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0F015B" w:rsidRPr="000F015B" w:rsidRDefault="00D16726" w:rsidP="000F015B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0F015B" w:rsidRPr="000F015B">
        <w:rPr>
          <w:rFonts w:ascii="PT Astra Serif" w:hAnsi="PT Astra Serif"/>
          <w:bCs/>
          <w:sz w:val="28"/>
          <w:szCs w:val="28"/>
        </w:rPr>
        <w:t>Суетского</w:t>
      </w:r>
      <w:proofErr w:type="spellEnd"/>
      <w:r w:rsidR="000F015B" w:rsidRPr="000F015B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0F015B" w:rsidP="000F015B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0F015B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0F015B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bookmarkStart w:id="0" w:name="_GoBack"/>
      <w:bookmarkEnd w:id="0"/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663B1F">
        <w:rPr>
          <w:rFonts w:ascii="PT Astra Serif" w:hAnsi="PT Astra Serif"/>
          <w:b/>
          <w:sz w:val="28"/>
          <w:szCs w:val="28"/>
          <w:u w:val="single"/>
        </w:rPr>
        <w:t>Суетского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663B1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594" w:rsidRDefault="00C34594">
      <w:r>
        <w:separator/>
      </w:r>
    </w:p>
  </w:endnote>
  <w:endnote w:type="continuationSeparator" w:id="0">
    <w:p w:rsidR="00C34594" w:rsidRDefault="00C3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594" w:rsidRDefault="00C34594">
      <w:r>
        <w:separator/>
      </w:r>
    </w:p>
  </w:footnote>
  <w:footnote w:type="continuationSeparator" w:id="0">
    <w:p w:rsidR="00C34594" w:rsidRDefault="00C345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15B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1F88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D6DAC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267FF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34594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9AC6D-0142-4E1E-97C7-2D5FC8D02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2023-05-29T09:26:00Z</dcterms:created>
  <dcterms:modified xsi:type="dcterms:W3CDTF">2025-05-21T11:08:00Z</dcterms:modified>
</cp:coreProperties>
</file>