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D1325F" w:rsidRPr="00D1325F" w:rsidRDefault="00D16726" w:rsidP="00D1325F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D1325F" w:rsidRPr="00D1325F">
        <w:rPr>
          <w:rFonts w:ascii="PT Astra Serif" w:hAnsi="PT Astra Serif"/>
          <w:bCs/>
          <w:sz w:val="28"/>
          <w:szCs w:val="28"/>
        </w:rPr>
        <w:t>Маралихинского</w:t>
      </w:r>
      <w:proofErr w:type="spellEnd"/>
      <w:r w:rsidR="00D1325F" w:rsidRPr="00D1325F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D1325F" w:rsidP="00D1325F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D1325F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Pr="00D1325F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ния о доходах, расходах, об имуществе 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и обязательствах имущественного характера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CA7780">
        <w:rPr>
          <w:rFonts w:ascii="PT Astra Serif" w:hAnsi="PT Astra Serif"/>
          <w:b/>
          <w:sz w:val="28"/>
          <w:szCs w:val="28"/>
          <w:u w:val="single"/>
        </w:rPr>
        <w:t>Маралихинского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CA7780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C6D" w:rsidRDefault="00900C6D">
      <w:r>
        <w:separator/>
      </w:r>
    </w:p>
  </w:endnote>
  <w:endnote w:type="continuationSeparator" w:id="0">
    <w:p w:rsidR="00900C6D" w:rsidRDefault="00900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C6D" w:rsidRDefault="00900C6D">
      <w:r>
        <w:separator/>
      </w:r>
    </w:p>
  </w:footnote>
  <w:footnote w:type="continuationSeparator" w:id="0">
    <w:p w:rsidR="00900C6D" w:rsidRDefault="00900C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2571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2CE3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0C6D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A778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325F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4E8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EF7B02"/>
    <w:rsid w:val="00F01A96"/>
    <w:rsid w:val="00F074D0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BD6B5-9076-44E0-816D-481DD489A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2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2023-05-29T09:27:00Z</dcterms:created>
  <dcterms:modified xsi:type="dcterms:W3CDTF">2025-05-21T11:06:00Z</dcterms:modified>
</cp:coreProperties>
</file>