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9A51F4" w:rsidRPr="009A51F4" w:rsidRDefault="00D16726" w:rsidP="009A51F4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9A51F4" w:rsidRPr="009A51F4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="009A51F4" w:rsidRPr="009A51F4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9A51F4" w:rsidP="009A51F4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9A51F4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9A51F4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доходах, расходах, об имуществе 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и обязательствах имущественного характера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bookmarkStart w:id="0" w:name="_GoBack"/>
      <w:bookmarkEnd w:id="0"/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29175D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2D1" w:rsidRDefault="00A832D1">
      <w:r>
        <w:separator/>
      </w:r>
    </w:p>
  </w:endnote>
  <w:endnote w:type="continuationSeparator" w:id="0">
    <w:p w:rsidR="00A832D1" w:rsidRDefault="00A83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2D1" w:rsidRDefault="00A832D1">
      <w:r>
        <w:separator/>
      </w:r>
    </w:p>
  </w:footnote>
  <w:footnote w:type="continuationSeparator" w:id="0">
    <w:p w:rsidR="00A832D1" w:rsidRDefault="00A83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31FA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1F4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832D1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D3D2C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761DA-DCCC-4BFB-B1B0-FFF465F80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2023-05-29T09:16:00Z</dcterms:created>
  <dcterms:modified xsi:type="dcterms:W3CDTF">2025-05-21T11:05:00Z</dcterms:modified>
</cp:coreProperties>
</file>