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5337E2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E33769">
        <w:rPr>
          <w:rFonts w:ascii="PT Astra Serif" w:hAnsi="PT Astra Serif"/>
          <w:b/>
          <w:sz w:val="28"/>
          <w:szCs w:val="28"/>
          <w:u w:val="single"/>
        </w:rPr>
        <w:t>Харловского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E33769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EF5" w:rsidRDefault="008A5EF5">
      <w:r>
        <w:separator/>
      </w:r>
    </w:p>
  </w:endnote>
  <w:endnote w:type="continuationSeparator" w:id="0">
    <w:p w:rsidR="008A5EF5" w:rsidRDefault="008A5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EF5" w:rsidRDefault="008A5EF5">
      <w:r>
        <w:separator/>
      </w:r>
    </w:p>
  </w:footnote>
  <w:footnote w:type="continuationSeparator" w:id="0">
    <w:p w:rsidR="008A5EF5" w:rsidRDefault="008A5E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7E2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5EF5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5DD9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9F0DC-DCE3-4385-9C92-A97FD743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2023-05-29T09:17:00Z</dcterms:created>
  <dcterms:modified xsi:type="dcterms:W3CDTF">2024-05-30T07:26:00Z</dcterms:modified>
</cp:coreProperties>
</file>