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4B2CE3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CA7780">
        <w:rPr>
          <w:rFonts w:ascii="PT Astra Serif" w:hAnsi="PT Astra Serif"/>
          <w:b/>
          <w:sz w:val="28"/>
          <w:szCs w:val="28"/>
          <w:u w:val="single"/>
        </w:rPr>
        <w:t>Маралихинского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CA7780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4E8" w:rsidRDefault="00EA14E8">
      <w:r>
        <w:separator/>
      </w:r>
    </w:p>
  </w:endnote>
  <w:endnote w:type="continuationSeparator" w:id="0">
    <w:p w:rsidR="00EA14E8" w:rsidRDefault="00EA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4E8" w:rsidRDefault="00EA14E8">
      <w:r>
        <w:separator/>
      </w:r>
    </w:p>
  </w:footnote>
  <w:footnote w:type="continuationSeparator" w:id="0">
    <w:p w:rsidR="00EA14E8" w:rsidRDefault="00EA1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2571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2CE3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A778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4E8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EF7B02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2A745-D9AD-470A-86B2-7152BE038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2023-05-29T09:27:00Z</dcterms:created>
  <dcterms:modified xsi:type="dcterms:W3CDTF">2024-05-30T07:36:00Z</dcterms:modified>
</cp:coreProperties>
</file>