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ED3D2C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29175D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  <w:bookmarkStart w:id="0" w:name="_GoBack"/>
            <w:bookmarkEnd w:id="0"/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1FA" w:rsidRDefault="006D31FA">
      <w:r>
        <w:separator/>
      </w:r>
    </w:p>
  </w:endnote>
  <w:endnote w:type="continuationSeparator" w:id="0">
    <w:p w:rsidR="006D31FA" w:rsidRDefault="006D3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1FA" w:rsidRDefault="006D31FA">
      <w:r>
        <w:separator/>
      </w:r>
    </w:p>
  </w:footnote>
  <w:footnote w:type="continuationSeparator" w:id="0">
    <w:p w:rsidR="006D31FA" w:rsidRDefault="006D31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31FA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D3D2C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82B2B-F941-49F8-B5D0-80FCDAFAD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2023-05-29T09:16:00Z</dcterms:created>
  <dcterms:modified xsi:type="dcterms:W3CDTF">2024-05-30T07:26:00Z</dcterms:modified>
</cp:coreProperties>
</file>