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5E30A9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413B85">
        <w:rPr>
          <w:rFonts w:ascii="PT Astra Serif" w:hAnsi="PT Astra Serif"/>
          <w:b/>
          <w:sz w:val="28"/>
          <w:szCs w:val="28"/>
          <w:u w:val="single"/>
        </w:rPr>
        <w:t>Акимовского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5E30A9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5E30A9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196" w:rsidRDefault="006D4196">
      <w:r>
        <w:separator/>
      </w:r>
    </w:p>
  </w:endnote>
  <w:endnote w:type="continuationSeparator" w:id="0">
    <w:p w:rsidR="006D4196" w:rsidRDefault="006D4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196" w:rsidRDefault="006D4196">
      <w:r>
        <w:separator/>
      </w:r>
    </w:p>
  </w:footnote>
  <w:footnote w:type="continuationSeparator" w:id="0">
    <w:p w:rsidR="006D4196" w:rsidRDefault="006D41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0626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E30A9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4196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51A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102B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F53A8-3389-44A3-9CAE-E8408D53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3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2023-05-29T09:23:00Z</dcterms:created>
  <dcterms:modified xsi:type="dcterms:W3CDTF">2024-05-30T07:31:00Z</dcterms:modified>
</cp:coreProperties>
</file>