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442" w:rsidRPr="001D4532" w:rsidRDefault="00465442" w:rsidP="00044961">
      <w:pPr>
        <w:pStyle w:val="a5"/>
        <w:ind w:right="-144" w:firstLine="6096"/>
        <w:rPr>
          <w:sz w:val="28"/>
          <w:szCs w:val="28"/>
        </w:rPr>
      </w:pPr>
      <w:r w:rsidRPr="001D4532">
        <w:rPr>
          <w:sz w:val="28"/>
          <w:szCs w:val="28"/>
        </w:rPr>
        <w:t>Приложение №</w:t>
      </w:r>
      <w:r w:rsidR="00AE28E2" w:rsidRPr="001D4532">
        <w:rPr>
          <w:sz w:val="28"/>
          <w:szCs w:val="28"/>
        </w:rPr>
        <w:t xml:space="preserve"> </w:t>
      </w:r>
      <w:r w:rsidRPr="001D4532">
        <w:rPr>
          <w:sz w:val="28"/>
          <w:szCs w:val="28"/>
        </w:rPr>
        <w:t>1</w:t>
      </w:r>
    </w:p>
    <w:p w:rsidR="006D58AD" w:rsidRDefault="00465442" w:rsidP="00044961">
      <w:pPr>
        <w:pStyle w:val="a5"/>
        <w:ind w:left="6096" w:right="-144"/>
        <w:rPr>
          <w:sz w:val="28"/>
          <w:szCs w:val="28"/>
        </w:rPr>
      </w:pPr>
      <w:r w:rsidRPr="001D4532">
        <w:rPr>
          <w:sz w:val="28"/>
          <w:szCs w:val="28"/>
        </w:rPr>
        <w:t>к постановлению</w:t>
      </w:r>
      <w:r w:rsidR="00FF16B9" w:rsidRPr="001D4532">
        <w:rPr>
          <w:sz w:val="28"/>
          <w:szCs w:val="28"/>
        </w:rPr>
        <w:t xml:space="preserve"> </w:t>
      </w:r>
    </w:p>
    <w:p w:rsidR="00465442" w:rsidRPr="001D4532" w:rsidRDefault="00FF16B9" w:rsidP="00044961">
      <w:pPr>
        <w:pStyle w:val="a5"/>
        <w:ind w:left="6096" w:right="-144"/>
        <w:rPr>
          <w:sz w:val="28"/>
          <w:szCs w:val="28"/>
        </w:rPr>
      </w:pPr>
      <w:r w:rsidRPr="001D4532">
        <w:rPr>
          <w:sz w:val="28"/>
          <w:szCs w:val="28"/>
        </w:rPr>
        <w:t xml:space="preserve">Администрации </w:t>
      </w:r>
      <w:r w:rsidR="00465442" w:rsidRPr="001D4532">
        <w:rPr>
          <w:sz w:val="28"/>
          <w:szCs w:val="28"/>
        </w:rPr>
        <w:t>район</w:t>
      </w:r>
      <w:r w:rsidR="00B74778" w:rsidRPr="001D4532">
        <w:rPr>
          <w:sz w:val="28"/>
          <w:szCs w:val="28"/>
        </w:rPr>
        <w:t>а</w:t>
      </w:r>
      <w:r w:rsidRPr="001D4532">
        <w:rPr>
          <w:sz w:val="28"/>
          <w:szCs w:val="28"/>
        </w:rPr>
        <w:t xml:space="preserve"> </w:t>
      </w:r>
    </w:p>
    <w:p w:rsidR="00465442" w:rsidRPr="001D4532" w:rsidRDefault="00AE28E2" w:rsidP="00044961">
      <w:pPr>
        <w:pStyle w:val="a5"/>
        <w:ind w:left="6096" w:right="-144"/>
        <w:rPr>
          <w:sz w:val="28"/>
          <w:szCs w:val="28"/>
        </w:rPr>
      </w:pPr>
      <w:r w:rsidRPr="001D4532">
        <w:rPr>
          <w:sz w:val="28"/>
          <w:szCs w:val="28"/>
        </w:rPr>
        <w:t xml:space="preserve">от </w:t>
      </w:r>
      <w:r w:rsidR="00EB75A6">
        <w:rPr>
          <w:sz w:val="28"/>
          <w:szCs w:val="28"/>
        </w:rPr>
        <w:t>13.11.</w:t>
      </w:r>
      <w:r w:rsidR="005D196F">
        <w:rPr>
          <w:sz w:val="28"/>
          <w:szCs w:val="28"/>
        </w:rPr>
        <w:t xml:space="preserve"> 20</w:t>
      </w:r>
      <w:r w:rsidR="00242517">
        <w:rPr>
          <w:sz w:val="28"/>
          <w:szCs w:val="28"/>
        </w:rPr>
        <w:t>2</w:t>
      </w:r>
      <w:r w:rsidR="00EB75A6">
        <w:rPr>
          <w:sz w:val="28"/>
          <w:szCs w:val="28"/>
        </w:rPr>
        <w:t>3</w:t>
      </w:r>
      <w:r w:rsidR="001D4532" w:rsidRPr="001D4532">
        <w:rPr>
          <w:sz w:val="28"/>
          <w:szCs w:val="28"/>
        </w:rPr>
        <w:t xml:space="preserve"> </w:t>
      </w:r>
      <w:r w:rsidR="00465442" w:rsidRPr="001D4532">
        <w:rPr>
          <w:sz w:val="28"/>
          <w:szCs w:val="28"/>
        </w:rPr>
        <w:t xml:space="preserve"> №</w:t>
      </w:r>
      <w:r w:rsidR="0015503C">
        <w:rPr>
          <w:sz w:val="28"/>
          <w:szCs w:val="28"/>
        </w:rPr>
        <w:t xml:space="preserve"> </w:t>
      </w:r>
      <w:r w:rsidR="00EB75A6">
        <w:rPr>
          <w:sz w:val="28"/>
          <w:szCs w:val="28"/>
        </w:rPr>
        <w:t>407</w:t>
      </w:r>
      <w:bookmarkStart w:id="0" w:name="_GoBack"/>
      <w:bookmarkEnd w:id="0"/>
      <w:r w:rsidR="00465442" w:rsidRPr="001D4532">
        <w:rPr>
          <w:sz w:val="28"/>
          <w:szCs w:val="28"/>
        </w:rPr>
        <w:t xml:space="preserve">  </w:t>
      </w:r>
    </w:p>
    <w:p w:rsidR="006D5CD3" w:rsidRPr="007E1D75" w:rsidRDefault="006D5CD3" w:rsidP="00953510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7E1D75" w:rsidRDefault="007E1D75" w:rsidP="00BB37A4">
      <w:pPr>
        <w:widowControl w:val="0"/>
        <w:autoSpaceDE w:val="0"/>
        <w:autoSpaceDN w:val="0"/>
        <w:adjustRightInd w:val="0"/>
        <w:jc w:val="right"/>
      </w:pPr>
    </w:p>
    <w:p w:rsidR="00032E54" w:rsidRPr="00AE28E2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>ПЛАН</w:t>
      </w:r>
    </w:p>
    <w:p w:rsidR="00032E54" w:rsidRPr="00AE28E2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>мероприятий по обеспечению безопасности людей на водных объектах</w:t>
      </w:r>
    </w:p>
    <w:p w:rsidR="007E1D75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 xml:space="preserve">в </w:t>
      </w:r>
      <w:r w:rsidR="007E1D75">
        <w:rPr>
          <w:rStyle w:val="aa"/>
          <w:b w:val="0"/>
          <w:sz w:val="28"/>
          <w:szCs w:val="28"/>
        </w:rPr>
        <w:t>осенне-</w:t>
      </w:r>
      <w:r w:rsidRPr="00AE28E2">
        <w:rPr>
          <w:rStyle w:val="aa"/>
          <w:b w:val="0"/>
          <w:sz w:val="28"/>
          <w:szCs w:val="28"/>
        </w:rPr>
        <w:t>зимний период 20</w:t>
      </w:r>
      <w:r w:rsidR="00242517">
        <w:rPr>
          <w:rStyle w:val="aa"/>
          <w:b w:val="0"/>
          <w:sz w:val="28"/>
          <w:szCs w:val="28"/>
        </w:rPr>
        <w:t>2</w:t>
      </w:r>
      <w:r w:rsidR="00EB75A6">
        <w:rPr>
          <w:rStyle w:val="aa"/>
          <w:b w:val="0"/>
          <w:sz w:val="28"/>
          <w:szCs w:val="28"/>
        </w:rPr>
        <w:t>3</w:t>
      </w:r>
      <w:r w:rsidR="005D196F">
        <w:rPr>
          <w:rStyle w:val="aa"/>
          <w:b w:val="0"/>
          <w:sz w:val="28"/>
          <w:szCs w:val="28"/>
        </w:rPr>
        <w:t>-202</w:t>
      </w:r>
      <w:r w:rsidR="00EB75A6">
        <w:rPr>
          <w:rStyle w:val="aa"/>
          <w:b w:val="0"/>
          <w:sz w:val="28"/>
          <w:szCs w:val="28"/>
        </w:rPr>
        <w:t>4</w:t>
      </w:r>
      <w:r w:rsidR="006D58AD">
        <w:rPr>
          <w:rStyle w:val="aa"/>
          <w:b w:val="0"/>
          <w:sz w:val="28"/>
          <w:szCs w:val="28"/>
        </w:rPr>
        <w:t xml:space="preserve"> годов</w:t>
      </w:r>
      <w:r w:rsidRPr="00AE28E2">
        <w:rPr>
          <w:rStyle w:val="aa"/>
          <w:b w:val="0"/>
          <w:sz w:val="28"/>
          <w:szCs w:val="28"/>
        </w:rPr>
        <w:t xml:space="preserve"> на территории </w:t>
      </w:r>
    </w:p>
    <w:p w:rsidR="00032E54" w:rsidRDefault="006D58AD" w:rsidP="00032E54">
      <w:pPr>
        <w:pStyle w:val="a5"/>
        <w:jc w:val="center"/>
        <w:rPr>
          <w:rStyle w:val="aa"/>
          <w:b w:val="0"/>
          <w:sz w:val="28"/>
          <w:szCs w:val="28"/>
        </w:rPr>
      </w:pPr>
      <w:r>
        <w:rPr>
          <w:rStyle w:val="aa"/>
          <w:b w:val="0"/>
          <w:sz w:val="28"/>
          <w:szCs w:val="28"/>
        </w:rPr>
        <w:t>Красно</w:t>
      </w:r>
      <w:r w:rsidR="004C19DE">
        <w:rPr>
          <w:rStyle w:val="aa"/>
          <w:b w:val="0"/>
          <w:sz w:val="28"/>
          <w:szCs w:val="28"/>
        </w:rPr>
        <w:t>щёковского</w:t>
      </w:r>
      <w:r>
        <w:rPr>
          <w:rStyle w:val="aa"/>
          <w:b w:val="0"/>
          <w:sz w:val="28"/>
          <w:szCs w:val="28"/>
        </w:rPr>
        <w:t xml:space="preserve"> района</w:t>
      </w:r>
    </w:p>
    <w:p w:rsidR="006D58AD" w:rsidRPr="007E1D75" w:rsidRDefault="006D58AD" w:rsidP="00032E54">
      <w:pPr>
        <w:pStyle w:val="a5"/>
        <w:jc w:val="center"/>
        <w:rPr>
          <w:rStyle w:val="aa"/>
          <w:b w:val="0"/>
          <w:sz w:val="10"/>
          <w:szCs w:val="1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4"/>
        <w:gridCol w:w="3767"/>
        <w:gridCol w:w="1726"/>
        <w:gridCol w:w="3483"/>
      </w:tblGrid>
      <w:tr w:rsidR="006D58AD" w:rsidRPr="00A01497" w:rsidTr="002618E1">
        <w:tc>
          <w:tcPr>
            <w:tcW w:w="594" w:type="dxa"/>
            <w:vAlign w:val="center"/>
          </w:tcPr>
          <w:p w:rsidR="006D58AD" w:rsidRPr="00EB75A6" w:rsidRDefault="006D58AD" w:rsidP="00253238">
            <w:pPr>
              <w:jc w:val="center"/>
            </w:pPr>
            <w:r w:rsidRPr="00EB75A6">
              <w:t xml:space="preserve">№ </w:t>
            </w:r>
            <w:proofErr w:type="gramStart"/>
            <w:r w:rsidRPr="00EB75A6">
              <w:t>п</w:t>
            </w:r>
            <w:proofErr w:type="gramEnd"/>
            <w:r w:rsidRPr="00EB75A6">
              <w:t>/п</w:t>
            </w:r>
          </w:p>
        </w:tc>
        <w:tc>
          <w:tcPr>
            <w:tcW w:w="3767" w:type="dxa"/>
            <w:vAlign w:val="center"/>
          </w:tcPr>
          <w:p w:rsidR="006D58AD" w:rsidRPr="00EB75A6" w:rsidRDefault="006D58AD" w:rsidP="00253238">
            <w:pPr>
              <w:jc w:val="center"/>
            </w:pPr>
            <w:r w:rsidRPr="00EB75A6">
              <w:rPr>
                <w:bCs/>
              </w:rPr>
              <w:t>Наименование мероприятий</w:t>
            </w:r>
          </w:p>
        </w:tc>
        <w:tc>
          <w:tcPr>
            <w:tcW w:w="1726" w:type="dxa"/>
            <w:vAlign w:val="center"/>
          </w:tcPr>
          <w:p w:rsidR="006D58AD" w:rsidRPr="00EB75A6" w:rsidRDefault="006D58AD" w:rsidP="00253238">
            <w:pPr>
              <w:jc w:val="center"/>
            </w:pPr>
            <w:r w:rsidRPr="00EB75A6">
              <w:rPr>
                <w:bCs/>
              </w:rPr>
              <w:t>Время</w:t>
            </w:r>
          </w:p>
          <w:p w:rsidR="006D58AD" w:rsidRPr="00EB75A6" w:rsidRDefault="006D58AD" w:rsidP="00253238">
            <w:pPr>
              <w:jc w:val="center"/>
            </w:pPr>
            <w:r w:rsidRPr="00EB75A6">
              <w:rPr>
                <w:bCs/>
              </w:rPr>
              <w:t>выполнения</w:t>
            </w:r>
          </w:p>
        </w:tc>
        <w:tc>
          <w:tcPr>
            <w:tcW w:w="3483" w:type="dxa"/>
            <w:vAlign w:val="center"/>
          </w:tcPr>
          <w:p w:rsidR="006D58AD" w:rsidRPr="00EB75A6" w:rsidRDefault="006D58AD" w:rsidP="00253238">
            <w:pPr>
              <w:jc w:val="center"/>
            </w:pPr>
            <w:r w:rsidRPr="00EB75A6">
              <w:rPr>
                <w:bCs/>
              </w:rPr>
              <w:t>Исполнитель</w:t>
            </w:r>
          </w:p>
        </w:tc>
      </w:tr>
      <w:tr w:rsidR="006D58AD" w:rsidRPr="00A01497" w:rsidTr="002618E1">
        <w:tc>
          <w:tcPr>
            <w:tcW w:w="594" w:type="dxa"/>
          </w:tcPr>
          <w:p w:rsidR="006D58AD" w:rsidRPr="00EB75A6" w:rsidRDefault="006D58AD" w:rsidP="00253238">
            <w:r w:rsidRPr="00EB75A6">
              <w:t>1.</w:t>
            </w:r>
          </w:p>
        </w:tc>
        <w:tc>
          <w:tcPr>
            <w:tcW w:w="3767" w:type="dxa"/>
          </w:tcPr>
          <w:p w:rsidR="006D58AD" w:rsidRPr="00EB75A6" w:rsidRDefault="003A1B8A" w:rsidP="00253238">
            <w:pPr>
              <w:jc w:val="both"/>
            </w:pPr>
            <w:r w:rsidRPr="00EB75A6">
              <w:t>Организация</w:t>
            </w:r>
            <w:r w:rsidR="006D58AD" w:rsidRPr="00EB75A6">
              <w:t xml:space="preserve"> публика</w:t>
            </w:r>
            <w:r w:rsidRPr="00EB75A6">
              <w:t>ций</w:t>
            </w:r>
            <w:r w:rsidR="006D58AD" w:rsidRPr="00EB75A6">
              <w:t xml:space="preserve"> в сре</w:t>
            </w:r>
            <w:r w:rsidR="006D58AD" w:rsidRPr="00EB75A6">
              <w:t>д</w:t>
            </w:r>
            <w:r w:rsidR="006D58AD" w:rsidRPr="00EB75A6">
              <w:t>ствах массовой инфо</w:t>
            </w:r>
            <w:r w:rsidR="006D58AD" w:rsidRPr="00EB75A6">
              <w:t>р</w:t>
            </w:r>
            <w:r w:rsidR="006D58AD" w:rsidRPr="00EB75A6">
              <w:t>мации по тематике обеспечения безопасн</w:t>
            </w:r>
            <w:r w:rsidR="006D58AD" w:rsidRPr="00EB75A6">
              <w:t>о</w:t>
            </w:r>
            <w:r w:rsidR="006D58AD" w:rsidRPr="00EB75A6">
              <w:t>сти людей на водных объектах</w:t>
            </w:r>
          </w:p>
        </w:tc>
        <w:tc>
          <w:tcPr>
            <w:tcW w:w="1726" w:type="dxa"/>
          </w:tcPr>
          <w:p w:rsidR="006D58AD" w:rsidRPr="00EB75A6" w:rsidRDefault="006D58AD" w:rsidP="006D58AD">
            <w:pPr>
              <w:jc w:val="center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707493" w:rsidRPr="00EB75A6" w:rsidRDefault="006D58AD" w:rsidP="00707493">
            <w:pPr>
              <w:jc w:val="both"/>
            </w:pPr>
            <w:r w:rsidRPr="00EB75A6">
              <w:rPr>
                <w:color w:val="000000" w:themeColor="text1"/>
              </w:rPr>
              <w:t>Отдел ГОЧС Администр</w:t>
            </w:r>
            <w:r w:rsidRPr="00EB75A6">
              <w:rPr>
                <w:color w:val="000000" w:themeColor="text1"/>
              </w:rPr>
              <w:t>а</w:t>
            </w:r>
            <w:r w:rsidRPr="00EB75A6">
              <w:rPr>
                <w:color w:val="000000" w:themeColor="text1"/>
              </w:rPr>
              <w:t>ции района</w:t>
            </w:r>
            <w:r w:rsidR="00707493" w:rsidRPr="00EB75A6">
              <w:rPr>
                <w:color w:val="000000" w:themeColor="text1"/>
              </w:rPr>
              <w:t>.</w:t>
            </w:r>
          </w:p>
          <w:p w:rsidR="006D58AD" w:rsidRPr="00EB75A6" w:rsidRDefault="006D58AD" w:rsidP="006D58AD">
            <w:pPr>
              <w:jc w:val="both"/>
            </w:pPr>
          </w:p>
        </w:tc>
      </w:tr>
      <w:tr w:rsidR="006D58AD" w:rsidRPr="00A01497" w:rsidTr="002618E1">
        <w:tc>
          <w:tcPr>
            <w:tcW w:w="594" w:type="dxa"/>
          </w:tcPr>
          <w:p w:rsidR="006D58AD" w:rsidRPr="00EB75A6" w:rsidRDefault="006D58AD" w:rsidP="00253238">
            <w:r w:rsidRPr="00EB75A6">
              <w:t>2.</w:t>
            </w:r>
          </w:p>
        </w:tc>
        <w:tc>
          <w:tcPr>
            <w:tcW w:w="3767" w:type="dxa"/>
          </w:tcPr>
          <w:p w:rsidR="006D58AD" w:rsidRPr="00EB75A6" w:rsidRDefault="003A1B8A" w:rsidP="004C19DE">
            <w:pPr>
              <w:jc w:val="both"/>
            </w:pPr>
            <w:r w:rsidRPr="00EB75A6">
              <w:t>Р</w:t>
            </w:r>
            <w:r w:rsidR="006D58AD" w:rsidRPr="00EB75A6">
              <w:t xml:space="preserve">азмещение на сайтах </w:t>
            </w:r>
            <w:r w:rsidR="004C19DE" w:rsidRPr="00EB75A6">
              <w:t>А</w:t>
            </w:r>
            <w:r w:rsidR="006D58AD" w:rsidRPr="00EB75A6">
              <w:t>дмин</w:t>
            </w:r>
            <w:r w:rsidR="006D58AD" w:rsidRPr="00EB75A6">
              <w:t>и</w:t>
            </w:r>
            <w:r w:rsidR="006D58AD" w:rsidRPr="00EB75A6">
              <w:t xml:space="preserve">страций </w:t>
            </w:r>
            <w:r w:rsidR="00707493" w:rsidRPr="00EB75A6">
              <w:t xml:space="preserve">сельсоветов </w:t>
            </w:r>
            <w:r w:rsidR="006D58AD" w:rsidRPr="00EB75A6">
              <w:t>и</w:t>
            </w:r>
            <w:r w:rsidR="006D58AD" w:rsidRPr="00EB75A6">
              <w:t>н</w:t>
            </w:r>
            <w:r w:rsidR="006D58AD" w:rsidRPr="00EB75A6">
              <w:t>фор</w:t>
            </w:r>
            <w:r w:rsidR="00707493" w:rsidRPr="00EB75A6">
              <w:t>мации</w:t>
            </w:r>
            <w:r w:rsidR="006D58AD" w:rsidRPr="00EB75A6">
              <w:t xml:space="preserve"> о мерах безопа</w:t>
            </w:r>
            <w:r w:rsidR="006D58AD" w:rsidRPr="00EB75A6">
              <w:t>с</w:t>
            </w:r>
            <w:r w:rsidR="006D58AD" w:rsidRPr="00EB75A6">
              <w:t>ности людей на водных об</w:t>
            </w:r>
            <w:r w:rsidR="006D58AD" w:rsidRPr="00EB75A6">
              <w:t>ъ</w:t>
            </w:r>
            <w:r w:rsidR="006D58AD" w:rsidRPr="00EB75A6">
              <w:t>ектах в зимний период</w:t>
            </w:r>
          </w:p>
        </w:tc>
        <w:tc>
          <w:tcPr>
            <w:tcW w:w="1726" w:type="dxa"/>
          </w:tcPr>
          <w:p w:rsidR="006D58AD" w:rsidRPr="00EB75A6" w:rsidRDefault="006D58AD" w:rsidP="00707493">
            <w:pPr>
              <w:jc w:val="center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6D58AD" w:rsidRPr="00EB75A6" w:rsidRDefault="00707493" w:rsidP="00253238">
            <w:pPr>
              <w:jc w:val="both"/>
            </w:pPr>
            <w:r w:rsidRPr="00EB75A6">
              <w:t>А</w:t>
            </w:r>
            <w:r w:rsidR="006D58AD" w:rsidRPr="00EB75A6">
              <w:t>дминистрации сельсов</w:t>
            </w:r>
            <w:r w:rsidR="006D58AD" w:rsidRPr="00EB75A6">
              <w:t>е</w:t>
            </w:r>
            <w:r w:rsidR="006D58AD" w:rsidRPr="00EB75A6">
              <w:t>тов (по согласованию)</w:t>
            </w:r>
            <w:r w:rsidR="00FB16B4" w:rsidRPr="00EB75A6">
              <w:t>.</w:t>
            </w:r>
          </w:p>
          <w:p w:rsidR="006D58AD" w:rsidRPr="00EB75A6" w:rsidRDefault="006D58AD" w:rsidP="00253238">
            <w:pPr>
              <w:jc w:val="both"/>
            </w:pPr>
          </w:p>
        </w:tc>
      </w:tr>
      <w:tr w:rsidR="00A01497" w:rsidRPr="00A01497" w:rsidTr="002618E1">
        <w:tc>
          <w:tcPr>
            <w:tcW w:w="594" w:type="dxa"/>
          </w:tcPr>
          <w:p w:rsidR="00A01497" w:rsidRPr="00EB75A6" w:rsidRDefault="00A01497" w:rsidP="00253238">
            <w:r w:rsidRPr="00EB75A6">
              <w:t>3.</w:t>
            </w:r>
          </w:p>
        </w:tc>
        <w:tc>
          <w:tcPr>
            <w:tcW w:w="3767" w:type="dxa"/>
          </w:tcPr>
          <w:p w:rsidR="00A01497" w:rsidRPr="00EB75A6" w:rsidRDefault="00A01497" w:rsidP="00253238">
            <w:pPr>
              <w:jc w:val="both"/>
            </w:pPr>
            <w:r w:rsidRPr="00EB75A6">
              <w:t>Установка запрещающих знаков на опасных участках рек и озер в границах района</w:t>
            </w:r>
          </w:p>
        </w:tc>
        <w:tc>
          <w:tcPr>
            <w:tcW w:w="1726" w:type="dxa"/>
          </w:tcPr>
          <w:p w:rsidR="00A01497" w:rsidRPr="00EB75A6" w:rsidRDefault="004C19DE" w:rsidP="00EB75A6">
            <w:pPr>
              <w:jc w:val="center"/>
            </w:pPr>
            <w:r w:rsidRPr="00EB75A6">
              <w:t>1</w:t>
            </w:r>
            <w:r w:rsidR="00A01497" w:rsidRPr="00EB75A6">
              <w:t>0.12.20</w:t>
            </w:r>
            <w:r w:rsidR="00242517" w:rsidRPr="00EB75A6">
              <w:t>2</w:t>
            </w:r>
            <w:r w:rsidR="00EB75A6" w:rsidRPr="00EB75A6">
              <w:t>3</w:t>
            </w:r>
          </w:p>
        </w:tc>
        <w:tc>
          <w:tcPr>
            <w:tcW w:w="3483" w:type="dxa"/>
          </w:tcPr>
          <w:p w:rsidR="00A01497" w:rsidRPr="00EB75A6" w:rsidRDefault="00A01497" w:rsidP="00253238">
            <w:pPr>
              <w:jc w:val="both"/>
            </w:pPr>
            <w:r w:rsidRPr="00EB75A6">
              <w:t>Администрации сельсов</w:t>
            </w:r>
            <w:r w:rsidRPr="00EB75A6">
              <w:t>е</w:t>
            </w:r>
            <w:r w:rsidRPr="00EB75A6">
              <w:t>тов (по согласованию)</w:t>
            </w:r>
            <w:r w:rsidR="00FB16B4" w:rsidRPr="00EB75A6">
              <w:t>.</w:t>
            </w:r>
          </w:p>
          <w:p w:rsidR="00A01497" w:rsidRPr="00EB75A6" w:rsidRDefault="00A01497" w:rsidP="00253238">
            <w:pPr>
              <w:jc w:val="both"/>
            </w:pPr>
          </w:p>
        </w:tc>
      </w:tr>
      <w:tr w:rsidR="00A01497" w:rsidRPr="00A01497" w:rsidTr="002618E1">
        <w:tc>
          <w:tcPr>
            <w:tcW w:w="594" w:type="dxa"/>
          </w:tcPr>
          <w:p w:rsidR="00A01497" w:rsidRPr="00EB75A6" w:rsidRDefault="00A01497" w:rsidP="00253238">
            <w:r w:rsidRPr="00EB75A6">
              <w:t>4.</w:t>
            </w:r>
          </w:p>
        </w:tc>
        <w:tc>
          <w:tcPr>
            <w:tcW w:w="3767" w:type="dxa"/>
          </w:tcPr>
          <w:p w:rsidR="00A01497" w:rsidRPr="00EB75A6" w:rsidRDefault="00A01497" w:rsidP="00253238">
            <w:pPr>
              <w:jc w:val="both"/>
            </w:pPr>
            <w:r w:rsidRPr="00EB75A6">
              <w:t>Организовать обучение нераб</w:t>
            </w:r>
            <w:r w:rsidRPr="00EB75A6">
              <w:t>о</w:t>
            </w:r>
            <w:r w:rsidRPr="00EB75A6">
              <w:t>тающего населения мерам бе</w:t>
            </w:r>
            <w:r w:rsidRPr="00EB75A6">
              <w:t>з</w:t>
            </w:r>
            <w:r w:rsidRPr="00EB75A6">
              <w:t>опасности на водных объектах в зимний период</w:t>
            </w:r>
          </w:p>
        </w:tc>
        <w:tc>
          <w:tcPr>
            <w:tcW w:w="1726" w:type="dxa"/>
          </w:tcPr>
          <w:p w:rsidR="00A01497" w:rsidRPr="00EB75A6" w:rsidRDefault="00A01497" w:rsidP="00707493">
            <w:pPr>
              <w:jc w:val="center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A01497" w:rsidRPr="00EB75A6" w:rsidRDefault="00A01497" w:rsidP="00707493">
            <w:pPr>
              <w:jc w:val="both"/>
            </w:pPr>
            <w:r w:rsidRPr="00EB75A6">
              <w:t>Отдел ГОЧС Администр</w:t>
            </w:r>
            <w:r w:rsidRPr="00EB75A6">
              <w:t>а</w:t>
            </w:r>
            <w:r w:rsidRPr="00EB75A6">
              <w:t>ции района;</w:t>
            </w:r>
          </w:p>
          <w:p w:rsidR="00A01497" w:rsidRPr="00EB75A6" w:rsidRDefault="004C19DE" w:rsidP="00253238">
            <w:pPr>
              <w:jc w:val="both"/>
            </w:pPr>
            <w:r w:rsidRPr="00EB75A6">
              <w:t>А</w:t>
            </w:r>
            <w:r w:rsidR="00A01497" w:rsidRPr="00EB75A6">
              <w:t>дминистрации сельсов</w:t>
            </w:r>
            <w:r w:rsidR="00A01497" w:rsidRPr="00EB75A6">
              <w:t>е</w:t>
            </w:r>
            <w:r w:rsidR="00A01497" w:rsidRPr="00EB75A6">
              <w:t>тов (по согласованию).</w:t>
            </w:r>
          </w:p>
        </w:tc>
      </w:tr>
      <w:tr w:rsidR="00A01497" w:rsidRPr="00A01497" w:rsidTr="002618E1">
        <w:tc>
          <w:tcPr>
            <w:tcW w:w="594" w:type="dxa"/>
          </w:tcPr>
          <w:p w:rsidR="00A01497" w:rsidRPr="00EB75A6" w:rsidRDefault="0015503C" w:rsidP="00253238">
            <w:r w:rsidRPr="00EB75A6">
              <w:t>5</w:t>
            </w:r>
            <w:r w:rsidR="00A01497" w:rsidRPr="00EB75A6">
              <w:t>.</w:t>
            </w:r>
          </w:p>
        </w:tc>
        <w:tc>
          <w:tcPr>
            <w:tcW w:w="3767" w:type="dxa"/>
          </w:tcPr>
          <w:p w:rsidR="00A01497" w:rsidRPr="00EB75A6" w:rsidRDefault="00A01497" w:rsidP="00707493">
            <w:pPr>
              <w:jc w:val="both"/>
            </w:pPr>
            <w:r w:rsidRPr="00EB75A6">
              <w:t>Провести разъяснительную раб</w:t>
            </w:r>
            <w:r w:rsidRPr="00EB75A6">
              <w:t>о</w:t>
            </w:r>
            <w:r w:rsidRPr="00EB75A6">
              <w:t>ту с жителями района по вопр</w:t>
            </w:r>
            <w:r w:rsidRPr="00EB75A6">
              <w:t>о</w:t>
            </w:r>
            <w:r w:rsidRPr="00EB75A6">
              <w:t>сам обеспечения бе</w:t>
            </w:r>
            <w:r w:rsidRPr="00EB75A6">
              <w:t>з</w:t>
            </w:r>
            <w:r w:rsidRPr="00EB75A6">
              <w:t>опасности на водных объе</w:t>
            </w:r>
            <w:r w:rsidRPr="00EB75A6">
              <w:t>к</w:t>
            </w:r>
            <w:r w:rsidRPr="00EB75A6">
              <w:t>тах в зимний период</w:t>
            </w:r>
          </w:p>
        </w:tc>
        <w:tc>
          <w:tcPr>
            <w:tcW w:w="1726" w:type="dxa"/>
          </w:tcPr>
          <w:p w:rsidR="00A01497" w:rsidRPr="00EB75A6" w:rsidRDefault="00A01497" w:rsidP="00707493">
            <w:pPr>
              <w:jc w:val="center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A01497" w:rsidRPr="00EB75A6" w:rsidRDefault="00A01497" w:rsidP="00707493">
            <w:pPr>
              <w:jc w:val="both"/>
            </w:pPr>
            <w:r w:rsidRPr="00EB75A6">
              <w:t>Отдел ГОЧС Администр</w:t>
            </w:r>
            <w:r w:rsidRPr="00EB75A6">
              <w:t>а</w:t>
            </w:r>
            <w:r w:rsidRPr="00EB75A6">
              <w:t>ции района;</w:t>
            </w:r>
          </w:p>
          <w:p w:rsidR="00A01497" w:rsidRPr="00EB75A6" w:rsidRDefault="004C19DE" w:rsidP="00253238">
            <w:pPr>
              <w:jc w:val="both"/>
            </w:pPr>
            <w:r w:rsidRPr="00EB75A6">
              <w:t>А</w:t>
            </w:r>
            <w:r w:rsidR="00A01497" w:rsidRPr="00EB75A6">
              <w:t>дминистрации сельсов</w:t>
            </w:r>
            <w:r w:rsidR="00A01497" w:rsidRPr="00EB75A6">
              <w:t>е</w:t>
            </w:r>
            <w:r w:rsidR="00A01497" w:rsidRPr="00EB75A6">
              <w:t>тов (по согласованию);</w:t>
            </w:r>
          </w:p>
          <w:p w:rsidR="00A01497" w:rsidRPr="00EB75A6" w:rsidRDefault="004C19DE" w:rsidP="00253238">
            <w:pPr>
              <w:jc w:val="both"/>
            </w:pPr>
            <w:r w:rsidRPr="00EB75A6">
              <w:t>С</w:t>
            </w:r>
            <w:r w:rsidR="00A01497" w:rsidRPr="00EB75A6">
              <w:t>таросты населённых пунктов (по согласов</w:t>
            </w:r>
            <w:r w:rsidR="00A01497" w:rsidRPr="00EB75A6">
              <w:t>а</w:t>
            </w:r>
            <w:r w:rsidR="00A01497" w:rsidRPr="00EB75A6">
              <w:t>нию).</w:t>
            </w:r>
          </w:p>
        </w:tc>
      </w:tr>
      <w:tr w:rsidR="0015503C" w:rsidRPr="00A01497" w:rsidTr="002618E1">
        <w:tc>
          <w:tcPr>
            <w:tcW w:w="594" w:type="dxa"/>
          </w:tcPr>
          <w:p w:rsidR="0015503C" w:rsidRPr="00EB75A6" w:rsidRDefault="0015503C" w:rsidP="00253238">
            <w:r w:rsidRPr="00EB75A6">
              <w:t>6.</w:t>
            </w:r>
          </w:p>
        </w:tc>
        <w:tc>
          <w:tcPr>
            <w:tcW w:w="3767" w:type="dxa"/>
          </w:tcPr>
          <w:p w:rsidR="0015503C" w:rsidRPr="00EB75A6" w:rsidRDefault="0015503C" w:rsidP="00253238">
            <w:pPr>
              <w:jc w:val="both"/>
            </w:pPr>
            <w:r w:rsidRPr="00EB75A6">
              <w:t>Патрулирование водных объектов в границах района с целью пред</w:t>
            </w:r>
            <w:r w:rsidRPr="00EB75A6">
              <w:t>у</w:t>
            </w:r>
            <w:r w:rsidRPr="00EB75A6">
              <w:t>преждения чрезвычайных ситу</w:t>
            </w:r>
            <w:r w:rsidRPr="00EB75A6">
              <w:t>а</w:t>
            </w:r>
            <w:r w:rsidRPr="00EB75A6">
              <w:t>ций на во</w:t>
            </w:r>
            <w:r w:rsidRPr="00EB75A6">
              <w:t>д</w:t>
            </w:r>
            <w:r w:rsidRPr="00EB75A6">
              <w:t>ных объектах.</w:t>
            </w:r>
          </w:p>
        </w:tc>
        <w:tc>
          <w:tcPr>
            <w:tcW w:w="1726" w:type="dxa"/>
          </w:tcPr>
          <w:p w:rsidR="0015503C" w:rsidRPr="00EB75A6" w:rsidRDefault="002618E1" w:rsidP="00253238">
            <w:pPr>
              <w:jc w:val="both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375C58" w:rsidRPr="00EB75A6" w:rsidRDefault="00375C58" w:rsidP="00253238">
            <w:pPr>
              <w:jc w:val="both"/>
            </w:pPr>
            <w:r w:rsidRPr="00EB75A6">
              <w:t>Отдел ГОЧС работы Админ</w:t>
            </w:r>
            <w:r w:rsidRPr="00EB75A6">
              <w:t>и</w:t>
            </w:r>
            <w:r w:rsidRPr="00EB75A6">
              <w:t>страции района;</w:t>
            </w:r>
          </w:p>
          <w:p w:rsidR="0015503C" w:rsidRPr="00EB75A6" w:rsidRDefault="004C19DE" w:rsidP="00253238">
            <w:pPr>
              <w:jc w:val="both"/>
            </w:pPr>
            <w:r w:rsidRPr="00EB75A6">
              <w:t>А</w:t>
            </w:r>
            <w:r w:rsidR="0015503C" w:rsidRPr="00EB75A6">
              <w:t>дминистрации сельсов</w:t>
            </w:r>
            <w:r w:rsidR="0015503C" w:rsidRPr="00EB75A6">
              <w:t>е</w:t>
            </w:r>
            <w:r w:rsidR="0015503C" w:rsidRPr="00EB75A6">
              <w:t>тов (по согласованию);</w:t>
            </w:r>
          </w:p>
          <w:p w:rsidR="0015503C" w:rsidRPr="00EB75A6" w:rsidRDefault="004C19DE" w:rsidP="004C19DE">
            <w:pPr>
              <w:jc w:val="both"/>
            </w:pPr>
            <w:r w:rsidRPr="00EB75A6">
              <w:t xml:space="preserve">МО </w:t>
            </w:r>
            <w:r w:rsidR="0015503C" w:rsidRPr="00EB75A6">
              <w:t xml:space="preserve">МВД России </w:t>
            </w:r>
            <w:r w:rsidRPr="00EB75A6">
              <w:t>«Краснощ</w:t>
            </w:r>
            <w:r w:rsidRPr="00EB75A6">
              <w:t>ё</w:t>
            </w:r>
            <w:r w:rsidRPr="00EB75A6">
              <w:t>ковский»</w:t>
            </w:r>
            <w:r w:rsidR="0015503C" w:rsidRPr="00EB75A6">
              <w:t xml:space="preserve"> (по согл</w:t>
            </w:r>
            <w:r w:rsidR="0015503C" w:rsidRPr="00EB75A6">
              <w:t>а</w:t>
            </w:r>
            <w:r w:rsidR="0015503C" w:rsidRPr="00EB75A6">
              <w:t>сованию)</w:t>
            </w:r>
            <w:r w:rsidR="00FB16B4" w:rsidRPr="00EB75A6">
              <w:t>.</w:t>
            </w:r>
          </w:p>
        </w:tc>
      </w:tr>
      <w:tr w:rsidR="0015503C" w:rsidRPr="00A01497" w:rsidTr="002618E1">
        <w:tc>
          <w:tcPr>
            <w:tcW w:w="594" w:type="dxa"/>
          </w:tcPr>
          <w:p w:rsidR="0015503C" w:rsidRPr="00EB75A6" w:rsidRDefault="002618E1" w:rsidP="00253238">
            <w:r w:rsidRPr="00EB75A6">
              <w:t>7.</w:t>
            </w:r>
          </w:p>
        </w:tc>
        <w:tc>
          <w:tcPr>
            <w:tcW w:w="3767" w:type="dxa"/>
          </w:tcPr>
          <w:p w:rsidR="0015503C" w:rsidRPr="00EB75A6" w:rsidRDefault="002618E1" w:rsidP="0015503C">
            <w:pPr>
              <w:jc w:val="both"/>
            </w:pPr>
            <w:r w:rsidRPr="00EB75A6">
              <w:t>Участие в акции «Безопасный лед»</w:t>
            </w:r>
          </w:p>
        </w:tc>
        <w:tc>
          <w:tcPr>
            <w:tcW w:w="1726" w:type="dxa"/>
          </w:tcPr>
          <w:p w:rsidR="00375C58" w:rsidRPr="00EB75A6" w:rsidRDefault="00242517" w:rsidP="00253238">
            <w:pPr>
              <w:jc w:val="both"/>
            </w:pPr>
            <w:r w:rsidRPr="00EB75A6">
              <w:t>По отдельн</w:t>
            </w:r>
            <w:r w:rsidRPr="00EB75A6">
              <w:t>о</w:t>
            </w:r>
            <w:r w:rsidRPr="00EB75A6">
              <w:t>му гр</w:t>
            </w:r>
            <w:r w:rsidRPr="00EB75A6">
              <w:t>а</w:t>
            </w:r>
            <w:r w:rsidRPr="00EB75A6">
              <w:t>фику</w:t>
            </w:r>
          </w:p>
        </w:tc>
        <w:tc>
          <w:tcPr>
            <w:tcW w:w="3483" w:type="dxa"/>
          </w:tcPr>
          <w:p w:rsidR="00E0585F" w:rsidRPr="00EB75A6" w:rsidRDefault="00E0585F" w:rsidP="00E0585F">
            <w:pPr>
              <w:jc w:val="both"/>
            </w:pPr>
            <w:r w:rsidRPr="00EB75A6">
              <w:t>Отдел ГОЧС Администр</w:t>
            </w:r>
            <w:r w:rsidRPr="00EB75A6">
              <w:t>а</w:t>
            </w:r>
            <w:r w:rsidRPr="00EB75A6">
              <w:t>ции района;</w:t>
            </w:r>
          </w:p>
          <w:p w:rsidR="00E0585F" w:rsidRPr="00EB75A6" w:rsidRDefault="00E0585F" w:rsidP="00E0585F">
            <w:pPr>
              <w:jc w:val="both"/>
            </w:pPr>
            <w:r w:rsidRPr="00EB75A6">
              <w:t>администрации сельсов</w:t>
            </w:r>
            <w:r w:rsidRPr="00EB75A6">
              <w:t>е</w:t>
            </w:r>
            <w:r w:rsidRPr="00EB75A6">
              <w:t>тов (по согласованию);</w:t>
            </w:r>
          </w:p>
          <w:p w:rsidR="0015503C" w:rsidRPr="00EB75A6" w:rsidRDefault="004C19DE" w:rsidP="00253238">
            <w:pPr>
              <w:jc w:val="both"/>
            </w:pPr>
            <w:r w:rsidRPr="00EB75A6">
              <w:t>МО МВД</w:t>
            </w:r>
            <w:r w:rsidR="00E0585F" w:rsidRPr="00EB75A6">
              <w:t xml:space="preserve"> России </w:t>
            </w:r>
            <w:r w:rsidRPr="00EB75A6">
              <w:t>«Краснощ</w:t>
            </w:r>
            <w:r w:rsidRPr="00EB75A6">
              <w:t>ё</w:t>
            </w:r>
            <w:r w:rsidRPr="00EB75A6">
              <w:t>ковский»</w:t>
            </w:r>
            <w:r w:rsidR="00E0585F" w:rsidRPr="00EB75A6">
              <w:t xml:space="preserve"> (по согл</w:t>
            </w:r>
            <w:r w:rsidR="00E0585F" w:rsidRPr="00EB75A6">
              <w:t>а</w:t>
            </w:r>
            <w:r w:rsidR="00E0585F" w:rsidRPr="00EB75A6">
              <w:t>сованию);</w:t>
            </w:r>
          </w:p>
          <w:p w:rsidR="00E0585F" w:rsidRPr="00EB75A6" w:rsidRDefault="00242517" w:rsidP="00253238">
            <w:pPr>
              <w:jc w:val="both"/>
            </w:pPr>
            <w:r w:rsidRPr="00EB75A6">
              <w:t>69 ПСЧ 16 ПСО ФПС ГПС ГУ МЧС России по Алта</w:t>
            </w:r>
            <w:r w:rsidRPr="00EB75A6">
              <w:t>й</w:t>
            </w:r>
            <w:r w:rsidRPr="00EB75A6">
              <w:t xml:space="preserve">скому краю </w:t>
            </w:r>
            <w:r w:rsidR="003A1B8A" w:rsidRPr="00EB75A6">
              <w:t>(по согласов</w:t>
            </w:r>
            <w:r w:rsidR="003A1B8A" w:rsidRPr="00EB75A6">
              <w:t>а</w:t>
            </w:r>
            <w:r w:rsidR="003A1B8A" w:rsidRPr="00EB75A6">
              <w:t>нию)</w:t>
            </w:r>
            <w:r w:rsidR="00621063" w:rsidRPr="00EB75A6">
              <w:t>;</w:t>
            </w:r>
          </w:p>
          <w:p w:rsidR="00621063" w:rsidRPr="00EB75A6" w:rsidRDefault="00621063" w:rsidP="004C19DE">
            <w:pPr>
              <w:jc w:val="both"/>
            </w:pPr>
            <w:r w:rsidRPr="00EB75A6">
              <w:t xml:space="preserve"> «Редакция газеты «</w:t>
            </w:r>
            <w:r w:rsidR="004C19DE" w:rsidRPr="00EB75A6">
              <w:t>Райо</w:t>
            </w:r>
            <w:r w:rsidR="004C19DE" w:rsidRPr="00EB75A6">
              <w:t>н</w:t>
            </w:r>
            <w:r w:rsidR="004C19DE" w:rsidRPr="00EB75A6">
              <w:t>ный вестник</w:t>
            </w:r>
            <w:r w:rsidRPr="00EB75A6">
              <w:t>»</w:t>
            </w:r>
            <w:r w:rsidR="00C226BD" w:rsidRPr="00EB75A6">
              <w:t xml:space="preserve"> (по соглас</w:t>
            </w:r>
            <w:r w:rsidR="00C226BD" w:rsidRPr="00EB75A6">
              <w:t>о</w:t>
            </w:r>
            <w:r w:rsidR="00C226BD" w:rsidRPr="00EB75A6">
              <w:t>ванию).</w:t>
            </w:r>
          </w:p>
        </w:tc>
      </w:tr>
    </w:tbl>
    <w:p w:rsidR="0052762D" w:rsidRDefault="0052762D" w:rsidP="00B43B86">
      <w:pPr>
        <w:widowControl w:val="0"/>
        <w:autoSpaceDE w:val="0"/>
        <w:autoSpaceDN w:val="0"/>
        <w:adjustRightInd w:val="0"/>
        <w:rPr>
          <w:rFonts w:ascii="Trebuchet MS" w:hAnsi="Trebuchet MS"/>
          <w:color w:val="676A6C"/>
          <w:sz w:val="21"/>
          <w:szCs w:val="21"/>
        </w:rPr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FF16B9" w:rsidRPr="00A01497" w:rsidRDefault="00FF16B9" w:rsidP="00FF16B9">
      <w:pPr>
        <w:pStyle w:val="a5"/>
        <w:ind w:left="6372" w:hanging="276"/>
        <w:rPr>
          <w:sz w:val="28"/>
          <w:szCs w:val="28"/>
        </w:rPr>
      </w:pPr>
      <w:r w:rsidRPr="00A01497">
        <w:rPr>
          <w:sz w:val="28"/>
          <w:szCs w:val="28"/>
        </w:rPr>
        <w:lastRenderedPageBreak/>
        <w:t>Приложение № 2</w:t>
      </w:r>
    </w:p>
    <w:p w:rsidR="003A1B8A" w:rsidRDefault="00FF16B9" w:rsidP="00FF16B9">
      <w:pPr>
        <w:pStyle w:val="a5"/>
        <w:ind w:left="6096"/>
        <w:rPr>
          <w:sz w:val="28"/>
          <w:szCs w:val="28"/>
        </w:rPr>
      </w:pPr>
      <w:r w:rsidRPr="00A01497">
        <w:rPr>
          <w:sz w:val="28"/>
          <w:szCs w:val="28"/>
        </w:rPr>
        <w:t xml:space="preserve">к постановлению </w:t>
      </w:r>
    </w:p>
    <w:p w:rsidR="00FF16B9" w:rsidRPr="00A01497" w:rsidRDefault="00FF16B9" w:rsidP="00FF16B9">
      <w:pPr>
        <w:pStyle w:val="a5"/>
        <w:ind w:left="6096"/>
        <w:rPr>
          <w:sz w:val="28"/>
          <w:szCs w:val="28"/>
        </w:rPr>
      </w:pPr>
      <w:r w:rsidRPr="00A01497">
        <w:rPr>
          <w:sz w:val="28"/>
          <w:szCs w:val="28"/>
        </w:rPr>
        <w:t xml:space="preserve">Администрации </w:t>
      </w:r>
      <w:r w:rsidR="00A01497">
        <w:rPr>
          <w:sz w:val="28"/>
          <w:szCs w:val="28"/>
        </w:rPr>
        <w:t>района</w:t>
      </w:r>
    </w:p>
    <w:p w:rsidR="00FF16B9" w:rsidRPr="00A01497" w:rsidRDefault="00A01497" w:rsidP="00FF16B9">
      <w:pPr>
        <w:pStyle w:val="a5"/>
        <w:ind w:left="6096"/>
        <w:rPr>
          <w:sz w:val="28"/>
          <w:szCs w:val="28"/>
        </w:rPr>
      </w:pPr>
      <w:r>
        <w:rPr>
          <w:sz w:val="28"/>
          <w:szCs w:val="28"/>
        </w:rPr>
        <w:t>от</w:t>
      </w:r>
      <w:r w:rsidR="005D196F">
        <w:rPr>
          <w:sz w:val="28"/>
          <w:szCs w:val="28"/>
        </w:rPr>
        <w:t xml:space="preserve"> </w:t>
      </w:r>
      <w:r w:rsidR="00EB75A6">
        <w:rPr>
          <w:sz w:val="28"/>
          <w:szCs w:val="28"/>
        </w:rPr>
        <w:t>13.11.</w:t>
      </w:r>
      <w:r w:rsidR="005D196F">
        <w:rPr>
          <w:sz w:val="28"/>
          <w:szCs w:val="28"/>
        </w:rPr>
        <w:t xml:space="preserve"> 20</w:t>
      </w:r>
      <w:r w:rsidR="00242517">
        <w:rPr>
          <w:sz w:val="28"/>
          <w:szCs w:val="28"/>
        </w:rPr>
        <w:t>2</w:t>
      </w:r>
      <w:r w:rsidR="00EB75A6">
        <w:rPr>
          <w:sz w:val="28"/>
          <w:szCs w:val="28"/>
        </w:rPr>
        <w:t xml:space="preserve">3 </w:t>
      </w:r>
      <w:r w:rsidR="0052762D">
        <w:rPr>
          <w:sz w:val="28"/>
          <w:szCs w:val="28"/>
        </w:rPr>
        <w:t xml:space="preserve"> № </w:t>
      </w:r>
      <w:r w:rsidR="00EB75A6">
        <w:rPr>
          <w:sz w:val="28"/>
          <w:szCs w:val="28"/>
        </w:rPr>
        <w:t>407</w:t>
      </w:r>
      <w:r w:rsidR="00FF16B9" w:rsidRPr="00A01497">
        <w:rPr>
          <w:sz w:val="28"/>
          <w:szCs w:val="28"/>
        </w:rPr>
        <w:t xml:space="preserve">  </w:t>
      </w:r>
    </w:p>
    <w:p w:rsidR="00FF16B9" w:rsidRPr="00A01497" w:rsidRDefault="00FF16B9" w:rsidP="00FF16B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2762D" w:rsidRDefault="0052762D" w:rsidP="00C226BD">
      <w:pPr>
        <w:jc w:val="both"/>
      </w:pPr>
    </w:p>
    <w:p w:rsidR="00621E8B" w:rsidRPr="00CA6274" w:rsidRDefault="00621E8B" w:rsidP="00CA6274">
      <w:pPr>
        <w:ind w:firstLine="709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032E54" w:rsidRPr="00032E54" w:rsidRDefault="00032E54" w:rsidP="00032E54">
      <w:pPr>
        <w:pStyle w:val="a5"/>
        <w:jc w:val="center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МЕТОДИЧЕСКИЕ РЕКОМЕНДАЦИИ</w:t>
      </w:r>
    </w:p>
    <w:p w:rsidR="00032E54" w:rsidRPr="00032E54" w:rsidRDefault="00032E54" w:rsidP="00032E54">
      <w:pPr>
        <w:pStyle w:val="a5"/>
        <w:jc w:val="center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по обеспечению безопасности людей на водных объектах</w:t>
      </w:r>
    </w:p>
    <w:p w:rsidR="00032E54" w:rsidRPr="00032E54" w:rsidRDefault="00032E54" w:rsidP="00032E54">
      <w:pPr>
        <w:pStyle w:val="a5"/>
        <w:jc w:val="center"/>
      </w:pPr>
      <w:r w:rsidRPr="00032E54">
        <w:rPr>
          <w:color w:val="000000" w:themeColor="text1"/>
          <w:sz w:val="28"/>
          <w:szCs w:val="28"/>
        </w:rPr>
        <w:t xml:space="preserve">в </w:t>
      </w:r>
      <w:r w:rsidR="00F5339F">
        <w:rPr>
          <w:color w:val="000000" w:themeColor="text1"/>
          <w:sz w:val="28"/>
          <w:szCs w:val="28"/>
        </w:rPr>
        <w:t>осенне-</w:t>
      </w:r>
      <w:r w:rsidRPr="00032E54">
        <w:rPr>
          <w:color w:val="000000" w:themeColor="text1"/>
          <w:sz w:val="28"/>
          <w:szCs w:val="28"/>
        </w:rPr>
        <w:t>зимний период</w:t>
      </w:r>
    </w:p>
    <w:p w:rsidR="00032E54" w:rsidRPr="00032E54" w:rsidRDefault="00032E54" w:rsidP="00032E54">
      <w:pPr>
        <w:spacing w:after="150"/>
        <w:rPr>
          <w:rFonts w:ascii="Trebuchet MS" w:hAnsi="Trebuchet MS"/>
          <w:color w:val="676A6C"/>
          <w:sz w:val="21"/>
          <w:szCs w:val="21"/>
        </w:rPr>
      </w:pPr>
      <w:r w:rsidRPr="00032E54">
        <w:rPr>
          <w:rFonts w:ascii="Trebuchet MS" w:hAnsi="Trebuchet MS"/>
          <w:color w:val="676A6C"/>
          <w:sz w:val="21"/>
          <w:szCs w:val="21"/>
        </w:rPr>
        <w:t> </w:t>
      </w:r>
    </w:p>
    <w:p w:rsidR="00032E54" w:rsidRPr="00032E54" w:rsidRDefault="00032E54" w:rsidP="0052762D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 xml:space="preserve">Несоблюдение правил безопасности на водных объектах в </w:t>
      </w:r>
      <w:r w:rsidR="00F5339F">
        <w:rPr>
          <w:color w:val="000000" w:themeColor="text1"/>
          <w:sz w:val="28"/>
          <w:szCs w:val="28"/>
        </w:rPr>
        <w:t>осенне-</w:t>
      </w:r>
      <w:r w:rsidRPr="00032E54">
        <w:rPr>
          <w:color w:val="000000" w:themeColor="text1"/>
          <w:sz w:val="28"/>
          <w:szCs w:val="28"/>
        </w:rPr>
        <w:t>зимний период часто становится причиной гибели и травматизма людей.</w:t>
      </w:r>
    </w:p>
    <w:p w:rsidR="00032E54" w:rsidRPr="00032E54" w:rsidRDefault="00032E54" w:rsidP="002D1848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Становление льда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Как правило, водоемы замерзают неравномерно, по частям: сначала у берега, на мелководье, в защищенных от ветра заливах, а затем уже на сер</w:t>
      </w:r>
      <w:r w:rsidRPr="00032E54">
        <w:rPr>
          <w:color w:val="000000" w:themeColor="text1"/>
          <w:sz w:val="28"/>
          <w:szCs w:val="28"/>
        </w:rPr>
        <w:t>е</w:t>
      </w:r>
      <w:r w:rsidRPr="00032E54">
        <w:rPr>
          <w:color w:val="000000" w:themeColor="text1"/>
          <w:sz w:val="28"/>
          <w:szCs w:val="28"/>
        </w:rPr>
        <w:t>дине.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На озерах, прудах, ставках (на всех водоемах со стоячей водой, особе</w:t>
      </w:r>
      <w:r w:rsidRPr="00032E54">
        <w:rPr>
          <w:color w:val="000000" w:themeColor="text1"/>
          <w:sz w:val="28"/>
          <w:szCs w:val="28"/>
        </w:rPr>
        <w:t>н</w:t>
      </w:r>
      <w:r w:rsidRPr="00032E54">
        <w:rPr>
          <w:color w:val="000000" w:themeColor="text1"/>
          <w:sz w:val="28"/>
          <w:szCs w:val="28"/>
        </w:rPr>
        <w:t>но на тех, куда не впадает ни один ручеек, в которых нет русла придонной реки, подводных ключей) лед появляется раньше, чем на речках, где течение задерживает льдообразование.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На одном и том же водоеме можно встретить чередование льдов, кот</w:t>
      </w:r>
      <w:r w:rsidRPr="00032E54">
        <w:rPr>
          <w:color w:val="000000" w:themeColor="text1"/>
          <w:sz w:val="28"/>
          <w:szCs w:val="28"/>
        </w:rPr>
        <w:t>о</w:t>
      </w:r>
      <w:r w:rsidRPr="00032E54">
        <w:rPr>
          <w:color w:val="000000" w:themeColor="text1"/>
          <w:sz w:val="28"/>
          <w:szCs w:val="28"/>
        </w:rPr>
        <w:t>рые при одинаковой толщине обладают различной прочностью и грузопод</w:t>
      </w:r>
      <w:r w:rsidRPr="00032E54">
        <w:rPr>
          <w:color w:val="000000" w:themeColor="text1"/>
          <w:sz w:val="28"/>
          <w:szCs w:val="28"/>
        </w:rPr>
        <w:t>ъ</w:t>
      </w:r>
      <w:r w:rsidRPr="00032E54">
        <w:rPr>
          <w:color w:val="000000" w:themeColor="text1"/>
          <w:sz w:val="28"/>
          <w:szCs w:val="28"/>
        </w:rPr>
        <w:t>емностью.</w:t>
      </w:r>
    </w:p>
    <w:p w:rsidR="00032E54" w:rsidRPr="00032E54" w:rsidRDefault="00032E54" w:rsidP="0052762D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Основным условием безопасного пребывания человека на льду являе</w:t>
      </w:r>
      <w:r w:rsidRPr="00032E54">
        <w:rPr>
          <w:color w:val="000000" w:themeColor="text1"/>
          <w:sz w:val="28"/>
          <w:szCs w:val="28"/>
        </w:rPr>
        <w:t>т</w:t>
      </w:r>
      <w:r w:rsidRPr="00032E54">
        <w:rPr>
          <w:color w:val="000000" w:themeColor="text1"/>
          <w:sz w:val="28"/>
          <w:szCs w:val="28"/>
        </w:rPr>
        <w:t>ся соответствие толщины льда прилагаемой нагрузке:</w:t>
      </w:r>
    </w:p>
    <w:p w:rsidR="00032E54" w:rsidRPr="00032E54" w:rsidRDefault="00B1307B" w:rsidP="00B1307B">
      <w:pPr>
        <w:ind w:left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одного человека не менее 7 см;</w:t>
      </w:r>
    </w:p>
    <w:p w:rsidR="00032E54" w:rsidRPr="00032E54" w:rsidRDefault="00B1307B" w:rsidP="00B1307B">
      <w:pPr>
        <w:ind w:left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сооружения катка 12 см и более;</w:t>
      </w:r>
    </w:p>
    <w:p w:rsidR="00032E54" w:rsidRP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сооружения пешей переправы 15 см и более;</w:t>
      </w:r>
    </w:p>
    <w:p w:rsid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организации массовых мероприятий не менее 25 см.</w:t>
      </w:r>
    </w:p>
    <w:p w:rsidR="00B1307B" w:rsidRP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</w:p>
    <w:p w:rsidR="00032E54" w:rsidRPr="00032E54" w:rsidRDefault="00032E54" w:rsidP="00B1307B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Время безопасного пребывания человека в воде:</w:t>
      </w:r>
    </w:p>
    <w:p w:rsidR="00032E54" w:rsidRPr="00032E54" w:rsidRDefault="00731113" w:rsidP="002D1848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при</w:t>
      </w:r>
      <w:r w:rsidR="00FB16B4">
        <w:rPr>
          <w:color w:val="000000" w:themeColor="text1"/>
          <w:sz w:val="28"/>
          <w:szCs w:val="28"/>
        </w:rPr>
        <w:t xml:space="preserve"> температуре воды 2-3 градуса</w:t>
      </w:r>
      <w:proofErr w:type="gramStart"/>
      <w:r w:rsidR="00FB16B4">
        <w:rPr>
          <w:color w:val="000000" w:themeColor="text1"/>
          <w:sz w:val="28"/>
          <w:szCs w:val="28"/>
        </w:rPr>
        <w:t xml:space="preserve"> С</w:t>
      </w:r>
      <w:proofErr w:type="gramEnd"/>
      <w:r w:rsidR="00032E54" w:rsidRPr="00032E54">
        <w:rPr>
          <w:color w:val="000000" w:themeColor="text1"/>
          <w:sz w:val="28"/>
          <w:szCs w:val="28"/>
        </w:rPr>
        <w:t xml:space="preserve"> смерть для неподготовленного человека может наступить через 10-15 минут;</w:t>
      </w:r>
    </w:p>
    <w:p w:rsidR="00032E54" w:rsidRPr="00C3386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при темп</w:t>
      </w:r>
      <w:r w:rsidR="00FB16B4">
        <w:rPr>
          <w:color w:val="000000" w:themeColor="text1"/>
          <w:sz w:val="28"/>
          <w:szCs w:val="28"/>
        </w:rPr>
        <w:t>ературе воды менее 2 градусов</w:t>
      </w:r>
      <w:proofErr w:type="gramStart"/>
      <w:r w:rsidR="00FB16B4">
        <w:rPr>
          <w:color w:val="000000" w:themeColor="text1"/>
          <w:sz w:val="28"/>
          <w:szCs w:val="28"/>
        </w:rPr>
        <w:t xml:space="preserve"> С</w:t>
      </w:r>
      <w:proofErr w:type="gramEnd"/>
      <w:r w:rsidR="00032E54" w:rsidRPr="00032E54">
        <w:rPr>
          <w:color w:val="000000" w:themeColor="text1"/>
          <w:sz w:val="28"/>
          <w:szCs w:val="28"/>
        </w:rPr>
        <w:t xml:space="preserve"> смерть может наступить через 5-8 минут.</w:t>
      </w:r>
    </w:p>
    <w:p w:rsidR="00032E54" w:rsidRDefault="00032E54" w:rsidP="00731113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Правила поведения на льду:</w:t>
      </w:r>
    </w:p>
    <w:p w:rsidR="002D1848" w:rsidRPr="00032E54" w:rsidRDefault="002D1848" w:rsidP="00731113">
      <w:pPr>
        <w:ind w:firstLine="709"/>
        <w:jc w:val="both"/>
        <w:rPr>
          <w:color w:val="000000" w:themeColor="text1"/>
          <w:sz w:val="28"/>
          <w:szCs w:val="28"/>
        </w:rPr>
      </w:pP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</w:t>
      </w:r>
      <w:r w:rsidR="00032E54" w:rsidRPr="00032E54">
        <w:rPr>
          <w:color w:val="000000" w:themeColor="text1"/>
          <w:sz w:val="28"/>
          <w:szCs w:val="28"/>
        </w:rPr>
        <w:t xml:space="preserve">и в коем случае нельзя выходить на лед в темное время суток и при плохой видимости </w:t>
      </w:r>
      <w:r w:rsidR="002D1848">
        <w:rPr>
          <w:color w:val="000000" w:themeColor="text1"/>
          <w:sz w:val="28"/>
          <w:szCs w:val="28"/>
        </w:rPr>
        <w:t>(туман, снегопад, дождь);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 н</w:t>
      </w:r>
      <w:r w:rsidR="00032E54" w:rsidRPr="00032E54">
        <w:rPr>
          <w:color w:val="000000" w:themeColor="text1"/>
          <w:sz w:val="28"/>
          <w:szCs w:val="28"/>
        </w:rPr>
        <w:t xml:space="preserve">ельзя проверять прочность льда ударом ноги. Если после первого сильного удара </w:t>
      </w:r>
      <w:r w:rsidR="00256E2F" w:rsidRPr="00032E54">
        <w:rPr>
          <w:color w:val="000000" w:themeColor="text1"/>
          <w:sz w:val="28"/>
          <w:szCs w:val="28"/>
        </w:rPr>
        <w:t>покажется,</w:t>
      </w:r>
      <w:r w:rsidR="00032E54" w:rsidRPr="00032E54">
        <w:rPr>
          <w:color w:val="000000" w:themeColor="text1"/>
          <w:sz w:val="28"/>
          <w:szCs w:val="28"/>
        </w:rPr>
        <w:t xml:space="preserve"> хоть немного воды - это означает, что лед тонкий, по нему ходить нельзя. В этом случае следует немедленно отойти по своему же следу к берегу, скользящими шагами, не отрывая ног ото льда и расставив их на ширину плеч, чтобы нагрузка распреде</w:t>
      </w:r>
      <w:r w:rsidR="002D1848">
        <w:rPr>
          <w:color w:val="000000" w:themeColor="text1"/>
          <w:sz w:val="28"/>
          <w:szCs w:val="28"/>
        </w:rPr>
        <w:t>лялась на большую площадь;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</w:t>
      </w:r>
      <w:r w:rsidR="00032E54" w:rsidRPr="00032E54">
        <w:rPr>
          <w:color w:val="000000" w:themeColor="text1"/>
          <w:sz w:val="28"/>
          <w:szCs w:val="28"/>
        </w:rPr>
        <w:t>ри вынужденном переходе водоема безопаснее всего придерживат</w:t>
      </w:r>
      <w:r w:rsidR="00032E54" w:rsidRPr="00032E54">
        <w:rPr>
          <w:color w:val="000000" w:themeColor="text1"/>
          <w:sz w:val="28"/>
          <w:szCs w:val="28"/>
        </w:rPr>
        <w:t>ь</w:t>
      </w:r>
      <w:r w:rsidR="00032E54" w:rsidRPr="00032E54">
        <w:rPr>
          <w:color w:val="000000" w:themeColor="text1"/>
          <w:sz w:val="28"/>
          <w:szCs w:val="28"/>
        </w:rPr>
        <w:t>ся проторенных троп. Но если их нет, надо перед тем, как спуститься на лед, очень внимательно осмотреться</w:t>
      </w:r>
      <w:r w:rsidR="002D1848">
        <w:rPr>
          <w:color w:val="000000" w:themeColor="text1"/>
          <w:sz w:val="28"/>
          <w:szCs w:val="28"/>
        </w:rPr>
        <w:t xml:space="preserve"> и наметить предстоящий маршрут;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</w:t>
      </w:r>
      <w:r w:rsidR="00032E54" w:rsidRPr="00032E54">
        <w:rPr>
          <w:color w:val="000000" w:themeColor="text1"/>
          <w:sz w:val="28"/>
          <w:szCs w:val="28"/>
        </w:rPr>
        <w:t>ри переходе водоема группой необходимо соблюдать дистан</w:t>
      </w:r>
      <w:r w:rsidR="002D1848">
        <w:rPr>
          <w:color w:val="000000" w:themeColor="text1"/>
          <w:sz w:val="28"/>
          <w:szCs w:val="28"/>
        </w:rPr>
        <w:t>цию друг от друга (5-6 метров);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</w:t>
      </w:r>
      <w:r w:rsidR="00032E54" w:rsidRPr="00032E54">
        <w:rPr>
          <w:color w:val="000000" w:themeColor="text1"/>
          <w:sz w:val="28"/>
          <w:szCs w:val="28"/>
        </w:rPr>
        <w:t>а замерзший водоем необходимо брать с собой прочный шнур дл</w:t>
      </w:r>
      <w:r w:rsidR="00032E54" w:rsidRPr="00032E54">
        <w:rPr>
          <w:color w:val="000000" w:themeColor="text1"/>
          <w:sz w:val="28"/>
          <w:szCs w:val="28"/>
        </w:rPr>
        <w:t>и</w:t>
      </w:r>
      <w:r w:rsidR="00032E54" w:rsidRPr="00032E54">
        <w:rPr>
          <w:color w:val="000000" w:themeColor="text1"/>
          <w:sz w:val="28"/>
          <w:szCs w:val="28"/>
        </w:rPr>
        <w:t>ной 20-25 метров с большой глухой петлей на конце и грузом. Груз поможет забросить шнур к провалившемуся в воду товарищу, петля нужна для того, чтобы пострадавший мог надежнее</w:t>
      </w:r>
      <w:r w:rsidR="002D1848">
        <w:rPr>
          <w:color w:val="000000" w:themeColor="text1"/>
          <w:sz w:val="28"/>
          <w:szCs w:val="28"/>
        </w:rPr>
        <w:t xml:space="preserve"> держаться, продев ее под мышки;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у</w:t>
      </w:r>
      <w:r w:rsidR="00032E54" w:rsidRPr="00032E54">
        <w:rPr>
          <w:color w:val="000000" w:themeColor="text1"/>
          <w:sz w:val="28"/>
          <w:szCs w:val="28"/>
        </w:rPr>
        <w:t>бедительная просьба родителям: не допускайте детей на лед водо</w:t>
      </w:r>
      <w:r w:rsidR="00032E54" w:rsidRPr="00032E54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мов (на рыбалку, ка</w:t>
      </w:r>
      <w:r w:rsidR="002D1848">
        <w:rPr>
          <w:color w:val="000000" w:themeColor="text1"/>
          <w:sz w:val="28"/>
          <w:szCs w:val="28"/>
        </w:rPr>
        <w:t>тание на коньках) без присмотра;</w:t>
      </w:r>
    </w:p>
    <w:p w:rsidR="00032E54" w:rsidRPr="00C3386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о</w:t>
      </w:r>
      <w:r w:rsidR="00032E54" w:rsidRPr="00032E54">
        <w:rPr>
          <w:color w:val="000000" w:themeColor="text1"/>
          <w:sz w:val="28"/>
          <w:szCs w:val="28"/>
        </w:rPr>
        <w:t>дна из самых частых причин трагедий на водоемах - алкогольное опьянение. Люди неадекватно реагируют на опасность и в случае чрезвыча</w:t>
      </w:r>
      <w:r w:rsidR="00032E54" w:rsidRPr="00032E54">
        <w:rPr>
          <w:color w:val="000000" w:themeColor="text1"/>
          <w:sz w:val="28"/>
          <w:szCs w:val="28"/>
        </w:rPr>
        <w:t>й</w:t>
      </w:r>
      <w:r w:rsidR="00032E54" w:rsidRPr="00032E54">
        <w:rPr>
          <w:color w:val="000000" w:themeColor="text1"/>
          <w:sz w:val="28"/>
          <w:szCs w:val="28"/>
        </w:rPr>
        <w:t>ной ситуации становятся беспомощными.</w:t>
      </w:r>
    </w:p>
    <w:p w:rsidR="00032E54" w:rsidRPr="00032E54" w:rsidRDefault="00032E54" w:rsidP="00731113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Советы рыболовам: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еобходимо хорошо знать водоем, избранный для рыбалки, для того, чтобы помнить, где на нем глубина не выше роста человека или где с глуб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кого места можно быстро в</w:t>
      </w:r>
      <w:r w:rsidR="002D1848">
        <w:rPr>
          <w:color w:val="000000" w:themeColor="text1"/>
          <w:sz w:val="28"/>
          <w:szCs w:val="28"/>
        </w:rPr>
        <w:t>ыйти на отмель, идущую к берегу;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еобходимо знать об условиях образования и свойствах льда в ра</w:t>
      </w:r>
      <w:r w:rsidR="00032E54" w:rsidRPr="00032E54">
        <w:rPr>
          <w:color w:val="000000" w:themeColor="text1"/>
          <w:sz w:val="28"/>
          <w:szCs w:val="28"/>
        </w:rPr>
        <w:t>з</w:t>
      </w:r>
      <w:r w:rsidR="00032E54" w:rsidRPr="00032E54">
        <w:rPr>
          <w:color w:val="000000" w:themeColor="text1"/>
          <w:sz w:val="28"/>
          <w:szCs w:val="28"/>
        </w:rPr>
        <w:t>личные периоды зимы, уметь различать приметы опасного льда, знать меры предосторо</w:t>
      </w:r>
      <w:r w:rsidR="002D1848">
        <w:rPr>
          <w:color w:val="000000" w:themeColor="text1"/>
          <w:sz w:val="28"/>
          <w:szCs w:val="28"/>
        </w:rPr>
        <w:t>жности и постоянно их соблюдать;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пред</w:t>
      </w:r>
      <w:r w:rsidR="002D1848">
        <w:rPr>
          <w:color w:val="000000" w:themeColor="text1"/>
          <w:sz w:val="28"/>
          <w:szCs w:val="28"/>
        </w:rPr>
        <w:t>елить с берега маршрут движения;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сторожно спускайтесь с берега: лед может неплотно соединяться с сушей; могут быть трещин</w:t>
      </w:r>
      <w:r w:rsidR="002D1848">
        <w:rPr>
          <w:color w:val="000000" w:themeColor="text1"/>
          <w:sz w:val="28"/>
          <w:szCs w:val="28"/>
        </w:rPr>
        <w:t>ы; подо льдом может быть воздух;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выходите на темные участки льда - они быстрее прогреваются на солн</w:t>
      </w:r>
      <w:r w:rsidR="002D1848">
        <w:rPr>
          <w:color w:val="000000" w:themeColor="text1"/>
          <w:sz w:val="28"/>
          <w:szCs w:val="28"/>
        </w:rPr>
        <w:t>це и, естественно, быстрее тают;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сли вы идете группой, то расстояние идущими друг за другом дол</w:t>
      </w:r>
      <w:r w:rsidR="00032E54" w:rsidRPr="00032E54">
        <w:rPr>
          <w:color w:val="000000" w:themeColor="text1"/>
          <w:sz w:val="28"/>
          <w:szCs w:val="28"/>
        </w:rPr>
        <w:t>ж</w:t>
      </w:r>
      <w:r w:rsidR="002D1848">
        <w:rPr>
          <w:color w:val="000000" w:themeColor="text1"/>
          <w:sz w:val="28"/>
          <w:szCs w:val="28"/>
        </w:rPr>
        <w:t>но быть не менее 5 метров;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р</w:t>
      </w:r>
      <w:r w:rsidR="00032E54" w:rsidRPr="00032E54">
        <w:rPr>
          <w:color w:val="000000" w:themeColor="text1"/>
          <w:sz w:val="28"/>
          <w:szCs w:val="28"/>
        </w:rPr>
        <w:t>юкзак (ящик) повесьте на одно плечо, а еще лучше - волоките на в</w:t>
      </w:r>
      <w:r w:rsidR="00032E54" w:rsidRPr="00032E54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р</w:t>
      </w:r>
      <w:r w:rsidR="002D1848">
        <w:rPr>
          <w:color w:val="000000" w:themeColor="text1"/>
          <w:sz w:val="28"/>
          <w:szCs w:val="28"/>
        </w:rPr>
        <w:t>евке в 2-3 метрах сзади;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п</w:t>
      </w:r>
      <w:r w:rsidR="00032E54" w:rsidRPr="00032E54">
        <w:rPr>
          <w:color w:val="000000" w:themeColor="text1"/>
          <w:sz w:val="28"/>
          <w:szCs w:val="28"/>
        </w:rPr>
        <w:t>роверяйте каждый шаг на льду остроконечной пешней, но не бейте ею лед перед собой, лучше сбоку. Если после первого удара лед пробивается, немедленно возвращайт</w:t>
      </w:r>
      <w:r w:rsidR="002D1848">
        <w:rPr>
          <w:color w:val="000000" w:themeColor="text1"/>
          <w:sz w:val="28"/>
          <w:szCs w:val="28"/>
        </w:rPr>
        <w:t>есь на место, с которого пришли;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подходите к другим рыболовам ближе,</w:t>
      </w:r>
      <w:r w:rsidR="002D1848">
        <w:rPr>
          <w:color w:val="000000" w:themeColor="text1"/>
          <w:sz w:val="28"/>
          <w:szCs w:val="28"/>
        </w:rPr>
        <w:t xml:space="preserve"> чем на 3 метра;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приближайтесь к тем места</w:t>
      </w:r>
      <w:r w:rsidR="00700378">
        <w:rPr>
          <w:color w:val="000000" w:themeColor="text1"/>
          <w:sz w:val="28"/>
          <w:szCs w:val="28"/>
        </w:rPr>
        <w:t xml:space="preserve">м, где во льду имеются вмерзшие </w:t>
      </w:r>
      <w:r w:rsidR="00032E54" w:rsidRPr="00032E54">
        <w:rPr>
          <w:color w:val="000000" w:themeColor="text1"/>
          <w:sz w:val="28"/>
          <w:szCs w:val="28"/>
        </w:rPr>
        <w:t>кор</w:t>
      </w:r>
      <w:r w:rsidR="00032E54" w:rsidRPr="00032E54">
        <w:rPr>
          <w:color w:val="000000" w:themeColor="text1"/>
          <w:sz w:val="28"/>
          <w:szCs w:val="28"/>
        </w:rPr>
        <w:t>я</w:t>
      </w:r>
      <w:r w:rsidR="00032E54" w:rsidRPr="00032E54">
        <w:rPr>
          <w:color w:val="000000" w:themeColor="text1"/>
          <w:sz w:val="28"/>
          <w:szCs w:val="28"/>
        </w:rPr>
        <w:t>ги, во</w:t>
      </w:r>
      <w:r w:rsidR="002D1848">
        <w:rPr>
          <w:color w:val="000000" w:themeColor="text1"/>
          <w:sz w:val="28"/>
          <w:szCs w:val="28"/>
        </w:rPr>
        <w:t>доросли, воздушные пузыри;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ходите рядом с трещиной или по участку льда, отделенному от о</w:t>
      </w:r>
      <w:r w:rsidR="00032E54" w:rsidRPr="00032E54">
        <w:rPr>
          <w:color w:val="000000" w:themeColor="text1"/>
          <w:sz w:val="28"/>
          <w:szCs w:val="28"/>
        </w:rPr>
        <w:t>с</w:t>
      </w:r>
      <w:r w:rsidR="00032E54" w:rsidRPr="00032E54">
        <w:rPr>
          <w:color w:val="000000" w:themeColor="text1"/>
          <w:sz w:val="28"/>
          <w:szCs w:val="28"/>
        </w:rPr>
        <w:t>новног</w:t>
      </w:r>
      <w:r w:rsidR="002D1848">
        <w:rPr>
          <w:color w:val="000000" w:themeColor="text1"/>
          <w:sz w:val="28"/>
          <w:szCs w:val="28"/>
        </w:rPr>
        <w:t>о массива несколькими трещинами;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б</w:t>
      </w:r>
      <w:r w:rsidR="00032E54" w:rsidRPr="00032E54">
        <w:rPr>
          <w:color w:val="000000" w:themeColor="text1"/>
          <w:sz w:val="28"/>
          <w:szCs w:val="28"/>
        </w:rPr>
        <w:t>ыстро покиньте опасное место, если из пробитой лунки начинает бить фон</w:t>
      </w:r>
      <w:r w:rsidR="002D1848">
        <w:rPr>
          <w:color w:val="000000" w:themeColor="text1"/>
          <w:sz w:val="28"/>
          <w:szCs w:val="28"/>
        </w:rPr>
        <w:t>таном вода;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бязательно имейте с собой средства спасения: шнур с грузом на ко</w:t>
      </w:r>
      <w:r w:rsidR="00032E54" w:rsidRPr="00032E54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ц</w:t>
      </w:r>
      <w:r w:rsidR="002D1848">
        <w:rPr>
          <w:color w:val="000000" w:themeColor="text1"/>
          <w:sz w:val="28"/>
          <w:szCs w:val="28"/>
        </w:rPr>
        <w:t>е, длинную жердь, широкую доску;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и</w:t>
      </w:r>
      <w:r w:rsidR="00032E54" w:rsidRPr="00032E54">
        <w:rPr>
          <w:color w:val="000000" w:themeColor="text1"/>
          <w:sz w:val="28"/>
          <w:szCs w:val="28"/>
        </w:rPr>
        <w:t>мейте при себе что-нибудь острое (нож, багор, крюк, крупные гво</w:t>
      </w:r>
      <w:r w:rsidR="00032E54" w:rsidRPr="00032E54">
        <w:rPr>
          <w:color w:val="000000" w:themeColor="text1"/>
          <w:sz w:val="28"/>
          <w:szCs w:val="28"/>
        </w:rPr>
        <w:t>з</w:t>
      </w:r>
      <w:r w:rsidR="00032E54" w:rsidRPr="00032E54">
        <w:rPr>
          <w:color w:val="000000" w:themeColor="text1"/>
          <w:sz w:val="28"/>
          <w:szCs w:val="28"/>
        </w:rPr>
        <w:t>ди), чем можно было бы закрепиться за лед в случае, если вы провалились, а вылезти бе</w:t>
      </w:r>
      <w:r w:rsidR="002D1848">
        <w:rPr>
          <w:color w:val="000000" w:themeColor="text1"/>
          <w:sz w:val="28"/>
          <w:szCs w:val="28"/>
        </w:rPr>
        <w:t>з опоры нет никакой возможности;</w:t>
      </w:r>
    </w:p>
    <w:p w:rsidR="00032E54" w:rsidRPr="00256E2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делайте около себя много лунок и не делайте лунки на переправах (тропинках).</w:t>
      </w:r>
    </w:p>
    <w:p w:rsidR="00032E54" w:rsidRPr="00032E54" w:rsidRDefault="00032E54" w:rsidP="009769DA">
      <w:pPr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proofErr w:type="spellStart"/>
      <w:r w:rsidRPr="00032E54">
        <w:rPr>
          <w:b/>
          <w:bCs/>
          <w:color w:val="000000" w:themeColor="text1"/>
          <w:sz w:val="28"/>
          <w:szCs w:val="28"/>
        </w:rPr>
        <w:t>Самоспасение</w:t>
      </w:r>
      <w:proofErr w:type="spellEnd"/>
      <w:r w:rsidRPr="00032E54">
        <w:rPr>
          <w:b/>
          <w:bCs/>
          <w:color w:val="000000" w:themeColor="text1"/>
          <w:sz w:val="28"/>
          <w:szCs w:val="28"/>
        </w:rPr>
        <w:t>: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не поддавайтесь панике;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не надо барахтаться и наваливаться всем телом на тонкую кромку льда, так как под тяжестью тела она будет обламываться;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широко раскиньте руки, чтобы не погрузиться с головой под воду;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обопритесь локтями об лед и, приведя тело в горизонтальное полож</w:t>
      </w:r>
      <w:r w:rsidR="00032E54" w:rsidRPr="00032E54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ние, постарайтесь забросить на лед ту ногу, которая ближе всего к его кро</w:t>
      </w:r>
      <w:r w:rsidR="00032E54" w:rsidRPr="00032E54">
        <w:rPr>
          <w:color w:val="000000" w:themeColor="text1"/>
          <w:sz w:val="28"/>
          <w:szCs w:val="28"/>
        </w:rPr>
        <w:t>м</w:t>
      </w:r>
      <w:r w:rsidR="00032E54" w:rsidRPr="00032E54">
        <w:rPr>
          <w:color w:val="000000" w:themeColor="text1"/>
          <w:sz w:val="28"/>
          <w:szCs w:val="28"/>
        </w:rPr>
        <w:t>ке, поворотом корпуса вытащите вторую ногу и быстро выкатывайтесь на лед;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 резких движений отползайте как можно дальше от опасного места в том направлении, откуда пришли;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зовите на помощь;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удерживая себя на поверхности воды, старайтесь затрачивать на это минимум физических усилий;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находясь на плаву, следует голову держать как можно выше над в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дой;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активно плыть к берегу, плоту или шлюпке можно, если они находя</w:t>
      </w:r>
      <w:r w:rsidR="00032E54" w:rsidRPr="00032E54">
        <w:rPr>
          <w:color w:val="000000" w:themeColor="text1"/>
          <w:sz w:val="28"/>
          <w:szCs w:val="28"/>
        </w:rPr>
        <w:t>т</w:t>
      </w:r>
      <w:r w:rsidR="00032E54" w:rsidRPr="00032E54">
        <w:rPr>
          <w:color w:val="000000" w:themeColor="text1"/>
          <w:sz w:val="28"/>
          <w:szCs w:val="28"/>
        </w:rPr>
        <w:t>ся на расстоянии, преодоление которого потребует не более 40 минут;</w:t>
      </w:r>
    </w:p>
    <w:p w:rsidR="00032E54" w:rsidRPr="00C3386F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 xml:space="preserve">добравшись до </w:t>
      </w:r>
      <w:proofErr w:type="spellStart"/>
      <w:r w:rsidR="00032E54" w:rsidRPr="00032E54">
        <w:rPr>
          <w:color w:val="000000" w:themeColor="text1"/>
          <w:sz w:val="28"/>
          <w:szCs w:val="28"/>
        </w:rPr>
        <w:t>плавсредства</w:t>
      </w:r>
      <w:proofErr w:type="spellEnd"/>
      <w:r w:rsidR="00032E54" w:rsidRPr="00032E54">
        <w:rPr>
          <w:color w:val="000000" w:themeColor="text1"/>
          <w:sz w:val="28"/>
          <w:szCs w:val="28"/>
        </w:rPr>
        <w:t xml:space="preserve"> или берега, надо немедленно раздеться, выжать намокшую одежду и снова надеть.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Если вы оказываете помощь: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подходите к полынье очень осторожно, лучше подползать;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за 3-4 метра подайте пострадавшему веревку, шест, доску, шарф или любое другое подручное средство;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подавать пострадавшему руку небезопасно, так как, приближаясь к полынье, вы увеличиваете нагрузку на лед и не только не поможете, но и с</w:t>
      </w:r>
      <w:r w:rsidR="00032E54" w:rsidRPr="00032E54">
        <w:rPr>
          <w:color w:val="000000" w:themeColor="text1"/>
          <w:sz w:val="28"/>
          <w:szCs w:val="28"/>
        </w:rPr>
        <w:t>а</w:t>
      </w:r>
      <w:r w:rsidR="00032E54" w:rsidRPr="00032E54">
        <w:rPr>
          <w:color w:val="000000" w:themeColor="text1"/>
          <w:sz w:val="28"/>
          <w:szCs w:val="28"/>
        </w:rPr>
        <w:t>ми рискуете провалиться.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Первая помощь при утоплении: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перенести пострадавшего на безопасное место;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повернуть утонувшего лицом вниз и опустить голову ниже таза;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очистить рот от слизи. При появлении р</w:t>
      </w:r>
      <w:r w:rsidR="00B1307B">
        <w:rPr>
          <w:color w:val="000000" w:themeColor="text1"/>
          <w:sz w:val="28"/>
          <w:szCs w:val="28"/>
        </w:rPr>
        <w:t>вотного и кашлевого рефле</w:t>
      </w:r>
      <w:r w:rsidR="00B1307B">
        <w:rPr>
          <w:color w:val="000000" w:themeColor="text1"/>
          <w:sz w:val="28"/>
          <w:szCs w:val="28"/>
        </w:rPr>
        <w:t>к</w:t>
      </w:r>
      <w:r w:rsidR="00B1307B">
        <w:rPr>
          <w:color w:val="000000" w:themeColor="text1"/>
          <w:sz w:val="28"/>
          <w:szCs w:val="28"/>
        </w:rPr>
        <w:t xml:space="preserve">сов </w:t>
      </w:r>
      <w:r w:rsidR="00032E54" w:rsidRPr="00032E54">
        <w:rPr>
          <w:color w:val="000000" w:themeColor="text1"/>
          <w:sz w:val="28"/>
          <w:szCs w:val="28"/>
        </w:rPr>
        <w:t>добиться полного удаления воды из дыхательных путей и желудка (нел</w:t>
      </w:r>
      <w:r w:rsidR="00032E54" w:rsidRPr="00032E54">
        <w:rPr>
          <w:color w:val="000000" w:themeColor="text1"/>
          <w:sz w:val="28"/>
          <w:szCs w:val="28"/>
        </w:rPr>
        <w:t>ь</w:t>
      </w:r>
      <w:r w:rsidR="00032E54" w:rsidRPr="00032E54">
        <w:rPr>
          <w:color w:val="000000" w:themeColor="text1"/>
          <w:sz w:val="28"/>
          <w:szCs w:val="28"/>
        </w:rPr>
        <w:t>зя терять время на удаление воды из легких и желудка при отсутствии пульса на сонной артерии);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="00032E54" w:rsidRPr="00032E54">
        <w:rPr>
          <w:color w:val="000000" w:themeColor="text1"/>
          <w:sz w:val="28"/>
          <w:szCs w:val="28"/>
        </w:rPr>
        <w:t>при отсутствии пульса на сонной артерии сделать наружный массаж сердца и искусственное дыхание.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Отогревание пострадавшего: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пострадавшего надо укрыть в месте, защищенном от ветра, хорошо укутать в любую имеющуюся одежду, одеяло;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если он находится в сознании, напоить горячим чаем, кофе. Очень эффективны грелки, бутылки, фляги, заполненные горячей водой, или камни, разогретые в пламени костра и завернутые в ткань, их прикладывают к бок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вым поверхностям грудной клетки, к голове, к паховой области, под мышки;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как можно быстрее доставить пострадавшего в медицинское учр</w:t>
      </w:r>
      <w:r w:rsidR="00032E54" w:rsidRPr="00032E54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ждение</w:t>
      </w:r>
      <w:r w:rsidR="002D1848">
        <w:rPr>
          <w:color w:val="000000" w:themeColor="text1"/>
          <w:sz w:val="28"/>
          <w:szCs w:val="28"/>
        </w:rPr>
        <w:t>.</w:t>
      </w:r>
    </w:p>
    <w:p w:rsidR="00BB37A4" w:rsidRDefault="00BB37A4" w:rsidP="00CA6274">
      <w:pPr>
        <w:widowControl w:val="0"/>
        <w:autoSpaceDE w:val="0"/>
        <w:autoSpaceDN w:val="0"/>
        <w:adjustRightInd w:val="0"/>
        <w:jc w:val="center"/>
      </w:pPr>
    </w:p>
    <w:p w:rsidR="00B1307B" w:rsidRDefault="00B1307B" w:rsidP="00CA6274">
      <w:pPr>
        <w:widowControl w:val="0"/>
        <w:autoSpaceDE w:val="0"/>
        <w:autoSpaceDN w:val="0"/>
        <w:adjustRightInd w:val="0"/>
        <w:jc w:val="center"/>
      </w:pPr>
    </w:p>
    <w:p w:rsidR="00B1307B" w:rsidRDefault="00B1307B" w:rsidP="00B1307B">
      <w:pPr>
        <w:widowControl w:val="0"/>
        <w:autoSpaceDE w:val="0"/>
        <w:autoSpaceDN w:val="0"/>
        <w:adjustRightInd w:val="0"/>
        <w:rPr>
          <w:b/>
        </w:rPr>
      </w:pPr>
    </w:p>
    <w:p w:rsidR="00B1307B" w:rsidRPr="001B1B4A" w:rsidRDefault="00B1307B" w:rsidP="00CA6274">
      <w:pPr>
        <w:widowControl w:val="0"/>
        <w:autoSpaceDE w:val="0"/>
        <w:autoSpaceDN w:val="0"/>
        <w:adjustRightInd w:val="0"/>
        <w:jc w:val="center"/>
      </w:pPr>
    </w:p>
    <w:sectPr w:rsidR="00B1307B" w:rsidRPr="001B1B4A" w:rsidSect="00B74778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1E0E"/>
    <w:multiLevelType w:val="multilevel"/>
    <w:tmpl w:val="73CA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D63323"/>
    <w:multiLevelType w:val="multilevel"/>
    <w:tmpl w:val="E25A1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284"/>
        </w:tabs>
        <w:ind w:left="128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0C5E2EF6"/>
    <w:multiLevelType w:val="hybridMultilevel"/>
    <w:tmpl w:val="F3661E60"/>
    <w:lvl w:ilvl="0" w:tplc="444C8280">
      <w:start w:val="1"/>
      <w:numFmt w:val="decimal"/>
      <w:lvlText w:val="%1."/>
      <w:lvlJc w:val="left"/>
      <w:pPr>
        <w:ind w:left="100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027370"/>
    <w:multiLevelType w:val="hybridMultilevel"/>
    <w:tmpl w:val="92006C5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21020E74"/>
    <w:multiLevelType w:val="hybridMultilevel"/>
    <w:tmpl w:val="47341B64"/>
    <w:lvl w:ilvl="0" w:tplc="FDBCE0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ED269D5"/>
    <w:multiLevelType w:val="hybridMultilevel"/>
    <w:tmpl w:val="82347074"/>
    <w:lvl w:ilvl="0" w:tplc="225EE8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6F1957"/>
    <w:multiLevelType w:val="hybridMultilevel"/>
    <w:tmpl w:val="D3EC812C"/>
    <w:lvl w:ilvl="0" w:tplc="F77018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9A3B21"/>
    <w:multiLevelType w:val="multilevel"/>
    <w:tmpl w:val="42DEC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0E0D6B"/>
    <w:multiLevelType w:val="hybridMultilevel"/>
    <w:tmpl w:val="DF381C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A8566B8E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3A8E2562"/>
    <w:multiLevelType w:val="multilevel"/>
    <w:tmpl w:val="8EB2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E00293"/>
    <w:multiLevelType w:val="hybridMultilevel"/>
    <w:tmpl w:val="348C4332"/>
    <w:lvl w:ilvl="0" w:tplc="292CE6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7465CD"/>
    <w:multiLevelType w:val="singleLevel"/>
    <w:tmpl w:val="4A0C2F24"/>
    <w:lvl w:ilvl="0">
      <w:start w:val="3"/>
      <w:numFmt w:val="decimal"/>
      <w:lvlText w:val="%1. "/>
      <w:legacy w:legacy="1" w:legacySpace="0" w:legacyIndent="283"/>
      <w:lvlJc w:val="left"/>
      <w:pPr>
        <w:ind w:left="6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5AAD61E1"/>
    <w:multiLevelType w:val="multilevel"/>
    <w:tmpl w:val="8C4A6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D837C3"/>
    <w:multiLevelType w:val="multilevel"/>
    <w:tmpl w:val="E02EC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884F2E"/>
    <w:multiLevelType w:val="multilevel"/>
    <w:tmpl w:val="B4628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1A44ED"/>
    <w:multiLevelType w:val="multilevel"/>
    <w:tmpl w:val="D0A61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DA5DAC"/>
    <w:multiLevelType w:val="multilevel"/>
    <w:tmpl w:val="CBA87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8983492"/>
    <w:multiLevelType w:val="multilevel"/>
    <w:tmpl w:val="E278D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5"/>
  </w:num>
  <w:num w:numId="5">
    <w:abstractNumId w:val="2"/>
  </w:num>
  <w:num w:numId="6">
    <w:abstractNumId w:val="11"/>
  </w:num>
  <w:num w:numId="7">
    <w:abstractNumId w:val="6"/>
  </w:num>
  <w:num w:numId="8">
    <w:abstractNumId w:val="4"/>
  </w:num>
  <w:num w:numId="9">
    <w:abstractNumId w:val="13"/>
  </w:num>
  <w:num w:numId="10">
    <w:abstractNumId w:val="1"/>
  </w:num>
  <w:num w:numId="11">
    <w:abstractNumId w:val="0"/>
  </w:num>
  <w:num w:numId="12">
    <w:abstractNumId w:val="7"/>
  </w:num>
  <w:num w:numId="13">
    <w:abstractNumId w:val="14"/>
  </w:num>
  <w:num w:numId="14">
    <w:abstractNumId w:val="16"/>
  </w:num>
  <w:num w:numId="15">
    <w:abstractNumId w:val="15"/>
  </w:num>
  <w:num w:numId="16">
    <w:abstractNumId w:val="17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D07007"/>
    <w:rsid w:val="00003BC6"/>
    <w:rsid w:val="00005F2F"/>
    <w:rsid w:val="00006C22"/>
    <w:rsid w:val="00012876"/>
    <w:rsid w:val="000314DF"/>
    <w:rsid w:val="00032E54"/>
    <w:rsid w:val="00044961"/>
    <w:rsid w:val="00061776"/>
    <w:rsid w:val="00084485"/>
    <w:rsid w:val="00084E08"/>
    <w:rsid w:val="000A2268"/>
    <w:rsid w:val="000A3435"/>
    <w:rsid w:val="000D5DCA"/>
    <w:rsid w:val="000E245E"/>
    <w:rsid w:val="000E46B4"/>
    <w:rsid w:val="00116CB5"/>
    <w:rsid w:val="00124629"/>
    <w:rsid w:val="001465E1"/>
    <w:rsid w:val="0015503C"/>
    <w:rsid w:val="001A2BE8"/>
    <w:rsid w:val="001B1B4A"/>
    <w:rsid w:val="001C59A9"/>
    <w:rsid w:val="001D4532"/>
    <w:rsid w:val="001E071D"/>
    <w:rsid w:val="002416CE"/>
    <w:rsid w:val="00242517"/>
    <w:rsid w:val="00256E2F"/>
    <w:rsid w:val="002618E1"/>
    <w:rsid w:val="0027162A"/>
    <w:rsid w:val="002A18C4"/>
    <w:rsid w:val="002A2EE1"/>
    <w:rsid w:val="002A43E8"/>
    <w:rsid w:val="002D1848"/>
    <w:rsid w:val="002E766B"/>
    <w:rsid w:val="00344674"/>
    <w:rsid w:val="00346970"/>
    <w:rsid w:val="00353CFE"/>
    <w:rsid w:val="0036249E"/>
    <w:rsid w:val="00375C58"/>
    <w:rsid w:val="003A1B8A"/>
    <w:rsid w:val="004119B8"/>
    <w:rsid w:val="004219CE"/>
    <w:rsid w:val="004408C6"/>
    <w:rsid w:val="00441579"/>
    <w:rsid w:val="00445259"/>
    <w:rsid w:val="00465442"/>
    <w:rsid w:val="004A738E"/>
    <w:rsid w:val="004B3829"/>
    <w:rsid w:val="004C19DE"/>
    <w:rsid w:val="004D0E93"/>
    <w:rsid w:val="004D4E96"/>
    <w:rsid w:val="004D601C"/>
    <w:rsid w:val="004E0844"/>
    <w:rsid w:val="004F67F2"/>
    <w:rsid w:val="0050260E"/>
    <w:rsid w:val="00526E85"/>
    <w:rsid w:val="0052762D"/>
    <w:rsid w:val="005305F7"/>
    <w:rsid w:val="00536834"/>
    <w:rsid w:val="00577596"/>
    <w:rsid w:val="00587CF4"/>
    <w:rsid w:val="005A2C52"/>
    <w:rsid w:val="005A3FD0"/>
    <w:rsid w:val="005A6582"/>
    <w:rsid w:val="005B1C99"/>
    <w:rsid w:val="005C07BC"/>
    <w:rsid w:val="005D196F"/>
    <w:rsid w:val="005D62D7"/>
    <w:rsid w:val="005E78FF"/>
    <w:rsid w:val="005F1D96"/>
    <w:rsid w:val="00601281"/>
    <w:rsid w:val="0060524F"/>
    <w:rsid w:val="006111AB"/>
    <w:rsid w:val="00615EB9"/>
    <w:rsid w:val="00621063"/>
    <w:rsid w:val="00621E8B"/>
    <w:rsid w:val="006257C9"/>
    <w:rsid w:val="00642584"/>
    <w:rsid w:val="006A145C"/>
    <w:rsid w:val="006C05FD"/>
    <w:rsid w:val="006D58AD"/>
    <w:rsid w:val="006D5CD3"/>
    <w:rsid w:val="006E28DC"/>
    <w:rsid w:val="006F2C2C"/>
    <w:rsid w:val="00700378"/>
    <w:rsid w:val="00707493"/>
    <w:rsid w:val="00713B56"/>
    <w:rsid w:val="00727C04"/>
    <w:rsid w:val="00731113"/>
    <w:rsid w:val="007311E2"/>
    <w:rsid w:val="007454E7"/>
    <w:rsid w:val="007513BB"/>
    <w:rsid w:val="0077521E"/>
    <w:rsid w:val="00780693"/>
    <w:rsid w:val="007832C5"/>
    <w:rsid w:val="007A1AD5"/>
    <w:rsid w:val="007B066A"/>
    <w:rsid w:val="007C4C00"/>
    <w:rsid w:val="007C58D5"/>
    <w:rsid w:val="007D2592"/>
    <w:rsid w:val="007D4E9D"/>
    <w:rsid w:val="007D5CA9"/>
    <w:rsid w:val="007E1D75"/>
    <w:rsid w:val="007E36EA"/>
    <w:rsid w:val="007E5FB5"/>
    <w:rsid w:val="00807699"/>
    <w:rsid w:val="00830AF5"/>
    <w:rsid w:val="00851ABB"/>
    <w:rsid w:val="008544B3"/>
    <w:rsid w:val="00876950"/>
    <w:rsid w:val="0088726E"/>
    <w:rsid w:val="0089096E"/>
    <w:rsid w:val="008C1D7E"/>
    <w:rsid w:val="008E41ED"/>
    <w:rsid w:val="00931A0B"/>
    <w:rsid w:val="00932684"/>
    <w:rsid w:val="009346AE"/>
    <w:rsid w:val="0093557A"/>
    <w:rsid w:val="009356A6"/>
    <w:rsid w:val="00943B7E"/>
    <w:rsid w:val="00952DB0"/>
    <w:rsid w:val="00953510"/>
    <w:rsid w:val="00957216"/>
    <w:rsid w:val="00960165"/>
    <w:rsid w:val="009769DA"/>
    <w:rsid w:val="009D564E"/>
    <w:rsid w:val="00A01497"/>
    <w:rsid w:val="00A07715"/>
    <w:rsid w:val="00A11A3B"/>
    <w:rsid w:val="00A1369C"/>
    <w:rsid w:val="00A226C8"/>
    <w:rsid w:val="00A26BCB"/>
    <w:rsid w:val="00A52C74"/>
    <w:rsid w:val="00A62B2A"/>
    <w:rsid w:val="00A7192C"/>
    <w:rsid w:val="00A75D1D"/>
    <w:rsid w:val="00A82606"/>
    <w:rsid w:val="00A91C84"/>
    <w:rsid w:val="00AB6639"/>
    <w:rsid w:val="00AB75DA"/>
    <w:rsid w:val="00AE28E2"/>
    <w:rsid w:val="00B02452"/>
    <w:rsid w:val="00B06358"/>
    <w:rsid w:val="00B1307B"/>
    <w:rsid w:val="00B2028F"/>
    <w:rsid w:val="00B32E07"/>
    <w:rsid w:val="00B40566"/>
    <w:rsid w:val="00B42EAD"/>
    <w:rsid w:val="00B43B86"/>
    <w:rsid w:val="00B51B1D"/>
    <w:rsid w:val="00B72426"/>
    <w:rsid w:val="00B74778"/>
    <w:rsid w:val="00B9322A"/>
    <w:rsid w:val="00B93CA7"/>
    <w:rsid w:val="00BA7DFF"/>
    <w:rsid w:val="00BB37A4"/>
    <w:rsid w:val="00BB48E5"/>
    <w:rsid w:val="00BC1707"/>
    <w:rsid w:val="00BC6447"/>
    <w:rsid w:val="00C226BD"/>
    <w:rsid w:val="00C3386F"/>
    <w:rsid w:val="00C63D45"/>
    <w:rsid w:val="00CA6274"/>
    <w:rsid w:val="00CC7CEF"/>
    <w:rsid w:val="00CE4EDB"/>
    <w:rsid w:val="00D04723"/>
    <w:rsid w:val="00D07007"/>
    <w:rsid w:val="00D14177"/>
    <w:rsid w:val="00D30537"/>
    <w:rsid w:val="00D70D2A"/>
    <w:rsid w:val="00DC1FEC"/>
    <w:rsid w:val="00DD1FDC"/>
    <w:rsid w:val="00DD5E47"/>
    <w:rsid w:val="00DD716C"/>
    <w:rsid w:val="00DF3A27"/>
    <w:rsid w:val="00E0585F"/>
    <w:rsid w:val="00E153E5"/>
    <w:rsid w:val="00E4358B"/>
    <w:rsid w:val="00E71904"/>
    <w:rsid w:val="00E871B1"/>
    <w:rsid w:val="00E96D9D"/>
    <w:rsid w:val="00EB1677"/>
    <w:rsid w:val="00EB75A6"/>
    <w:rsid w:val="00EE2624"/>
    <w:rsid w:val="00EF0E06"/>
    <w:rsid w:val="00EF16CF"/>
    <w:rsid w:val="00EF48B3"/>
    <w:rsid w:val="00F108D3"/>
    <w:rsid w:val="00F1711B"/>
    <w:rsid w:val="00F2079B"/>
    <w:rsid w:val="00F21226"/>
    <w:rsid w:val="00F33617"/>
    <w:rsid w:val="00F5339F"/>
    <w:rsid w:val="00F974AC"/>
    <w:rsid w:val="00FA2A5D"/>
    <w:rsid w:val="00FB16B4"/>
    <w:rsid w:val="00FB1D0B"/>
    <w:rsid w:val="00FC3C61"/>
    <w:rsid w:val="00FD5E34"/>
    <w:rsid w:val="00FD75DA"/>
    <w:rsid w:val="00FF1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67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A2C52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B1677"/>
    <w:pPr>
      <w:tabs>
        <w:tab w:val="center" w:pos="4677"/>
        <w:tab w:val="right" w:pos="9355"/>
      </w:tabs>
    </w:pPr>
  </w:style>
  <w:style w:type="paragraph" w:customStyle="1" w:styleId="11">
    <w:name w:val="Без интервала1"/>
    <w:rsid w:val="005D62D7"/>
    <w:rPr>
      <w:rFonts w:ascii="Calibri" w:hAnsi="Calibri" w:cs="Calibri"/>
      <w:sz w:val="22"/>
      <w:szCs w:val="22"/>
      <w:lang w:eastAsia="en-US"/>
    </w:rPr>
  </w:style>
  <w:style w:type="character" w:styleId="a4">
    <w:name w:val="Hyperlink"/>
    <w:rsid w:val="006C05FD"/>
    <w:rPr>
      <w:color w:val="0563C1"/>
      <w:u w:val="single"/>
    </w:rPr>
  </w:style>
  <w:style w:type="paragraph" w:styleId="a5">
    <w:name w:val="No Spacing"/>
    <w:uiPriority w:val="1"/>
    <w:qFormat/>
    <w:rsid w:val="000E245E"/>
    <w:rPr>
      <w:sz w:val="24"/>
      <w:szCs w:val="24"/>
    </w:rPr>
  </w:style>
  <w:style w:type="table" w:styleId="a6">
    <w:name w:val="Table Grid"/>
    <w:basedOn w:val="a1"/>
    <w:rsid w:val="00F212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124629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12462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5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D1FDC"/>
    <w:pPr>
      <w:ind w:left="720"/>
      <w:contextualSpacing/>
    </w:pPr>
  </w:style>
  <w:style w:type="character" w:styleId="aa">
    <w:name w:val="Strong"/>
    <w:basedOn w:val="a0"/>
    <w:qFormat/>
    <w:rsid w:val="00032E54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5A2C52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67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A2C52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B1677"/>
    <w:pPr>
      <w:tabs>
        <w:tab w:val="center" w:pos="4677"/>
        <w:tab w:val="right" w:pos="9355"/>
      </w:tabs>
    </w:pPr>
  </w:style>
  <w:style w:type="paragraph" w:customStyle="1" w:styleId="11">
    <w:name w:val="Без интервала1"/>
    <w:rsid w:val="005D62D7"/>
    <w:rPr>
      <w:rFonts w:ascii="Calibri" w:hAnsi="Calibri" w:cs="Calibri"/>
      <w:sz w:val="22"/>
      <w:szCs w:val="22"/>
      <w:lang w:eastAsia="en-US"/>
    </w:rPr>
  </w:style>
  <w:style w:type="character" w:styleId="a4">
    <w:name w:val="Hyperlink"/>
    <w:rsid w:val="006C05FD"/>
    <w:rPr>
      <w:color w:val="0563C1"/>
      <w:u w:val="single"/>
    </w:rPr>
  </w:style>
  <w:style w:type="paragraph" w:styleId="a5">
    <w:name w:val="No Spacing"/>
    <w:uiPriority w:val="1"/>
    <w:qFormat/>
    <w:rsid w:val="000E245E"/>
    <w:rPr>
      <w:sz w:val="24"/>
      <w:szCs w:val="24"/>
    </w:rPr>
  </w:style>
  <w:style w:type="table" w:styleId="a6">
    <w:name w:val="Table Grid"/>
    <w:basedOn w:val="a1"/>
    <w:rsid w:val="00F212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124629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12462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5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D1FDC"/>
    <w:pPr>
      <w:ind w:left="720"/>
      <w:contextualSpacing/>
    </w:pPr>
  </w:style>
  <w:style w:type="character" w:styleId="aa">
    <w:name w:val="Strong"/>
    <w:basedOn w:val="a0"/>
    <w:qFormat/>
    <w:rsid w:val="00032E54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5A2C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1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3;&#1054;&#1063;&#1057;\Documents\1%20&#1041;&#1083;&#1072;&#1085;&#1082;&#1080;%20&#1052;&#1054;%20&#1058;&#1091;&#1088;&#1086;&#1095;&#1072;&#1082;\&#1041;&#1083;&#1072;&#1085;&#1082;%20&#1087;&#1086;&#1089;&#1090;&#1072;&#1085;&#1086;&#1074;&#1083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57A52-BF81-425C-B780-96AAF562F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постановления</Template>
  <TotalTime>82</TotalTime>
  <Pages>5</Pages>
  <Words>1299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АЛТАЙ</vt:lpstr>
    </vt:vector>
  </TitlesOfParts>
  <Company>OSIPOV</Company>
  <LinksUpToDate>false</LinksUpToDate>
  <CharactersWithSpaces>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АЛТАЙ</dc:title>
  <dc:creator>ГОЧС</dc:creator>
  <cp:lastModifiedBy>Пользователь Windows</cp:lastModifiedBy>
  <cp:revision>16</cp:revision>
  <cp:lastPrinted>2021-11-08T04:29:00Z</cp:lastPrinted>
  <dcterms:created xsi:type="dcterms:W3CDTF">2018-11-27T05:21:00Z</dcterms:created>
  <dcterms:modified xsi:type="dcterms:W3CDTF">2023-11-13T07:55:00Z</dcterms:modified>
</cp:coreProperties>
</file>