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E571C9" w:rsidRPr="00E571C9" w:rsidRDefault="00EC01A0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Краснощековский</w:t>
      </w:r>
      <w:proofErr w:type="spellEnd"/>
      <w:r w:rsidR="008E0764">
        <w:rPr>
          <w:rFonts w:ascii="PT Astra Serif" w:hAnsi="PT Astra Serif"/>
          <w:b/>
          <w:sz w:val="28"/>
          <w:szCs w:val="28"/>
          <w:u w:val="single"/>
        </w:rPr>
        <w:t xml:space="preserve"> районный Совет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D8179A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26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D8179A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  <w:bookmarkStart w:id="0" w:name="_GoBack"/>
            <w:bookmarkEnd w:id="0"/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A59" w:rsidRDefault="00D76A59">
      <w:r>
        <w:separator/>
      </w:r>
    </w:p>
  </w:endnote>
  <w:endnote w:type="continuationSeparator" w:id="0">
    <w:p w:rsidR="00D76A59" w:rsidRDefault="00D76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A59" w:rsidRDefault="00D76A59">
      <w:r>
        <w:separator/>
      </w:r>
    </w:p>
  </w:footnote>
  <w:footnote w:type="continuationSeparator" w:id="0">
    <w:p w:rsidR="00D76A59" w:rsidRDefault="00D76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76A59"/>
    <w:rsid w:val="00D8179A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A60FF-D394-4BB7-A53B-A197DB394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2023-05-29T09:05:00Z</dcterms:created>
  <dcterms:modified xsi:type="dcterms:W3CDTF">2023-05-29T09:16:00Z</dcterms:modified>
</cp:coreProperties>
</file>