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FA1" w:rsidRPr="00C334AF" w:rsidRDefault="00E02B2A" w:rsidP="00E02B2A">
      <w:pPr>
        <w:tabs>
          <w:tab w:val="left" w:pos="5387"/>
        </w:tabs>
        <w:autoSpaceDE w:val="0"/>
        <w:autoSpaceDN w:val="0"/>
        <w:adjustRightInd w:val="0"/>
        <w:spacing w:line="240" w:lineRule="exact"/>
        <w:rPr>
          <w:bCs/>
        </w:rPr>
      </w:pPr>
      <w:r>
        <w:tab/>
      </w:r>
      <w:r w:rsidR="00BA2FA1" w:rsidRPr="00C334AF">
        <w:t>ПРИЛОЖЕНИЕ 1</w:t>
      </w:r>
      <w:r w:rsidR="00BA2FA1" w:rsidRPr="00C334AF">
        <w:rPr>
          <w:bCs/>
        </w:rPr>
        <w:tab/>
      </w:r>
    </w:p>
    <w:p w:rsidR="00BA2FA1" w:rsidRPr="00C334AF" w:rsidRDefault="00BA2FA1" w:rsidP="00BA2FA1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</w:rPr>
      </w:pPr>
      <w:r w:rsidRPr="00C334AF">
        <w:rPr>
          <w:bCs/>
        </w:rPr>
        <w:t>УТВЕРЖДЕН</w:t>
      </w:r>
    </w:p>
    <w:p w:rsidR="00BA2FA1" w:rsidRPr="00C334AF" w:rsidRDefault="00E31FDE" w:rsidP="00E31FDE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r>
        <w:rPr>
          <w:bCs/>
        </w:rPr>
        <w:t xml:space="preserve">Постановлением </w:t>
      </w:r>
      <w:r w:rsidR="00BA2FA1" w:rsidRPr="00C334AF">
        <w:rPr>
          <w:bCs/>
        </w:rPr>
        <w:t>Администрации</w:t>
      </w:r>
      <w:r w:rsidR="00630A62">
        <w:rPr>
          <w:bCs/>
        </w:rPr>
        <w:t xml:space="preserve"> Новошипуновск</w:t>
      </w:r>
      <w:r>
        <w:rPr>
          <w:bCs/>
        </w:rPr>
        <w:t>ого сельсовета</w:t>
      </w:r>
    </w:p>
    <w:p w:rsidR="00E02B2A" w:rsidRDefault="00E31FDE" w:rsidP="00630A62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bCs/>
        </w:rPr>
      </w:pPr>
      <w:r>
        <w:rPr>
          <w:bCs/>
        </w:rPr>
        <w:tab/>
        <w:t xml:space="preserve">от </w:t>
      </w:r>
      <w:r w:rsidR="00110C39">
        <w:rPr>
          <w:bCs/>
        </w:rPr>
        <w:t>30</w:t>
      </w:r>
      <w:r>
        <w:rPr>
          <w:bCs/>
        </w:rPr>
        <w:t xml:space="preserve"> декабря</w:t>
      </w:r>
      <w:r w:rsidR="002D145B">
        <w:rPr>
          <w:bCs/>
        </w:rPr>
        <w:t xml:space="preserve"> </w:t>
      </w:r>
      <w:r w:rsidR="00110C39">
        <w:rPr>
          <w:bCs/>
        </w:rPr>
        <w:t>2022</w:t>
      </w:r>
      <w:r w:rsidR="00BA2FA1" w:rsidRPr="00C334AF">
        <w:rPr>
          <w:bCs/>
        </w:rPr>
        <w:t> года №</w:t>
      </w:r>
      <w:r w:rsidR="00D8677C">
        <w:rPr>
          <w:bCs/>
        </w:rPr>
        <w:t>18</w:t>
      </w:r>
    </w:p>
    <w:p w:rsidR="00630A62" w:rsidRDefault="00630A62" w:rsidP="00BA2FA1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BA2FA1" w:rsidRPr="00C334AF" w:rsidRDefault="00BA2FA1" w:rsidP="00BA2FA1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C334AF">
        <w:rPr>
          <w:bCs/>
        </w:rPr>
        <w:t>ПЕРЕЧЕНЬ</w:t>
      </w:r>
    </w:p>
    <w:p w:rsidR="00BA2FA1" w:rsidRPr="00C334AF" w:rsidRDefault="00BA2FA1" w:rsidP="00BA2FA1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proofErr w:type="gramStart"/>
      <w:r w:rsidRPr="00C334AF">
        <w:t xml:space="preserve">главных администраторов доходов </w:t>
      </w:r>
      <w:r w:rsidR="00E31FDE">
        <w:t>местного</w:t>
      </w:r>
      <w:r w:rsidRPr="00C334AF">
        <w:t xml:space="preserve"> бюджета территориальных органов (подразделений) федеральных органов</w:t>
      </w:r>
      <w:r w:rsidR="00C334AF">
        <w:t xml:space="preserve"> </w:t>
      </w:r>
      <w:r w:rsidRPr="00C334AF">
        <w:t>государственной власти (государственных органов) и (или) казенных учреждений, находящихся в ведении федеральных органов</w:t>
      </w:r>
      <w:r w:rsidR="00C334AF">
        <w:t xml:space="preserve"> </w:t>
      </w:r>
      <w:r w:rsidRPr="00C334AF">
        <w:t xml:space="preserve">государственной власти (государственных органов), осуществляющих бюджетные полномочия главных администраторов доходов </w:t>
      </w:r>
      <w:r w:rsidR="00E31FDE">
        <w:t>местного</w:t>
      </w:r>
      <w:r w:rsidRPr="00C334AF">
        <w:t xml:space="preserve"> бюджета на основании принятых федеральными органами </w:t>
      </w:r>
      <w:r w:rsidRPr="00C334AF">
        <w:br/>
        <w:t xml:space="preserve">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</w:t>
      </w:r>
      <w:r w:rsidRPr="00C334AF">
        <w:br/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984"/>
        <w:gridCol w:w="5995"/>
      </w:tblGrid>
      <w:tr w:rsidR="00BA2FA1" w:rsidRPr="0032504F" w:rsidTr="00E31FDE">
        <w:trPr>
          <w:cantSplit/>
          <w:trHeight w:val="392"/>
        </w:trPr>
        <w:tc>
          <w:tcPr>
            <w:tcW w:w="4077" w:type="dxa"/>
            <w:gridSpan w:val="2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 xml:space="preserve">Код бюджетной классификации </w:t>
            </w:r>
            <w:r w:rsidRPr="0032504F">
              <w:br/>
              <w:t>Российской Федерации</w:t>
            </w:r>
          </w:p>
        </w:tc>
        <w:tc>
          <w:tcPr>
            <w:tcW w:w="5995" w:type="dxa"/>
            <w:vMerge w:val="restart"/>
            <w:shd w:val="clear" w:color="auto" w:fill="auto"/>
          </w:tcPr>
          <w:p w:rsidR="00BA2FA1" w:rsidRPr="0032504F" w:rsidRDefault="00BA2FA1" w:rsidP="008342F0">
            <w:pPr>
              <w:jc w:val="center"/>
            </w:pPr>
            <w:r w:rsidRPr="0032504F">
              <w:t xml:space="preserve">Наименование главного администратора доходов </w:t>
            </w:r>
            <w:r w:rsidRPr="0032504F">
              <w:br/>
            </w:r>
            <w:r w:rsidR="00E31FDE">
              <w:t>местного</w:t>
            </w:r>
            <w:r w:rsidRPr="0032504F">
              <w:t xml:space="preserve"> бюджета, наименование кода вида </w:t>
            </w:r>
            <w:r w:rsidRPr="0032504F">
              <w:br/>
              <w:t xml:space="preserve">(подвида) доходов </w:t>
            </w:r>
            <w:r w:rsidR="008342F0">
              <w:t>местного</w:t>
            </w:r>
            <w:r w:rsidRPr="0032504F">
              <w:t xml:space="preserve"> бюджета</w:t>
            </w:r>
          </w:p>
        </w:tc>
      </w:tr>
      <w:tr w:rsidR="00BA2FA1" w:rsidRPr="0032504F" w:rsidTr="00E31FDE">
        <w:trPr>
          <w:cantSplit/>
          <w:trHeight w:val="316"/>
        </w:trPr>
        <w:tc>
          <w:tcPr>
            <w:tcW w:w="2093" w:type="dxa"/>
            <w:shd w:val="clear" w:color="auto" w:fill="auto"/>
          </w:tcPr>
          <w:p w:rsidR="00BA2FA1" w:rsidRPr="0032504F" w:rsidRDefault="00BA2FA1" w:rsidP="008342F0">
            <w:pPr>
              <w:jc w:val="center"/>
            </w:pPr>
            <w:r w:rsidRPr="0032504F">
              <w:t xml:space="preserve">главного </w:t>
            </w:r>
            <w:r w:rsidRPr="0032504F">
              <w:br/>
              <w:t xml:space="preserve">администратора доходов </w:t>
            </w:r>
            <w:r w:rsidR="008342F0">
              <w:t>местного</w:t>
            </w:r>
            <w:r w:rsidRPr="0032504F">
              <w:t xml:space="preserve"> бюджета</w:t>
            </w:r>
          </w:p>
        </w:tc>
        <w:tc>
          <w:tcPr>
            <w:tcW w:w="1984" w:type="dxa"/>
            <w:shd w:val="clear" w:color="auto" w:fill="auto"/>
          </w:tcPr>
          <w:p w:rsidR="00BA2FA1" w:rsidRPr="0032504F" w:rsidRDefault="00BA2FA1" w:rsidP="008342F0">
            <w:pPr>
              <w:jc w:val="center"/>
            </w:pPr>
            <w:r w:rsidRPr="0032504F">
              <w:t xml:space="preserve">вида (подвида) </w:t>
            </w:r>
            <w:r w:rsidRPr="0032504F">
              <w:br/>
              <w:t xml:space="preserve">доходов </w:t>
            </w:r>
            <w:r w:rsidRPr="0032504F">
              <w:br/>
            </w:r>
            <w:r w:rsidR="008342F0">
              <w:t>местного</w:t>
            </w:r>
            <w:r w:rsidRPr="0032504F">
              <w:t xml:space="preserve"> </w:t>
            </w:r>
            <w:r w:rsidRPr="0032504F">
              <w:br/>
              <w:t>бюджета</w:t>
            </w:r>
          </w:p>
        </w:tc>
        <w:tc>
          <w:tcPr>
            <w:tcW w:w="5995" w:type="dxa"/>
            <w:vMerge/>
            <w:shd w:val="clear" w:color="auto" w:fill="auto"/>
          </w:tcPr>
          <w:p w:rsidR="00BA2FA1" w:rsidRPr="0032504F" w:rsidRDefault="00BA2FA1" w:rsidP="009D588B">
            <w:pPr>
              <w:jc w:val="center"/>
            </w:pPr>
          </w:p>
        </w:tc>
      </w:tr>
      <w:tr w:rsidR="00BA2FA1" w:rsidRPr="0032504F" w:rsidTr="00E31FDE">
        <w:trPr>
          <w:cantSplit/>
          <w:trHeight w:val="553"/>
        </w:trPr>
        <w:tc>
          <w:tcPr>
            <w:tcW w:w="2093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</w:p>
        </w:tc>
        <w:tc>
          <w:tcPr>
            <w:tcW w:w="5995" w:type="dxa"/>
            <w:shd w:val="clear" w:color="auto" w:fill="auto"/>
            <w:vAlign w:val="center"/>
          </w:tcPr>
          <w:p w:rsidR="00BA2FA1" w:rsidRPr="004D2D7E" w:rsidRDefault="00BA2FA1" w:rsidP="009D588B">
            <w:pPr>
              <w:jc w:val="both"/>
            </w:pPr>
            <w:r w:rsidRPr="004D2D7E">
              <w:t xml:space="preserve">Управление Федеральной налоговой службы </w:t>
            </w:r>
            <w:r>
              <w:br/>
            </w:r>
            <w:r w:rsidRPr="004D2D7E">
              <w:t>по Алтайскому краю</w:t>
            </w:r>
          </w:p>
        </w:tc>
      </w:tr>
      <w:tr w:rsidR="00BA2FA1" w:rsidRPr="0032504F" w:rsidTr="00E31FDE">
        <w:trPr>
          <w:cantSplit/>
          <w:trHeight w:val="1660"/>
        </w:trPr>
        <w:tc>
          <w:tcPr>
            <w:tcW w:w="2093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 xml:space="preserve">1 01 02010 01 </w:t>
            </w:r>
            <w:r w:rsidRPr="003928A0"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BA2FA1" w:rsidRPr="004D2D7E" w:rsidRDefault="00BA2FA1" w:rsidP="009D588B">
            <w:pPr>
              <w:jc w:val="both"/>
            </w:pPr>
            <w:r w:rsidRPr="004D2D7E">
              <w:t xml:space="preserve">Налог на доходы физических лиц с доходов, </w:t>
            </w:r>
            <w:r>
              <w:br/>
            </w:r>
            <w:r w:rsidRPr="004D2D7E">
              <w:t xml:space="preserve">источником которых является налоговый агент, за исключением доходов, в отношении которых исчисление и уплата налога осуществляются </w:t>
            </w:r>
            <w:r>
              <w:br/>
            </w:r>
            <w:r w:rsidRPr="004D2D7E">
              <w:t>в соответствии со статьями 227, 227.1 и 228 Налогового кодекса Российской Федерации</w:t>
            </w:r>
          </w:p>
        </w:tc>
      </w:tr>
      <w:tr w:rsidR="00BA2FA1" w:rsidRPr="0032504F" w:rsidTr="00E31FDE">
        <w:trPr>
          <w:cantSplit/>
          <w:trHeight w:val="2490"/>
        </w:trPr>
        <w:tc>
          <w:tcPr>
            <w:tcW w:w="2093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 xml:space="preserve">1 01 02020 01 </w:t>
            </w:r>
            <w:r w:rsidRPr="0032504F">
              <w:rPr>
                <w:lang w:val="en-US"/>
              </w:rPr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BA2FA1" w:rsidRPr="004D2D7E" w:rsidRDefault="00BA2FA1" w:rsidP="009D588B">
            <w:pPr>
              <w:jc w:val="both"/>
            </w:pPr>
            <w:r w:rsidRPr="004D2D7E">
              <w:t xml:space="preserve">Налог на доходы физических лиц с доходов, </w:t>
            </w:r>
            <w:r>
              <w:br/>
            </w:r>
            <w:r w:rsidRPr="004D2D7E">
              <w:t xml:space="preserve">полученных от осуществления деятельности </w:t>
            </w:r>
            <w:r>
              <w:br/>
            </w:r>
            <w:r w:rsidRPr="004D2D7E">
              <w:t xml:space="preserve">физическими лицами, зарегистрированными </w:t>
            </w:r>
            <w:r>
              <w:br/>
            </w:r>
            <w:r w:rsidRPr="004D2D7E">
              <w:t xml:space="preserve">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  <w:r>
              <w:br/>
            </w:r>
            <w:r w:rsidRPr="004D2D7E">
              <w:t xml:space="preserve">и других лиц, занимающихся частной практикой в соответствии со статьей 227 Налогового </w:t>
            </w:r>
            <w:r>
              <w:br/>
            </w:r>
            <w:r w:rsidRPr="004D2D7E">
              <w:t>кодекса Российской Федерации</w:t>
            </w:r>
          </w:p>
        </w:tc>
      </w:tr>
      <w:tr w:rsidR="00BA2FA1" w:rsidRPr="0032504F" w:rsidTr="00E31FDE">
        <w:trPr>
          <w:cantSplit/>
          <w:trHeight w:val="1107"/>
        </w:trPr>
        <w:tc>
          <w:tcPr>
            <w:tcW w:w="2093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 xml:space="preserve">1 01 02030 01 </w:t>
            </w:r>
            <w:r w:rsidRPr="003928A0"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BA2FA1" w:rsidRPr="004D2D7E" w:rsidRDefault="00BA2FA1" w:rsidP="009D588B">
            <w:pPr>
              <w:jc w:val="both"/>
            </w:pPr>
            <w:r w:rsidRPr="004D2D7E">
              <w:t xml:space="preserve">Налог на доходы физических лиц с доходов, </w:t>
            </w:r>
            <w:r>
              <w:br/>
            </w:r>
            <w:r w:rsidRPr="004D2D7E">
              <w:t>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BA2FA1" w:rsidRPr="0032504F" w:rsidTr="00E31FDE">
        <w:trPr>
          <w:cantSplit/>
          <w:trHeight w:val="1898"/>
        </w:trPr>
        <w:tc>
          <w:tcPr>
            <w:tcW w:w="2093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 xml:space="preserve">1 01 02040 01 </w:t>
            </w:r>
            <w:r w:rsidRPr="0032504F">
              <w:rPr>
                <w:lang w:val="en-US"/>
              </w:rPr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BA2FA1" w:rsidRPr="003928A0" w:rsidRDefault="00BA2FA1" w:rsidP="009D588B">
            <w:pPr>
              <w:jc w:val="both"/>
            </w:pPr>
            <w:r w:rsidRPr="004D2D7E">
              <w:t xml:space="preserve">Налог на доходы физических лиц в виде </w:t>
            </w:r>
            <w:r>
              <w:br/>
            </w:r>
            <w:r w:rsidRPr="004D2D7E">
              <w:t xml:space="preserve">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</w:t>
            </w:r>
            <w:r>
              <w:br/>
            </w:r>
            <w:r w:rsidRPr="004D2D7E">
              <w:t>Налогового кодекса Российской Федерации</w:t>
            </w:r>
          </w:p>
        </w:tc>
      </w:tr>
      <w:tr w:rsidR="00BA2FA1" w:rsidRPr="0032504F" w:rsidTr="00E31FDE">
        <w:trPr>
          <w:cantSplit/>
          <w:trHeight w:val="830"/>
        </w:trPr>
        <w:tc>
          <w:tcPr>
            <w:tcW w:w="2093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 xml:space="preserve">1 05 01011 01 </w:t>
            </w:r>
            <w:r w:rsidRPr="0032504F">
              <w:rPr>
                <w:lang w:val="en-US"/>
              </w:rPr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BA2FA1" w:rsidRPr="004D2D7E" w:rsidRDefault="00BA2FA1" w:rsidP="009D588B">
            <w:pPr>
              <w:jc w:val="both"/>
            </w:pPr>
            <w:r w:rsidRPr="004D2D7E">
              <w:t xml:space="preserve">Налог, взимаемый с налогоплательщиков, </w:t>
            </w:r>
            <w:r>
              <w:br/>
            </w:r>
            <w:r w:rsidRPr="004D2D7E">
              <w:t>выбравших в качестве объекта налогообложения доходы</w:t>
            </w:r>
          </w:p>
        </w:tc>
      </w:tr>
      <w:tr w:rsidR="00BA2FA1" w:rsidRPr="0032504F" w:rsidTr="00E31FDE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BA2FA1" w:rsidRPr="0032504F" w:rsidRDefault="00BA2FA1" w:rsidP="009D588B">
            <w:pPr>
              <w:jc w:val="center"/>
            </w:pPr>
            <w:r w:rsidRPr="0032504F">
              <w:t>182</w:t>
            </w:r>
          </w:p>
        </w:tc>
        <w:tc>
          <w:tcPr>
            <w:tcW w:w="1984" w:type="dxa"/>
            <w:shd w:val="clear" w:color="auto" w:fill="auto"/>
          </w:tcPr>
          <w:p w:rsidR="00BA2FA1" w:rsidRPr="0032504F" w:rsidRDefault="00BA2FA1" w:rsidP="00D258D5">
            <w:pPr>
              <w:jc w:val="center"/>
            </w:pPr>
            <w:r w:rsidRPr="0032504F">
              <w:t>1 05 0</w:t>
            </w:r>
            <w:r w:rsidR="00D258D5">
              <w:t>3</w:t>
            </w:r>
            <w:r w:rsidRPr="0032504F">
              <w:t>0</w:t>
            </w:r>
            <w:r w:rsidR="00D258D5">
              <w:t>10</w:t>
            </w:r>
            <w:r w:rsidRPr="0032504F">
              <w:t xml:space="preserve"> 01 </w:t>
            </w:r>
            <w:r w:rsidRPr="003928A0">
              <w:t>0</w:t>
            </w:r>
            <w:r w:rsidRPr="0032504F"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BA2FA1" w:rsidRPr="004D2D7E" w:rsidRDefault="00D258D5" w:rsidP="009D588B">
            <w:pPr>
              <w:jc w:val="both"/>
            </w:pPr>
            <w:r>
              <w:t>Единый сельскохозяйственный налог</w:t>
            </w:r>
          </w:p>
        </w:tc>
      </w:tr>
      <w:tr w:rsidR="001D3773" w:rsidRPr="0032504F" w:rsidTr="00E31FDE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1D3773" w:rsidRPr="0032504F" w:rsidRDefault="001D3773" w:rsidP="009D588B">
            <w:pPr>
              <w:jc w:val="center"/>
            </w:pPr>
            <w:r>
              <w:lastRenderedPageBreak/>
              <w:t>182</w:t>
            </w:r>
          </w:p>
        </w:tc>
        <w:tc>
          <w:tcPr>
            <w:tcW w:w="1984" w:type="dxa"/>
            <w:shd w:val="clear" w:color="auto" w:fill="auto"/>
          </w:tcPr>
          <w:p w:rsidR="001D3773" w:rsidRPr="0032504F" w:rsidRDefault="001D3773" w:rsidP="00D258D5">
            <w:pPr>
              <w:jc w:val="center"/>
            </w:pPr>
            <w:r>
              <w:t>1 06 01030 10 0000 110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1D3773" w:rsidRDefault="001D3773" w:rsidP="009D588B">
            <w:pPr>
              <w:jc w:val="both"/>
            </w:pPr>
            <w:r>
              <w:t xml:space="preserve">Налог на имущество физических лиц, взимаемый по ставкам, применяемым к </w:t>
            </w:r>
            <w:r w:rsidR="00630A62">
              <w:t>объектам</w:t>
            </w:r>
            <w:r>
              <w:t xml:space="preserve"> налогообложения, расположенным в границах сельских поселений</w:t>
            </w:r>
          </w:p>
        </w:tc>
      </w:tr>
      <w:tr w:rsidR="001D3773" w:rsidRPr="0032504F" w:rsidTr="00E31FDE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1D3773" w:rsidRDefault="001D3773" w:rsidP="009D588B">
            <w:pPr>
              <w:jc w:val="center"/>
            </w:pPr>
            <w:r>
              <w:t>182</w:t>
            </w:r>
          </w:p>
        </w:tc>
        <w:tc>
          <w:tcPr>
            <w:tcW w:w="1984" w:type="dxa"/>
            <w:shd w:val="clear" w:color="auto" w:fill="auto"/>
          </w:tcPr>
          <w:p w:rsidR="001D3773" w:rsidRDefault="001D3773" w:rsidP="00D258D5">
            <w:pPr>
              <w:jc w:val="center"/>
            </w:pPr>
            <w:r>
              <w:t>1 06 01030 10 0000 110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1D3773" w:rsidRDefault="00121B03" w:rsidP="009D588B">
            <w:pPr>
              <w:jc w:val="both"/>
            </w:pPr>
            <w:r>
              <w:t>Земельный налог с организаций, обладающих земельным участком, расположенным в границах поселений</w:t>
            </w:r>
          </w:p>
        </w:tc>
      </w:tr>
      <w:tr w:rsidR="00121B03" w:rsidRPr="0032504F" w:rsidTr="00E31FDE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121B03" w:rsidRDefault="00121B03" w:rsidP="009D588B">
            <w:pPr>
              <w:jc w:val="center"/>
            </w:pPr>
            <w:r>
              <w:t>182</w:t>
            </w:r>
          </w:p>
        </w:tc>
        <w:tc>
          <w:tcPr>
            <w:tcW w:w="1984" w:type="dxa"/>
            <w:shd w:val="clear" w:color="auto" w:fill="auto"/>
          </w:tcPr>
          <w:p w:rsidR="00121B03" w:rsidRDefault="00121B03" w:rsidP="00D258D5">
            <w:pPr>
              <w:jc w:val="center"/>
            </w:pPr>
            <w:r>
              <w:t>1 06 06043 10 0000 110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121B03" w:rsidRDefault="00121B03" w:rsidP="009D588B">
            <w:pPr>
              <w:jc w:val="both"/>
            </w:pPr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121B03" w:rsidRDefault="00121B03">
      <w:pPr>
        <w:rPr>
          <w:sz w:val="28"/>
          <w:szCs w:val="28"/>
        </w:rPr>
      </w:pPr>
    </w:p>
    <w:p w:rsidR="00C905D6" w:rsidRDefault="00121B03" w:rsidP="002D145B">
      <w:pPr>
        <w:jc w:val="center"/>
        <w:rPr>
          <w:bCs/>
          <w:sz w:val="28"/>
        </w:rPr>
      </w:pPr>
      <w:r>
        <w:rPr>
          <w:sz w:val="28"/>
          <w:szCs w:val="28"/>
        </w:rPr>
        <w:br w:type="page"/>
      </w:r>
      <w:r w:rsidR="002D145B">
        <w:rPr>
          <w:sz w:val="28"/>
          <w:szCs w:val="28"/>
        </w:rPr>
        <w:lastRenderedPageBreak/>
        <w:t xml:space="preserve">                                           </w:t>
      </w:r>
      <w:r w:rsidR="00C905D6">
        <w:rPr>
          <w:sz w:val="28"/>
        </w:rPr>
        <w:t>ПРИЛОЖЕНИЕ</w:t>
      </w:r>
      <w:r w:rsidR="00C905D6" w:rsidRPr="00AA2252">
        <w:rPr>
          <w:sz w:val="28"/>
        </w:rPr>
        <w:t xml:space="preserve"> </w:t>
      </w:r>
      <w:r w:rsidR="00C905D6">
        <w:rPr>
          <w:sz w:val="28"/>
        </w:rPr>
        <w:t>2</w:t>
      </w:r>
      <w:r w:rsidR="00C905D6" w:rsidRPr="002A5A56">
        <w:rPr>
          <w:bCs/>
          <w:sz w:val="28"/>
        </w:rPr>
        <w:tab/>
      </w:r>
    </w:p>
    <w:p w:rsidR="00C905D6" w:rsidRPr="002A5A56" w:rsidRDefault="00C905D6" w:rsidP="00C905D6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  <w:sz w:val="28"/>
          <w:szCs w:val="28"/>
        </w:rPr>
      </w:pPr>
      <w:r w:rsidRPr="002A5A56">
        <w:rPr>
          <w:bCs/>
          <w:sz w:val="28"/>
          <w:szCs w:val="28"/>
        </w:rPr>
        <w:t>УТВЕРЖДЕН</w:t>
      </w:r>
    </w:p>
    <w:p w:rsidR="00E02B2A" w:rsidRPr="00C334AF" w:rsidRDefault="00E02B2A" w:rsidP="00E02B2A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r>
        <w:rPr>
          <w:bCs/>
        </w:rPr>
        <w:t xml:space="preserve">Постановлением </w:t>
      </w:r>
      <w:r w:rsidRPr="00C334AF">
        <w:rPr>
          <w:bCs/>
        </w:rPr>
        <w:t>Администрации</w:t>
      </w:r>
      <w:r>
        <w:rPr>
          <w:bCs/>
        </w:rPr>
        <w:t xml:space="preserve"> </w:t>
      </w:r>
      <w:bookmarkStart w:id="0" w:name="_GoBack"/>
      <w:bookmarkEnd w:id="0"/>
      <w:r w:rsidR="00630A62">
        <w:rPr>
          <w:bCs/>
        </w:rPr>
        <w:t xml:space="preserve">Новошипуновского </w:t>
      </w:r>
      <w:r>
        <w:rPr>
          <w:bCs/>
        </w:rPr>
        <w:t xml:space="preserve"> сельсовета</w:t>
      </w:r>
    </w:p>
    <w:p w:rsidR="00E02B2A" w:rsidRDefault="00E02B2A" w:rsidP="00630A62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bCs/>
        </w:rPr>
      </w:pPr>
      <w:r>
        <w:rPr>
          <w:bCs/>
        </w:rPr>
        <w:tab/>
        <w:t xml:space="preserve">от </w:t>
      </w:r>
      <w:r w:rsidR="00110C39">
        <w:rPr>
          <w:bCs/>
        </w:rPr>
        <w:t>30 декабря 2022</w:t>
      </w:r>
      <w:r w:rsidRPr="00C334AF">
        <w:rPr>
          <w:bCs/>
        </w:rPr>
        <w:t> года №</w:t>
      </w:r>
      <w:r w:rsidR="00924458">
        <w:rPr>
          <w:bCs/>
        </w:rPr>
        <w:t>18</w:t>
      </w:r>
    </w:p>
    <w:p w:rsidR="00E02B2A" w:rsidRDefault="00E02B2A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E02B2A" w:rsidRDefault="00E02B2A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630A62" w:rsidRDefault="00630A62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C905D6" w:rsidRPr="00C905D6" w:rsidRDefault="00C905D6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C905D6">
        <w:rPr>
          <w:bCs/>
        </w:rPr>
        <w:t>ПЕРЕЧЕНЬ</w:t>
      </w:r>
    </w:p>
    <w:p w:rsidR="00C905D6" w:rsidRDefault="00C905D6" w:rsidP="00C905D6">
      <w:pPr>
        <w:autoSpaceDE w:val="0"/>
        <w:autoSpaceDN w:val="0"/>
        <w:adjustRightInd w:val="0"/>
        <w:spacing w:line="240" w:lineRule="exact"/>
        <w:jc w:val="center"/>
      </w:pPr>
      <w:r w:rsidRPr="00C905D6">
        <w:t xml:space="preserve">главных администраторов доходов </w:t>
      </w:r>
      <w:r w:rsidR="00E31FDE">
        <w:t>местного</w:t>
      </w:r>
      <w:r w:rsidRPr="00C905D6">
        <w:t xml:space="preserve"> бюджета органов государственной власти (государственных органов)</w:t>
      </w:r>
      <w:r>
        <w:t xml:space="preserve"> </w:t>
      </w:r>
      <w:r w:rsidRPr="00C905D6">
        <w:t xml:space="preserve">Алтайского края </w:t>
      </w:r>
    </w:p>
    <w:p w:rsidR="00E01C21" w:rsidRPr="00C905D6" w:rsidRDefault="00E01C21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693"/>
        <w:gridCol w:w="5352"/>
      </w:tblGrid>
      <w:tr w:rsidR="00C905D6" w:rsidRPr="0032504F" w:rsidTr="009D588B">
        <w:trPr>
          <w:cantSplit/>
          <w:trHeight w:val="390"/>
        </w:trPr>
        <w:tc>
          <w:tcPr>
            <w:tcW w:w="4219" w:type="dxa"/>
            <w:gridSpan w:val="2"/>
            <w:shd w:val="clear" w:color="auto" w:fill="auto"/>
          </w:tcPr>
          <w:p w:rsidR="00C905D6" w:rsidRPr="0032504F" w:rsidRDefault="00C905D6" w:rsidP="009D588B">
            <w:pPr>
              <w:jc w:val="center"/>
            </w:pPr>
            <w:r w:rsidRPr="0032504F">
              <w:t xml:space="preserve">Код бюджетной классификации </w:t>
            </w:r>
            <w:r w:rsidRPr="0032504F">
              <w:br/>
              <w:t>Российской Федерации</w:t>
            </w:r>
          </w:p>
        </w:tc>
        <w:tc>
          <w:tcPr>
            <w:tcW w:w="5352" w:type="dxa"/>
            <w:vMerge w:val="restart"/>
            <w:shd w:val="clear" w:color="auto" w:fill="auto"/>
          </w:tcPr>
          <w:p w:rsidR="00C905D6" w:rsidRPr="0032504F" w:rsidRDefault="00C905D6" w:rsidP="00A13F7B">
            <w:pPr>
              <w:jc w:val="center"/>
            </w:pPr>
            <w:r w:rsidRPr="0032504F">
              <w:t xml:space="preserve">Наименование главного администратора доходов </w:t>
            </w:r>
            <w:r w:rsidRPr="0032504F">
              <w:br/>
            </w:r>
            <w:r w:rsidR="00E31FDE">
              <w:t>местного</w:t>
            </w:r>
            <w:r w:rsidRPr="0032504F">
              <w:t xml:space="preserve"> бюджета, наименование кода вида </w:t>
            </w:r>
            <w:r w:rsidRPr="0032504F">
              <w:br/>
              <w:t xml:space="preserve">(подвида) доходов </w:t>
            </w:r>
            <w:r w:rsidR="00A13F7B">
              <w:t>местного</w:t>
            </w:r>
            <w:r w:rsidRPr="0032504F">
              <w:t xml:space="preserve"> бюджета</w:t>
            </w:r>
          </w:p>
        </w:tc>
      </w:tr>
      <w:tr w:rsidR="00C905D6" w:rsidRPr="0032504F" w:rsidTr="009D588B">
        <w:trPr>
          <w:cantSplit/>
          <w:trHeight w:val="315"/>
        </w:trPr>
        <w:tc>
          <w:tcPr>
            <w:tcW w:w="1526" w:type="dxa"/>
            <w:shd w:val="clear" w:color="auto" w:fill="auto"/>
          </w:tcPr>
          <w:p w:rsidR="00C905D6" w:rsidRPr="0032504F" w:rsidRDefault="00C905D6" w:rsidP="00A13F7B">
            <w:pPr>
              <w:jc w:val="center"/>
            </w:pPr>
            <w:r w:rsidRPr="0032504F">
              <w:t xml:space="preserve">главного </w:t>
            </w:r>
            <w:r w:rsidRPr="0032504F">
              <w:br/>
              <w:t xml:space="preserve">администратора доходов </w:t>
            </w:r>
            <w:r w:rsidR="00A13F7B">
              <w:t>местного</w:t>
            </w:r>
            <w:r w:rsidRPr="0032504F">
              <w:t xml:space="preserve"> бюджета</w:t>
            </w:r>
          </w:p>
        </w:tc>
        <w:tc>
          <w:tcPr>
            <w:tcW w:w="2693" w:type="dxa"/>
            <w:shd w:val="clear" w:color="auto" w:fill="auto"/>
          </w:tcPr>
          <w:p w:rsidR="00C905D6" w:rsidRPr="0032504F" w:rsidRDefault="00C905D6" w:rsidP="00A13F7B">
            <w:pPr>
              <w:jc w:val="center"/>
            </w:pPr>
            <w:r w:rsidRPr="0032504F">
              <w:t xml:space="preserve">вида (подвида) </w:t>
            </w:r>
            <w:r w:rsidRPr="0032504F">
              <w:br/>
              <w:t xml:space="preserve">доходов </w:t>
            </w:r>
            <w:r w:rsidRPr="0032504F">
              <w:br/>
            </w:r>
            <w:r w:rsidR="00A13F7B">
              <w:t>местного</w:t>
            </w:r>
            <w:r w:rsidRPr="0032504F">
              <w:t xml:space="preserve"> </w:t>
            </w:r>
            <w:r w:rsidRPr="0032504F">
              <w:br/>
              <w:t>бюджета</w:t>
            </w:r>
          </w:p>
        </w:tc>
        <w:tc>
          <w:tcPr>
            <w:tcW w:w="5352" w:type="dxa"/>
            <w:vMerge/>
            <w:shd w:val="clear" w:color="auto" w:fill="auto"/>
          </w:tcPr>
          <w:p w:rsidR="00C905D6" w:rsidRPr="0032504F" w:rsidRDefault="00C905D6" w:rsidP="009D588B">
            <w:pPr>
              <w:jc w:val="center"/>
            </w:pP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630A6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Администрация </w:t>
            </w:r>
            <w:r w:rsidR="00630A62">
              <w:rPr>
                <w:rFonts w:ascii="Times New Roman CYR" w:hAnsi="Times New Roman CYR" w:cs="Times New Roman CYR"/>
              </w:rPr>
              <w:t>Новошипуновского</w:t>
            </w:r>
            <w:r>
              <w:rPr>
                <w:rFonts w:ascii="Times New Roman CYR" w:hAnsi="Times New Roman CYR" w:cs="Times New Roman CYR"/>
              </w:rPr>
              <w:t xml:space="preserve"> сельсовета Краснощёковского района Алтайского края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11102033100000120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размещения временно свободных средств бюджетов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11102085100000120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размещения сумм, аккумулируемых в ходе проведения аукционов по продаже акций</w:t>
            </w:r>
            <w:proofErr w:type="gramStart"/>
            <w:r>
              <w:rPr>
                <w:rFonts w:ascii="Times New Roman CYR" w:hAnsi="Times New Roman CYR" w:cs="Times New Roman CYR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находящихся в собственности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11105025100000120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11105035100000120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11107015100000120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11108050100000120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Средства, получаемые от передачи имущества, находящегося в собственности поселений (за исключением муниципальных бюджетных и автономных учреждений, а также имущества муниципальных унитарных предприятий, казенных), в залог, в доверительное управление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11109045100000120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11301995100000130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11302065100000130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11302995100000130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доходы от компенсации затрат бюджетов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11401050100000410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продажи квартир, находящихся в собственности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11402052100000410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11402053100000410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11402052100000440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11402053100000440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11403050100000410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11403050100000440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11406025100000430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11502050100000140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11618050100000140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11621050100000140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11623050100000140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11623051100000140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11623052100000140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11632000100000140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11690050100000140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11701050100000180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Невыясненные поступления, зачисляемые в бюджеты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11705050100000180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неналоговые доходы бюджетов поселений</w:t>
            </w:r>
          </w:p>
        </w:tc>
      </w:tr>
      <w:tr w:rsidR="00A516F7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11715030100000150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Инициативные платежи, зачисляемые в бюджеты сельских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20216001100000150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Дотации бюджетам поселений на выравнивание бюджетной обеспеченности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20215002100000150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20220077100000150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20220216100000150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</w:t>
            </w:r>
            <w:proofErr w:type="gramStart"/>
            <w:r>
              <w:rPr>
                <w:rFonts w:ascii="Times New Roman CYR" w:hAnsi="Times New Roman CYR" w:cs="Times New Roman CYR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проездов к дворовым территориям многоквартирных домов населенных пунктов</w:t>
            </w:r>
          </w:p>
        </w:tc>
      </w:tr>
      <w:tr w:rsidR="00A516F7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20229999100000150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субсидии бюджетам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20249999100000150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межбюджетные трансферты</w:t>
            </w:r>
            <w:proofErr w:type="gramStart"/>
            <w:r>
              <w:rPr>
                <w:rFonts w:ascii="Times New Roman CYR" w:hAnsi="Times New Roman CYR" w:cs="Times New Roman CYR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передаваемые бюджетам сельских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20230003100000150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20203015100000150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20230024100000150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20290054100000150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20240014100000150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20220041100000150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630A6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Субсидии бюджетам поселений на строительство, модернизацию, ремонт и содержание автомобильных дорог общего пользования, в том числе дорог в поселениях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20350000100000180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20305099100000180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20405000100000180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Безвозмездные поступления от негосударственных организаций в бюджеты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20405020100000180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20405099100000180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21905000100000150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20805000100000180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20235118100000150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Субвенции бюджетам сельских поселений на осуществление первичного воинского учета</w:t>
            </w:r>
          </w:p>
        </w:tc>
      </w:tr>
      <w:tr w:rsidR="00A516F7" w:rsidRPr="00121B03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20705030100000150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Прочие безвозмездные поступления в бюджеты сельских поселений</w:t>
            </w:r>
          </w:p>
        </w:tc>
      </w:tr>
      <w:tr w:rsidR="00A516F7" w:rsidTr="00A516F7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Pr="00023343" w:rsidRDefault="00A516F7" w:rsidP="008310E0">
            <w:pPr>
              <w:autoSpaceDE w:val="0"/>
              <w:autoSpaceDN w:val="0"/>
              <w:adjustRightInd w:val="0"/>
              <w:spacing w:after="40"/>
              <w:jc w:val="center"/>
              <w:rPr>
                <w:lang w:val="en-US"/>
              </w:rPr>
            </w:pPr>
            <w:r w:rsidRPr="00023343">
              <w:rPr>
                <w:lang w:val="en-US"/>
              </w:rPr>
              <w:t>20805000100000150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F7" w:rsidRDefault="00A516F7" w:rsidP="008310E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Перечисления из бюджета сельских поселений (в бюджеты поселений) для осуществления возврата (зачёта)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C905D6" w:rsidRDefault="00C905D6"/>
    <w:p w:rsidR="004F20E4" w:rsidRDefault="004F20E4"/>
    <w:p w:rsidR="00C905D6" w:rsidRDefault="00C905D6" w:rsidP="00C905D6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  <w:sz w:val="28"/>
        </w:rPr>
      </w:pPr>
      <w:r>
        <w:rPr>
          <w:sz w:val="28"/>
        </w:rPr>
        <w:t>ПРИЛОЖЕНИЕ</w:t>
      </w:r>
      <w:r w:rsidRPr="00AA2252">
        <w:rPr>
          <w:sz w:val="28"/>
        </w:rPr>
        <w:t xml:space="preserve"> </w:t>
      </w:r>
      <w:r>
        <w:rPr>
          <w:sz w:val="28"/>
        </w:rPr>
        <w:t>3</w:t>
      </w:r>
      <w:r w:rsidRPr="002A5A56">
        <w:rPr>
          <w:bCs/>
          <w:sz w:val="28"/>
        </w:rPr>
        <w:tab/>
      </w:r>
    </w:p>
    <w:p w:rsidR="00C905D6" w:rsidRPr="002A5A56" w:rsidRDefault="00C905D6" w:rsidP="00C905D6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  <w:sz w:val="28"/>
          <w:szCs w:val="28"/>
        </w:rPr>
      </w:pPr>
      <w:r w:rsidRPr="002A5A56">
        <w:rPr>
          <w:bCs/>
          <w:sz w:val="28"/>
          <w:szCs w:val="28"/>
        </w:rPr>
        <w:t>УТВЕРЖДЕН</w:t>
      </w:r>
    </w:p>
    <w:p w:rsidR="00E02B2A" w:rsidRPr="00C334AF" w:rsidRDefault="00E02B2A" w:rsidP="00E02B2A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r>
        <w:rPr>
          <w:bCs/>
        </w:rPr>
        <w:t xml:space="preserve">Постановлением </w:t>
      </w:r>
      <w:r w:rsidRPr="00C334AF">
        <w:rPr>
          <w:bCs/>
        </w:rPr>
        <w:t>Администрации</w:t>
      </w:r>
      <w:r>
        <w:rPr>
          <w:bCs/>
        </w:rPr>
        <w:t xml:space="preserve"> </w:t>
      </w:r>
      <w:r w:rsidR="00630A62">
        <w:rPr>
          <w:bCs/>
        </w:rPr>
        <w:t xml:space="preserve">Новошипуновского </w:t>
      </w:r>
      <w:r>
        <w:rPr>
          <w:bCs/>
        </w:rPr>
        <w:t>сельсовета</w:t>
      </w:r>
    </w:p>
    <w:p w:rsidR="00C905D6" w:rsidRPr="00806D4F" w:rsidRDefault="00E02B2A" w:rsidP="00E02B2A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bCs/>
          <w:color w:val="FFFFFF"/>
          <w:sz w:val="28"/>
        </w:rPr>
      </w:pPr>
      <w:r>
        <w:rPr>
          <w:bCs/>
        </w:rPr>
        <w:tab/>
        <w:t xml:space="preserve">от </w:t>
      </w:r>
      <w:r w:rsidR="00110C39">
        <w:rPr>
          <w:bCs/>
        </w:rPr>
        <w:t>30</w:t>
      </w:r>
      <w:r>
        <w:rPr>
          <w:bCs/>
        </w:rPr>
        <w:t xml:space="preserve"> декабря</w:t>
      </w:r>
      <w:r w:rsidR="002D145B">
        <w:rPr>
          <w:bCs/>
        </w:rPr>
        <w:t xml:space="preserve"> </w:t>
      </w:r>
      <w:r w:rsidR="00110C39">
        <w:rPr>
          <w:bCs/>
        </w:rPr>
        <w:t>2022</w:t>
      </w:r>
      <w:r w:rsidRPr="00C334AF">
        <w:rPr>
          <w:bCs/>
        </w:rPr>
        <w:t> года №</w:t>
      </w:r>
      <w:r w:rsidR="00924458">
        <w:rPr>
          <w:bCs/>
        </w:rPr>
        <w:t>18</w:t>
      </w:r>
    </w:p>
    <w:p w:rsidR="00E02B2A" w:rsidRDefault="00E02B2A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E02B2A" w:rsidRDefault="00E02B2A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E02B2A" w:rsidRDefault="00E02B2A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C905D6" w:rsidRPr="00BD4978" w:rsidRDefault="00C905D6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BD4978">
        <w:rPr>
          <w:bCs/>
        </w:rPr>
        <w:t>ПЕРЕЧЕНЬ</w:t>
      </w:r>
    </w:p>
    <w:p w:rsidR="00C905D6" w:rsidRDefault="00C905D6" w:rsidP="00C905D6">
      <w:pPr>
        <w:autoSpaceDE w:val="0"/>
        <w:autoSpaceDN w:val="0"/>
        <w:adjustRightInd w:val="0"/>
        <w:spacing w:line="240" w:lineRule="exact"/>
        <w:jc w:val="center"/>
      </w:pPr>
      <w:r w:rsidRPr="00BD4978">
        <w:t xml:space="preserve">главных администраторов источников финансирования дефицита </w:t>
      </w:r>
      <w:r w:rsidR="00B34B33">
        <w:t>местного</w:t>
      </w:r>
      <w:r w:rsidRPr="00BD4978">
        <w:t xml:space="preserve"> бюджета</w:t>
      </w:r>
    </w:p>
    <w:p w:rsidR="005701C2" w:rsidRPr="00BD4978" w:rsidRDefault="005701C2" w:rsidP="00C905D6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977"/>
        <w:gridCol w:w="5386"/>
      </w:tblGrid>
      <w:tr w:rsidR="00C905D6" w:rsidRPr="002E6FA3" w:rsidTr="00376066">
        <w:trPr>
          <w:trHeight w:val="390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905D6" w:rsidRPr="002E6FA3" w:rsidRDefault="00C905D6" w:rsidP="009D588B">
            <w:pPr>
              <w:jc w:val="center"/>
            </w:pPr>
            <w:r w:rsidRPr="002E6FA3">
              <w:t xml:space="preserve">Код </w:t>
            </w:r>
            <w:r>
              <w:t xml:space="preserve">бюджетной классификации </w:t>
            </w:r>
            <w:r>
              <w:br/>
              <w:t>Российской Федерации</w:t>
            </w:r>
          </w:p>
        </w:tc>
        <w:tc>
          <w:tcPr>
            <w:tcW w:w="538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905D6" w:rsidRPr="002E6FA3" w:rsidRDefault="00C905D6" w:rsidP="008662EE">
            <w:pPr>
              <w:jc w:val="center"/>
            </w:pPr>
            <w:r w:rsidRPr="002E6FA3">
              <w:t>Наименование</w:t>
            </w:r>
            <w:r>
              <w:t xml:space="preserve"> главного администратора </w:t>
            </w:r>
            <w:r>
              <w:br/>
              <w:t xml:space="preserve">источников финансирования дефицита </w:t>
            </w:r>
            <w:r>
              <w:br/>
            </w:r>
            <w:r w:rsidR="00E31FDE">
              <w:t>местного</w:t>
            </w:r>
            <w:r>
              <w:t xml:space="preserve"> бюджета, наименование кода </w:t>
            </w:r>
            <w:r>
              <w:br/>
              <w:t xml:space="preserve">группы, подгруппы, статьи и вида источника финансирования дефицита </w:t>
            </w:r>
            <w:r w:rsidR="008662EE">
              <w:t>местного</w:t>
            </w:r>
            <w:r>
              <w:t xml:space="preserve"> бюджета</w:t>
            </w:r>
          </w:p>
        </w:tc>
      </w:tr>
      <w:tr w:rsidR="00C905D6" w:rsidRPr="0032504F" w:rsidTr="00376066">
        <w:trPr>
          <w:trHeight w:val="315"/>
        </w:trPr>
        <w:tc>
          <w:tcPr>
            <w:tcW w:w="1560" w:type="dxa"/>
            <w:shd w:val="clear" w:color="auto" w:fill="auto"/>
          </w:tcPr>
          <w:p w:rsidR="00C905D6" w:rsidRPr="0032504F" w:rsidRDefault="00C905D6" w:rsidP="00197058">
            <w:pPr>
              <w:jc w:val="center"/>
            </w:pPr>
            <w:r w:rsidRPr="0032504F">
              <w:t xml:space="preserve">главного </w:t>
            </w:r>
            <w:r w:rsidRPr="0032504F">
              <w:br/>
              <w:t xml:space="preserve">администратора источников </w:t>
            </w:r>
            <w:r w:rsidRPr="0032504F">
              <w:br/>
              <w:t xml:space="preserve">финансирования </w:t>
            </w:r>
            <w:r w:rsidRPr="0032504F">
              <w:br/>
              <w:t xml:space="preserve">дефицита </w:t>
            </w:r>
            <w:r w:rsidRPr="0032504F">
              <w:br/>
            </w:r>
            <w:r w:rsidR="00197058">
              <w:t>местного</w:t>
            </w:r>
            <w:r w:rsidRPr="0032504F">
              <w:t xml:space="preserve"> </w:t>
            </w:r>
            <w:r w:rsidRPr="0032504F">
              <w:br/>
              <w:t>бюджета</w:t>
            </w:r>
          </w:p>
        </w:tc>
        <w:tc>
          <w:tcPr>
            <w:tcW w:w="2977" w:type="dxa"/>
            <w:shd w:val="clear" w:color="auto" w:fill="auto"/>
          </w:tcPr>
          <w:p w:rsidR="00C905D6" w:rsidRPr="0032504F" w:rsidRDefault="00C905D6" w:rsidP="00197058">
            <w:pPr>
              <w:jc w:val="center"/>
            </w:pPr>
            <w:r w:rsidRPr="0032504F">
              <w:t xml:space="preserve">группы, подгруппы, </w:t>
            </w:r>
            <w:r w:rsidRPr="0032504F">
              <w:br/>
              <w:t xml:space="preserve">статьи и вида </w:t>
            </w:r>
            <w:r w:rsidRPr="0032504F">
              <w:br/>
              <w:t xml:space="preserve">источника финансирования дефицита </w:t>
            </w:r>
            <w:r w:rsidRPr="0032504F">
              <w:br/>
            </w:r>
            <w:r w:rsidR="00197058">
              <w:t>местного</w:t>
            </w:r>
            <w:r w:rsidRPr="0032504F">
              <w:t xml:space="preserve"> бюджета</w:t>
            </w:r>
          </w:p>
        </w:tc>
        <w:tc>
          <w:tcPr>
            <w:tcW w:w="5386" w:type="dxa"/>
            <w:vMerge/>
            <w:shd w:val="clear" w:color="auto" w:fill="auto"/>
          </w:tcPr>
          <w:p w:rsidR="00C905D6" w:rsidRPr="0032504F" w:rsidRDefault="00C905D6" w:rsidP="009D588B">
            <w:pPr>
              <w:jc w:val="center"/>
            </w:pPr>
          </w:p>
        </w:tc>
      </w:tr>
      <w:tr w:rsidR="00081005" w:rsidRPr="00081005" w:rsidTr="003760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1005" w:rsidRDefault="00081005" w:rsidP="00A06DD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1005" w:rsidRPr="00C70F4D" w:rsidRDefault="00C70F4D" w:rsidP="00A06DD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lang w:val="en-US"/>
              </w:rPr>
              <w:t>01</w:t>
            </w:r>
            <w:r>
              <w:t xml:space="preserve"> </w:t>
            </w:r>
            <w:r>
              <w:rPr>
                <w:lang w:val="en-US"/>
              </w:rPr>
              <w:t>05</w:t>
            </w:r>
            <w:r>
              <w:t xml:space="preserve"> </w:t>
            </w:r>
            <w:r>
              <w:rPr>
                <w:lang w:val="en-US"/>
              </w:rPr>
              <w:t>00</w:t>
            </w:r>
            <w:r>
              <w:t xml:space="preserve"> </w:t>
            </w:r>
            <w:r>
              <w:rPr>
                <w:lang w:val="en-US"/>
              </w:rPr>
              <w:t>00</w:t>
            </w:r>
            <w:r>
              <w:t xml:space="preserve"> 00 </w:t>
            </w:r>
            <w:r>
              <w:rPr>
                <w:lang w:val="en-US"/>
              </w:rPr>
              <w:t>0000</w:t>
            </w:r>
            <w:r>
              <w:t xml:space="preserve"> </w:t>
            </w:r>
            <w:r>
              <w:rPr>
                <w:lang w:val="en-US"/>
              </w:rPr>
              <w:t>00</w:t>
            </w:r>
            <w:r>
              <w:t>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1005" w:rsidRPr="00081005" w:rsidRDefault="00081005" w:rsidP="00630A62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Администрация </w:t>
            </w:r>
            <w:r w:rsidR="00630A62">
              <w:rPr>
                <w:rFonts w:ascii="Times New Roman CYR" w:hAnsi="Times New Roman CYR" w:cs="Times New Roman CYR"/>
              </w:rPr>
              <w:t>Новошипуновского</w:t>
            </w:r>
            <w:r>
              <w:rPr>
                <w:rFonts w:ascii="Times New Roman CYR" w:hAnsi="Times New Roman CYR" w:cs="Times New Roman CYR"/>
              </w:rPr>
              <w:t xml:space="preserve"> сельсовета Краснощёковского района Алтайского края</w:t>
            </w:r>
          </w:p>
        </w:tc>
      </w:tr>
      <w:tr w:rsidR="00081005" w:rsidRPr="00081005" w:rsidTr="003760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1005" w:rsidRDefault="00081005" w:rsidP="00A06DD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1005" w:rsidRDefault="00081005" w:rsidP="00A06DD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01 05 02 01 10 0000 510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1005" w:rsidRPr="00081005" w:rsidRDefault="00081005" w:rsidP="00A06DD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Увеличение прочих остатков денежных средств бюджетов сельских поселений</w:t>
            </w:r>
          </w:p>
        </w:tc>
      </w:tr>
      <w:tr w:rsidR="00081005" w:rsidRPr="00081005" w:rsidTr="003760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1005" w:rsidRDefault="00081005" w:rsidP="00A06DD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1005" w:rsidRDefault="00081005" w:rsidP="00A06DD1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01 05 02 01 10 0000 610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1005" w:rsidRPr="00081005" w:rsidRDefault="00081005" w:rsidP="00A06DD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E64362" w:rsidRDefault="00E64362" w:rsidP="00BD49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sz w:val="28"/>
        </w:rPr>
      </w:pPr>
    </w:p>
    <w:p w:rsidR="00081005" w:rsidRDefault="00081005" w:rsidP="00BD49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sz w:val="28"/>
        </w:rPr>
      </w:pPr>
    </w:p>
    <w:p w:rsidR="00081005" w:rsidRPr="00081005" w:rsidRDefault="00081005" w:rsidP="00081005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4F20E4" w:rsidRPr="00081005" w:rsidRDefault="004F20E4" w:rsidP="00081005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BD4978" w:rsidRDefault="00EB51BB" w:rsidP="00EB51BB">
      <w:pPr>
        <w:tabs>
          <w:tab w:val="left" w:pos="5387"/>
        </w:tabs>
        <w:autoSpaceDE w:val="0"/>
        <w:autoSpaceDN w:val="0"/>
        <w:adjustRightInd w:val="0"/>
        <w:spacing w:line="240" w:lineRule="exact"/>
        <w:rPr>
          <w:bCs/>
          <w:sz w:val="28"/>
        </w:rPr>
      </w:pPr>
      <w:r>
        <w:rPr>
          <w:sz w:val="28"/>
        </w:rPr>
        <w:lastRenderedPageBreak/>
        <w:tab/>
      </w:r>
      <w:r w:rsidR="00BD4978">
        <w:rPr>
          <w:sz w:val="28"/>
        </w:rPr>
        <w:t>ПРИЛОЖЕНИЕ</w:t>
      </w:r>
      <w:r w:rsidR="00BD4978" w:rsidRPr="00D75F0A">
        <w:rPr>
          <w:sz w:val="28"/>
        </w:rPr>
        <w:t xml:space="preserve"> 4</w:t>
      </w:r>
      <w:r w:rsidR="00BD4978" w:rsidRPr="002A5A56">
        <w:rPr>
          <w:bCs/>
          <w:sz w:val="28"/>
        </w:rPr>
        <w:tab/>
      </w:r>
    </w:p>
    <w:p w:rsidR="00BD4978" w:rsidRPr="002A5A56" w:rsidRDefault="00BD4978" w:rsidP="00BD49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bCs/>
          <w:sz w:val="28"/>
          <w:szCs w:val="28"/>
        </w:rPr>
      </w:pPr>
      <w:r w:rsidRPr="002A5A56">
        <w:rPr>
          <w:bCs/>
          <w:sz w:val="28"/>
          <w:szCs w:val="28"/>
        </w:rPr>
        <w:t>УТВЕРЖДЕН</w:t>
      </w:r>
    </w:p>
    <w:p w:rsidR="00E02B2A" w:rsidRPr="00C334AF" w:rsidRDefault="00E02B2A" w:rsidP="00E02B2A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rPr>
          <w:bCs/>
        </w:rPr>
      </w:pPr>
      <w:r>
        <w:rPr>
          <w:bCs/>
        </w:rPr>
        <w:t xml:space="preserve">Постановлением </w:t>
      </w:r>
      <w:r w:rsidRPr="00C334AF">
        <w:rPr>
          <w:bCs/>
        </w:rPr>
        <w:t>Администрации</w:t>
      </w:r>
      <w:r>
        <w:rPr>
          <w:bCs/>
        </w:rPr>
        <w:t xml:space="preserve"> </w:t>
      </w:r>
      <w:r w:rsidR="00630A62">
        <w:rPr>
          <w:bCs/>
        </w:rPr>
        <w:t xml:space="preserve">Новошипуновского </w:t>
      </w:r>
      <w:r>
        <w:rPr>
          <w:bCs/>
        </w:rPr>
        <w:t xml:space="preserve"> сельсовета</w:t>
      </w:r>
    </w:p>
    <w:p w:rsidR="00BD4978" w:rsidRPr="00806D4F" w:rsidRDefault="00E02B2A" w:rsidP="00E02B2A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both"/>
        <w:rPr>
          <w:bCs/>
          <w:color w:val="FFFFFF"/>
          <w:sz w:val="28"/>
        </w:rPr>
      </w:pPr>
      <w:r>
        <w:rPr>
          <w:bCs/>
        </w:rPr>
        <w:tab/>
        <w:t xml:space="preserve">от </w:t>
      </w:r>
      <w:r w:rsidR="00110C39">
        <w:rPr>
          <w:bCs/>
        </w:rPr>
        <w:t>30</w:t>
      </w:r>
      <w:r>
        <w:rPr>
          <w:bCs/>
        </w:rPr>
        <w:t xml:space="preserve"> декабря</w:t>
      </w:r>
      <w:r w:rsidR="00630A62">
        <w:rPr>
          <w:bCs/>
        </w:rPr>
        <w:t xml:space="preserve"> </w:t>
      </w:r>
      <w:r w:rsidR="00110C39">
        <w:rPr>
          <w:bCs/>
        </w:rPr>
        <w:t>2022</w:t>
      </w:r>
      <w:r w:rsidRPr="00C334AF">
        <w:rPr>
          <w:bCs/>
        </w:rPr>
        <w:t> года №</w:t>
      </w:r>
      <w:r w:rsidR="00D8677C">
        <w:rPr>
          <w:bCs/>
        </w:rPr>
        <w:t>18</w:t>
      </w:r>
    </w:p>
    <w:p w:rsidR="00E02B2A" w:rsidRDefault="00E02B2A" w:rsidP="00BD4978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E02B2A" w:rsidRDefault="00E02B2A" w:rsidP="00BD4978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E02B2A" w:rsidRDefault="00E02B2A" w:rsidP="00BD4978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</w:p>
    <w:p w:rsidR="00BD4978" w:rsidRPr="00BD4978" w:rsidRDefault="00BD4978" w:rsidP="00BD4978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BD4978">
        <w:rPr>
          <w:bCs/>
        </w:rPr>
        <w:t>ПОРЯДОК</w:t>
      </w:r>
    </w:p>
    <w:p w:rsidR="00BD4978" w:rsidRPr="00BD4978" w:rsidRDefault="00BD4978" w:rsidP="00BD4978">
      <w:pPr>
        <w:autoSpaceDE w:val="0"/>
        <w:autoSpaceDN w:val="0"/>
        <w:adjustRightInd w:val="0"/>
        <w:spacing w:line="240" w:lineRule="exact"/>
        <w:jc w:val="center"/>
        <w:rPr>
          <w:bCs/>
        </w:rPr>
      </w:pPr>
      <w:r w:rsidRPr="00BD4978">
        <w:t xml:space="preserve">внесения изменений в перечень главных администраторов доходов </w:t>
      </w:r>
      <w:r w:rsidR="008662EE">
        <w:t>местного</w:t>
      </w:r>
      <w:r w:rsidRPr="00BD4978">
        <w:t xml:space="preserve"> бюджета и перечень главных </w:t>
      </w:r>
      <w:proofErr w:type="gramStart"/>
      <w:r w:rsidRPr="00BD4978">
        <w:t>администраторов источников</w:t>
      </w:r>
      <w:r>
        <w:t xml:space="preserve"> </w:t>
      </w:r>
      <w:r w:rsidRPr="00BD4978">
        <w:t xml:space="preserve">финансирования дефицита </w:t>
      </w:r>
      <w:r w:rsidR="008662EE">
        <w:t>местного</w:t>
      </w:r>
      <w:r w:rsidRPr="00BD4978">
        <w:t xml:space="preserve"> бюджета</w:t>
      </w:r>
      <w:proofErr w:type="gramEnd"/>
    </w:p>
    <w:p w:rsidR="00BD4978" w:rsidRPr="002A5A56" w:rsidRDefault="00BD4978" w:rsidP="00BD4978">
      <w:pPr>
        <w:autoSpaceDE w:val="0"/>
        <w:autoSpaceDN w:val="0"/>
        <w:adjustRightInd w:val="0"/>
        <w:jc w:val="center"/>
        <w:rPr>
          <w:bCs/>
          <w:sz w:val="28"/>
        </w:rPr>
      </w:pPr>
    </w:p>
    <w:p w:rsidR="00BD4978" w:rsidRDefault="00BD4978" w:rsidP="00BD4978">
      <w:pPr>
        <w:ind w:firstLine="720"/>
        <w:jc w:val="both"/>
        <w:rPr>
          <w:bCs/>
          <w:sz w:val="28"/>
        </w:rPr>
      </w:pPr>
      <w:bookmarkStart w:id="1" w:name="sub_1010"/>
    </w:p>
    <w:p w:rsidR="00BD4978" w:rsidRPr="00BD4978" w:rsidRDefault="00BD4978" w:rsidP="00BD4978">
      <w:pPr>
        <w:ind w:firstLine="720"/>
        <w:jc w:val="both"/>
      </w:pPr>
      <w:r w:rsidRPr="00BD4978">
        <w:rPr>
          <w:bCs/>
        </w:rPr>
        <w:t xml:space="preserve">1. Настоящий Порядок устанавливает правила и сроки внесения </w:t>
      </w:r>
      <w:r w:rsidRPr="00BD4978">
        <w:rPr>
          <w:bCs/>
        </w:rPr>
        <w:br/>
        <w:t xml:space="preserve">изменений в </w:t>
      </w:r>
      <w:r w:rsidRPr="00BD4978">
        <w:t xml:space="preserve">перечни главных администраторов доходов </w:t>
      </w:r>
      <w:r w:rsidR="00E31FDE">
        <w:t>местного</w:t>
      </w:r>
      <w:r w:rsidRPr="00BD4978">
        <w:t xml:space="preserve"> бюджета </w:t>
      </w:r>
      <w:r w:rsidRPr="00BD4978">
        <w:br/>
        <w:t>и перечень главных администраторов источников финансирования дефицита краевого бюджета (далее – «Перечни»).</w:t>
      </w:r>
      <w:bookmarkEnd w:id="1"/>
    </w:p>
    <w:p w:rsidR="00BD4978" w:rsidRPr="00BD4978" w:rsidRDefault="00BD4978" w:rsidP="00BD4978">
      <w:pPr>
        <w:ind w:firstLine="720"/>
        <w:jc w:val="both"/>
      </w:pPr>
      <w:r w:rsidRPr="00BD4978">
        <w:t>2. </w:t>
      </w:r>
      <w:proofErr w:type="gramStart"/>
      <w:r w:rsidRPr="00BD4978">
        <w:t>Изменения в Перечни в течение финансового года вносятся</w:t>
      </w:r>
      <w:r w:rsidR="00D650FB">
        <w:t xml:space="preserve"> </w:t>
      </w:r>
      <w:r w:rsidRPr="00BD4978">
        <w:t xml:space="preserve">на основании нормативного правового акта </w:t>
      </w:r>
      <w:r w:rsidR="0022592E">
        <w:t>Администрации</w:t>
      </w:r>
      <w:r w:rsidR="00E02B2A">
        <w:t xml:space="preserve"> </w:t>
      </w:r>
      <w:r w:rsidR="00630A62">
        <w:t>Новошипуновского</w:t>
      </w:r>
      <w:r w:rsidR="00E02B2A">
        <w:t xml:space="preserve"> сельсовета</w:t>
      </w:r>
      <w:r w:rsidR="0022592E">
        <w:t xml:space="preserve"> Краснощековского района </w:t>
      </w:r>
      <w:r w:rsidRPr="00BD4978">
        <w:t>Алтайского края без внесения изменений в</w:t>
      </w:r>
      <w:r w:rsidR="00D650FB">
        <w:t xml:space="preserve"> </w:t>
      </w:r>
      <w:r w:rsidRPr="00BD4978">
        <w:t>настоящее</w:t>
      </w:r>
      <w:r w:rsidR="0022592E">
        <w:t xml:space="preserve"> </w:t>
      </w:r>
      <w:r w:rsidRPr="00BD4978">
        <w:t>постановление</w:t>
      </w:r>
      <w:r w:rsidR="0022592E">
        <w:t xml:space="preserve"> </w:t>
      </w:r>
      <w:r w:rsidRPr="00BD4978">
        <w:t>в случае изменения состава и (или) функций главных</w:t>
      </w:r>
      <w:r w:rsidR="00D650FB">
        <w:t xml:space="preserve"> </w:t>
      </w:r>
      <w:r w:rsidRPr="00BD4978">
        <w:t xml:space="preserve">администраторов доходов </w:t>
      </w:r>
      <w:r w:rsidR="00CF4D59">
        <w:t>местного</w:t>
      </w:r>
      <w:r w:rsidRPr="00BD4978">
        <w:t xml:space="preserve"> бюджета, главных администраторов источников</w:t>
      </w:r>
      <w:r w:rsidR="00D650FB">
        <w:t xml:space="preserve"> </w:t>
      </w:r>
      <w:r w:rsidRPr="00BD4978">
        <w:t xml:space="preserve">финансирования дефицита </w:t>
      </w:r>
      <w:r w:rsidR="00E31FDE">
        <w:t>местного</w:t>
      </w:r>
      <w:r w:rsidRPr="00BD4978">
        <w:t xml:space="preserve"> бюджета, изменения принципов</w:t>
      </w:r>
      <w:r w:rsidR="00D650FB">
        <w:t xml:space="preserve"> </w:t>
      </w:r>
      <w:r w:rsidRPr="00BD4978">
        <w:t>назначения и присвоения структуры кодов классификации доходов</w:t>
      </w:r>
      <w:r w:rsidR="00D650FB">
        <w:t xml:space="preserve"> </w:t>
      </w:r>
      <w:r w:rsidRPr="00BD4978">
        <w:t>бюджетов и источников финансирования дефицитов бюджетов.</w:t>
      </w:r>
      <w:proofErr w:type="gramEnd"/>
    </w:p>
    <w:p w:rsidR="00BD4978" w:rsidRPr="00BD4978" w:rsidRDefault="00BD4978" w:rsidP="00BD4978">
      <w:pPr>
        <w:ind w:firstLine="709"/>
        <w:jc w:val="both"/>
      </w:pPr>
      <w:r w:rsidRPr="00BD4978">
        <w:t xml:space="preserve">3. Главные администраторы доходов </w:t>
      </w:r>
      <w:r w:rsidR="00E31FDE">
        <w:t>местного</w:t>
      </w:r>
      <w:r w:rsidRPr="00BD4978">
        <w:t xml:space="preserve"> бюджета и главные </w:t>
      </w:r>
      <w:r w:rsidRPr="00BD4978">
        <w:br/>
        <w:t xml:space="preserve">администраторы источников финансирования дефицита </w:t>
      </w:r>
      <w:r w:rsidR="00E31FDE">
        <w:t>местного</w:t>
      </w:r>
      <w:r w:rsidRPr="00BD4978">
        <w:t xml:space="preserve"> бюджета направляют в </w:t>
      </w:r>
      <w:r w:rsidR="0005363D">
        <w:t>Администраци</w:t>
      </w:r>
      <w:r w:rsidR="00B27296">
        <w:t xml:space="preserve">ю </w:t>
      </w:r>
      <w:r w:rsidR="00630A62">
        <w:t>Новошипуновского</w:t>
      </w:r>
      <w:r w:rsidR="00B27296">
        <w:t xml:space="preserve"> сельсовета</w:t>
      </w:r>
      <w:r w:rsidR="0005363D">
        <w:t xml:space="preserve"> Краснощековского района </w:t>
      </w:r>
      <w:r w:rsidR="0005363D" w:rsidRPr="00BD4978">
        <w:t xml:space="preserve">Алтайского края </w:t>
      </w:r>
      <w:r w:rsidRPr="00BD4978">
        <w:t>предложения</w:t>
      </w:r>
      <w:r w:rsidR="0005363D">
        <w:t xml:space="preserve"> </w:t>
      </w:r>
      <w:r w:rsidRPr="00BD4978">
        <w:t>по внесению изменений в Перечни (далее – «Предложения»).</w:t>
      </w:r>
    </w:p>
    <w:p w:rsidR="00BD4978" w:rsidRPr="00BD4978" w:rsidRDefault="00BD4978" w:rsidP="00BD4978">
      <w:pPr>
        <w:ind w:firstLine="709"/>
        <w:jc w:val="both"/>
        <w:rPr>
          <w:b/>
          <w:i/>
        </w:rPr>
      </w:pPr>
      <w:r w:rsidRPr="00BD4978">
        <w:t xml:space="preserve">4. </w:t>
      </w:r>
      <w:proofErr w:type="gramStart"/>
      <w:r w:rsidR="00D650FB">
        <w:t>Администраци</w:t>
      </w:r>
      <w:r w:rsidR="00B16AB0">
        <w:t xml:space="preserve">я </w:t>
      </w:r>
      <w:r w:rsidR="00630A62">
        <w:t>Новошипуновского</w:t>
      </w:r>
      <w:r w:rsidR="00B16AB0">
        <w:t xml:space="preserve"> сельсовета</w:t>
      </w:r>
      <w:r w:rsidR="00D650FB">
        <w:t xml:space="preserve"> Краснощековского района </w:t>
      </w:r>
      <w:r w:rsidR="00D650FB" w:rsidRPr="00BD4978">
        <w:t>Алтайского края</w:t>
      </w:r>
      <w:r w:rsidRPr="00BD4978">
        <w:t xml:space="preserve"> проверяет Предложения на соответствие кодов и наименований кодов, предлагаемых к включению</w:t>
      </w:r>
      <w:r w:rsidR="00D650FB">
        <w:t xml:space="preserve"> </w:t>
      </w:r>
      <w:r w:rsidRPr="00BD4978">
        <w:t>в Перечни (или исключению из Перечней),</w:t>
      </w:r>
      <w:r w:rsidR="00D650FB">
        <w:t xml:space="preserve"> </w:t>
      </w:r>
      <w:r w:rsidRPr="00BD4978">
        <w:t>кодам бюджетной классификации Российской Федерации, действующим в текущем финансовом году</w:t>
      </w:r>
      <w:r w:rsidR="00D650FB">
        <w:t xml:space="preserve"> </w:t>
      </w:r>
      <w:r w:rsidRPr="00BD4978">
        <w:t xml:space="preserve">на момент представления предложений, и не позднее 30 рабочих дней со дня поступления Предложений принимает (издает) нормативный правовой акт </w:t>
      </w:r>
      <w:r w:rsidR="00D650FB">
        <w:t>Администрации</w:t>
      </w:r>
      <w:r w:rsidR="008073B8">
        <w:t xml:space="preserve"> </w:t>
      </w:r>
      <w:r w:rsidR="00630A62">
        <w:t>Новошипуновского</w:t>
      </w:r>
      <w:r w:rsidR="008073B8">
        <w:t xml:space="preserve"> сельсовета</w:t>
      </w:r>
      <w:r w:rsidR="00D650FB">
        <w:t xml:space="preserve"> Краснощековского района </w:t>
      </w:r>
      <w:r w:rsidR="00D650FB" w:rsidRPr="00BD4978">
        <w:t>Алтайского края</w:t>
      </w:r>
      <w:proofErr w:type="gramEnd"/>
      <w:r w:rsidR="00D650FB" w:rsidRPr="00BD4978">
        <w:t xml:space="preserve"> </w:t>
      </w:r>
      <w:r w:rsidRPr="00BD4978">
        <w:t xml:space="preserve">о внесении изменений в Перечни. </w:t>
      </w:r>
    </w:p>
    <w:p w:rsidR="00BD4978" w:rsidRPr="00BD4978" w:rsidRDefault="00BD4978" w:rsidP="00BD4978">
      <w:pPr>
        <w:ind w:firstLine="709"/>
        <w:jc w:val="both"/>
      </w:pPr>
      <w:r w:rsidRPr="00BD4978">
        <w:t xml:space="preserve">5. Перечни ежегодно актуализируются </w:t>
      </w:r>
      <w:r w:rsidR="00D650FB">
        <w:t>Администрацией</w:t>
      </w:r>
      <w:r w:rsidR="00F47210">
        <w:t xml:space="preserve"> </w:t>
      </w:r>
      <w:r w:rsidR="00630A62">
        <w:t>Новошипуновского</w:t>
      </w:r>
      <w:r w:rsidR="00F47210">
        <w:t xml:space="preserve"> сельсовета</w:t>
      </w:r>
      <w:r w:rsidR="00D650FB">
        <w:t xml:space="preserve"> Краснощековского района</w:t>
      </w:r>
      <w:r w:rsidRPr="00BD4978">
        <w:t xml:space="preserve"> Алтайского края при формировании </w:t>
      </w:r>
      <w:r w:rsidR="00D650FB">
        <w:t>решения</w:t>
      </w:r>
      <w:r w:rsidRPr="00BD4978">
        <w:t xml:space="preserve"> о </w:t>
      </w:r>
      <w:r w:rsidR="00F47210">
        <w:t>бюджете</w:t>
      </w:r>
      <w:r w:rsidR="00451B50">
        <w:t xml:space="preserve"> муниципального образования </w:t>
      </w:r>
      <w:r w:rsidR="00630A62">
        <w:t xml:space="preserve">Новошипуновский </w:t>
      </w:r>
      <w:r w:rsidR="00451B50">
        <w:t xml:space="preserve">сельсовет Краснощёковского района </w:t>
      </w:r>
      <w:r w:rsidR="00451B50" w:rsidRPr="00BD4978">
        <w:t>Алтайского края</w:t>
      </w:r>
      <w:r w:rsidR="00F47210">
        <w:t xml:space="preserve"> на очередной </w:t>
      </w:r>
      <w:r w:rsidRPr="00BD4978">
        <w:t>финансовый год в соответствии с графиком разработки прогноза социально-экономического</w:t>
      </w:r>
      <w:r w:rsidR="00D650FB">
        <w:t xml:space="preserve"> </w:t>
      </w:r>
      <w:r w:rsidRPr="00BD4978">
        <w:t xml:space="preserve">развития </w:t>
      </w:r>
      <w:r w:rsidR="00630A62">
        <w:t xml:space="preserve">Новошипуновского </w:t>
      </w:r>
      <w:r w:rsidR="00F47210">
        <w:t xml:space="preserve">сельсовета Краснощёковского района </w:t>
      </w:r>
      <w:r w:rsidRPr="00BD4978">
        <w:t>Алтайского края, подготовки</w:t>
      </w:r>
      <w:r w:rsidR="00D650FB">
        <w:t xml:space="preserve"> </w:t>
      </w:r>
      <w:r w:rsidRPr="00BD4978">
        <w:t xml:space="preserve">и рассмотрения проекта </w:t>
      </w:r>
      <w:r w:rsidR="00E31FDE">
        <w:t>местного</w:t>
      </w:r>
      <w:r w:rsidRPr="00BD4978">
        <w:t xml:space="preserve"> бюджета.</w:t>
      </w:r>
    </w:p>
    <w:p w:rsidR="00C905D6" w:rsidRPr="00BD4978" w:rsidRDefault="00B242B2" w:rsidP="00B242B2">
      <w:pPr>
        <w:autoSpaceDE w:val="0"/>
        <w:autoSpaceDN w:val="0"/>
        <w:adjustRightInd w:val="0"/>
        <w:spacing w:after="40"/>
      </w:pPr>
      <w:r w:rsidRPr="00BD4978">
        <w:t xml:space="preserve"> </w:t>
      </w:r>
    </w:p>
    <w:sectPr w:rsidR="00C905D6" w:rsidRPr="00BD4978" w:rsidSect="001F5606">
      <w:pgSz w:w="11906" w:h="16838"/>
      <w:pgMar w:top="1077" w:right="567" w:bottom="1077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8A6" w:rsidRDefault="005F58A6" w:rsidP="00E31FDE">
      <w:r>
        <w:separator/>
      </w:r>
    </w:p>
  </w:endnote>
  <w:endnote w:type="continuationSeparator" w:id="0">
    <w:p w:rsidR="005F58A6" w:rsidRDefault="005F58A6" w:rsidP="00E31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8A6" w:rsidRDefault="005F58A6" w:rsidP="00E31FDE">
      <w:r>
        <w:separator/>
      </w:r>
    </w:p>
  </w:footnote>
  <w:footnote w:type="continuationSeparator" w:id="0">
    <w:p w:rsidR="005F58A6" w:rsidRDefault="005F58A6" w:rsidP="00E31F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D2F34"/>
    <w:multiLevelType w:val="hybridMultilevel"/>
    <w:tmpl w:val="1590BB6A"/>
    <w:lvl w:ilvl="0" w:tplc="A7B8D5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8E1"/>
    <w:rsid w:val="00001268"/>
    <w:rsid w:val="00005B3A"/>
    <w:rsid w:val="00023343"/>
    <w:rsid w:val="00027AFA"/>
    <w:rsid w:val="000322D8"/>
    <w:rsid w:val="0005204F"/>
    <w:rsid w:val="00052C10"/>
    <w:rsid w:val="0005363D"/>
    <w:rsid w:val="00057107"/>
    <w:rsid w:val="000668F4"/>
    <w:rsid w:val="00081005"/>
    <w:rsid w:val="000C33B3"/>
    <w:rsid w:val="000C4452"/>
    <w:rsid w:val="00110C39"/>
    <w:rsid w:val="00121B03"/>
    <w:rsid w:val="00124136"/>
    <w:rsid w:val="001423F6"/>
    <w:rsid w:val="0018304D"/>
    <w:rsid w:val="00197058"/>
    <w:rsid w:val="001D3773"/>
    <w:rsid w:val="001F5606"/>
    <w:rsid w:val="001F5F51"/>
    <w:rsid w:val="002151F7"/>
    <w:rsid w:val="0022592E"/>
    <w:rsid w:val="00233315"/>
    <w:rsid w:val="0024512A"/>
    <w:rsid w:val="00265CDA"/>
    <w:rsid w:val="00270E7D"/>
    <w:rsid w:val="00285FC2"/>
    <w:rsid w:val="002923EC"/>
    <w:rsid w:val="002A58C5"/>
    <w:rsid w:val="002A757B"/>
    <w:rsid w:val="002B60B1"/>
    <w:rsid w:val="002D145B"/>
    <w:rsid w:val="002E18FA"/>
    <w:rsid w:val="002E6785"/>
    <w:rsid w:val="002E7B94"/>
    <w:rsid w:val="00321006"/>
    <w:rsid w:val="003228E1"/>
    <w:rsid w:val="0032354E"/>
    <w:rsid w:val="003272AC"/>
    <w:rsid w:val="00344A55"/>
    <w:rsid w:val="00376066"/>
    <w:rsid w:val="0038584C"/>
    <w:rsid w:val="003A4387"/>
    <w:rsid w:val="003C2748"/>
    <w:rsid w:val="003E6C8C"/>
    <w:rsid w:val="003F077D"/>
    <w:rsid w:val="0040089D"/>
    <w:rsid w:val="00442F3B"/>
    <w:rsid w:val="00445D42"/>
    <w:rsid w:val="00446843"/>
    <w:rsid w:val="00451B50"/>
    <w:rsid w:val="00474EB3"/>
    <w:rsid w:val="00487169"/>
    <w:rsid w:val="004927A9"/>
    <w:rsid w:val="004D5208"/>
    <w:rsid w:val="004E0832"/>
    <w:rsid w:val="004E250C"/>
    <w:rsid w:val="004F20E4"/>
    <w:rsid w:val="0050010C"/>
    <w:rsid w:val="00500E42"/>
    <w:rsid w:val="00526C7E"/>
    <w:rsid w:val="005522CB"/>
    <w:rsid w:val="005523E2"/>
    <w:rsid w:val="00554BA2"/>
    <w:rsid w:val="00557C76"/>
    <w:rsid w:val="005701C2"/>
    <w:rsid w:val="005756A5"/>
    <w:rsid w:val="00587E07"/>
    <w:rsid w:val="00594296"/>
    <w:rsid w:val="00596407"/>
    <w:rsid w:val="005B05AD"/>
    <w:rsid w:val="005B3DF7"/>
    <w:rsid w:val="005B6C1B"/>
    <w:rsid w:val="005B74A8"/>
    <w:rsid w:val="005E66F8"/>
    <w:rsid w:val="005F089D"/>
    <w:rsid w:val="005F58A6"/>
    <w:rsid w:val="00613AE0"/>
    <w:rsid w:val="00630A62"/>
    <w:rsid w:val="0063273A"/>
    <w:rsid w:val="00640C26"/>
    <w:rsid w:val="00645189"/>
    <w:rsid w:val="00646475"/>
    <w:rsid w:val="00651616"/>
    <w:rsid w:val="0066153C"/>
    <w:rsid w:val="00673006"/>
    <w:rsid w:val="00686FAD"/>
    <w:rsid w:val="006C6975"/>
    <w:rsid w:val="006C751B"/>
    <w:rsid w:val="006D0AC4"/>
    <w:rsid w:val="006D4F76"/>
    <w:rsid w:val="006F19E0"/>
    <w:rsid w:val="006F1FF2"/>
    <w:rsid w:val="006F5D0C"/>
    <w:rsid w:val="00721F58"/>
    <w:rsid w:val="007253BB"/>
    <w:rsid w:val="00753700"/>
    <w:rsid w:val="007632B0"/>
    <w:rsid w:val="0077103A"/>
    <w:rsid w:val="007725DD"/>
    <w:rsid w:val="00780EFE"/>
    <w:rsid w:val="0078234B"/>
    <w:rsid w:val="007A637E"/>
    <w:rsid w:val="007B7513"/>
    <w:rsid w:val="007C6540"/>
    <w:rsid w:val="007C683B"/>
    <w:rsid w:val="007D18E8"/>
    <w:rsid w:val="007F5D32"/>
    <w:rsid w:val="007F666B"/>
    <w:rsid w:val="008073B8"/>
    <w:rsid w:val="008310E0"/>
    <w:rsid w:val="008342F0"/>
    <w:rsid w:val="00864499"/>
    <w:rsid w:val="008662EE"/>
    <w:rsid w:val="008812CB"/>
    <w:rsid w:val="00886D42"/>
    <w:rsid w:val="008A3259"/>
    <w:rsid w:val="008A3390"/>
    <w:rsid w:val="008B2ACF"/>
    <w:rsid w:val="008E500C"/>
    <w:rsid w:val="0090260E"/>
    <w:rsid w:val="009052B4"/>
    <w:rsid w:val="00913314"/>
    <w:rsid w:val="00924458"/>
    <w:rsid w:val="0093064E"/>
    <w:rsid w:val="00942265"/>
    <w:rsid w:val="00950ED1"/>
    <w:rsid w:val="00953B4D"/>
    <w:rsid w:val="00955224"/>
    <w:rsid w:val="00963B38"/>
    <w:rsid w:val="00967D4F"/>
    <w:rsid w:val="009813AA"/>
    <w:rsid w:val="009915BC"/>
    <w:rsid w:val="00995267"/>
    <w:rsid w:val="009A26BA"/>
    <w:rsid w:val="009B6B7E"/>
    <w:rsid w:val="009D588B"/>
    <w:rsid w:val="009D7DA1"/>
    <w:rsid w:val="009D7F72"/>
    <w:rsid w:val="00A010BB"/>
    <w:rsid w:val="00A06DD1"/>
    <w:rsid w:val="00A07486"/>
    <w:rsid w:val="00A139F0"/>
    <w:rsid w:val="00A13F7B"/>
    <w:rsid w:val="00A2245B"/>
    <w:rsid w:val="00A23013"/>
    <w:rsid w:val="00A33E40"/>
    <w:rsid w:val="00A516F7"/>
    <w:rsid w:val="00A63A5C"/>
    <w:rsid w:val="00A7607A"/>
    <w:rsid w:val="00A868E1"/>
    <w:rsid w:val="00AD02E6"/>
    <w:rsid w:val="00AE53BC"/>
    <w:rsid w:val="00AE651C"/>
    <w:rsid w:val="00B16AB0"/>
    <w:rsid w:val="00B17793"/>
    <w:rsid w:val="00B242B2"/>
    <w:rsid w:val="00B27296"/>
    <w:rsid w:val="00B34B33"/>
    <w:rsid w:val="00B66935"/>
    <w:rsid w:val="00BA2FA1"/>
    <w:rsid w:val="00BB2DA1"/>
    <w:rsid w:val="00BB40FC"/>
    <w:rsid w:val="00BC1407"/>
    <w:rsid w:val="00BD0656"/>
    <w:rsid w:val="00BD4978"/>
    <w:rsid w:val="00BF6992"/>
    <w:rsid w:val="00C0633C"/>
    <w:rsid w:val="00C10016"/>
    <w:rsid w:val="00C205C7"/>
    <w:rsid w:val="00C21139"/>
    <w:rsid w:val="00C30E01"/>
    <w:rsid w:val="00C334AF"/>
    <w:rsid w:val="00C70F4D"/>
    <w:rsid w:val="00C729DA"/>
    <w:rsid w:val="00C7443C"/>
    <w:rsid w:val="00C905D6"/>
    <w:rsid w:val="00C94900"/>
    <w:rsid w:val="00CB2491"/>
    <w:rsid w:val="00CB4049"/>
    <w:rsid w:val="00CD7EE0"/>
    <w:rsid w:val="00CE05B0"/>
    <w:rsid w:val="00CF4D59"/>
    <w:rsid w:val="00CF5F1B"/>
    <w:rsid w:val="00D258D5"/>
    <w:rsid w:val="00D47CEC"/>
    <w:rsid w:val="00D650FB"/>
    <w:rsid w:val="00D8677C"/>
    <w:rsid w:val="00D971D3"/>
    <w:rsid w:val="00D973FF"/>
    <w:rsid w:val="00DA10DD"/>
    <w:rsid w:val="00DB1AC5"/>
    <w:rsid w:val="00DB48BB"/>
    <w:rsid w:val="00DC6050"/>
    <w:rsid w:val="00DD40B1"/>
    <w:rsid w:val="00DE4B5D"/>
    <w:rsid w:val="00DF11D6"/>
    <w:rsid w:val="00DF3CF8"/>
    <w:rsid w:val="00DF7EFB"/>
    <w:rsid w:val="00E01C21"/>
    <w:rsid w:val="00E02B2A"/>
    <w:rsid w:val="00E15A26"/>
    <w:rsid w:val="00E22274"/>
    <w:rsid w:val="00E31FDE"/>
    <w:rsid w:val="00E33B8B"/>
    <w:rsid w:val="00E36D5A"/>
    <w:rsid w:val="00E41E1C"/>
    <w:rsid w:val="00E5315C"/>
    <w:rsid w:val="00E64362"/>
    <w:rsid w:val="00E852CF"/>
    <w:rsid w:val="00E954B5"/>
    <w:rsid w:val="00EB51BB"/>
    <w:rsid w:val="00ED23EE"/>
    <w:rsid w:val="00EE10BA"/>
    <w:rsid w:val="00EF2071"/>
    <w:rsid w:val="00EF4481"/>
    <w:rsid w:val="00EF7B5C"/>
    <w:rsid w:val="00F00C94"/>
    <w:rsid w:val="00F146B1"/>
    <w:rsid w:val="00F14F95"/>
    <w:rsid w:val="00F20D64"/>
    <w:rsid w:val="00F2719C"/>
    <w:rsid w:val="00F37B3C"/>
    <w:rsid w:val="00F47210"/>
    <w:rsid w:val="00F740FF"/>
    <w:rsid w:val="00F751B7"/>
    <w:rsid w:val="00FC6F08"/>
    <w:rsid w:val="00FE41F8"/>
    <w:rsid w:val="00FE466D"/>
    <w:rsid w:val="00FF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2ACF"/>
    <w:rPr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C905D6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8B2ACF"/>
    <w:rPr>
      <w:rFonts w:ascii="Courier New" w:hAnsi="Courier New"/>
      <w:sz w:val="20"/>
    </w:rPr>
  </w:style>
  <w:style w:type="paragraph" w:styleId="a5">
    <w:name w:val="Balloon Text"/>
    <w:basedOn w:val="a"/>
    <w:semiHidden/>
    <w:rsid w:val="00A868E1"/>
    <w:rPr>
      <w:rFonts w:ascii="Tahoma" w:hAnsi="Tahoma" w:cs="Tahoma"/>
      <w:sz w:val="16"/>
      <w:szCs w:val="16"/>
    </w:rPr>
  </w:style>
  <w:style w:type="character" w:customStyle="1" w:styleId="a4">
    <w:name w:val="Текст Знак"/>
    <w:link w:val="a3"/>
    <w:rsid w:val="008A3390"/>
    <w:rPr>
      <w:rFonts w:ascii="Courier New" w:hAnsi="Courier New"/>
      <w:szCs w:val="24"/>
    </w:rPr>
  </w:style>
  <w:style w:type="paragraph" w:styleId="a6">
    <w:name w:val="List Paragraph"/>
    <w:basedOn w:val="a"/>
    <w:uiPriority w:val="34"/>
    <w:qFormat/>
    <w:rsid w:val="00DB1AC5"/>
    <w:pPr>
      <w:overflowPunct w:val="0"/>
      <w:autoSpaceDE w:val="0"/>
      <w:autoSpaceDN w:val="0"/>
      <w:adjustRightInd w:val="0"/>
      <w:ind w:left="720"/>
      <w:contextualSpacing/>
    </w:pPr>
    <w:rPr>
      <w:b/>
      <w:bCs/>
      <w:sz w:val="25"/>
      <w:szCs w:val="20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rsid w:val="00C905D6"/>
    <w:rPr>
      <w:rFonts w:ascii="Cambria" w:hAnsi="Cambria"/>
      <w:b/>
      <w:bCs/>
      <w:i/>
      <w:iCs/>
      <w:sz w:val="28"/>
      <w:szCs w:val="28"/>
    </w:rPr>
  </w:style>
  <w:style w:type="paragraph" w:customStyle="1" w:styleId="21">
    <w:name w:val="Обычный2"/>
    <w:rsid w:val="00C905D6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rsid w:val="00C905D6"/>
    <w:rPr>
      <w:rFonts w:ascii="Arial" w:hAnsi="Arial" w:cs="Arial" w:hint="default"/>
      <w:b/>
      <w:bCs/>
      <w:color w:val="353535"/>
      <w:sz w:val="20"/>
      <w:szCs w:val="20"/>
    </w:rPr>
  </w:style>
  <w:style w:type="paragraph" w:styleId="a7">
    <w:name w:val="header"/>
    <w:basedOn w:val="a"/>
    <w:link w:val="a8"/>
    <w:uiPriority w:val="99"/>
    <w:rsid w:val="00BD497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rsid w:val="00BD4978"/>
  </w:style>
  <w:style w:type="paragraph" w:styleId="a9">
    <w:name w:val="footer"/>
    <w:basedOn w:val="a"/>
    <w:link w:val="aa"/>
    <w:rsid w:val="00E31FD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E31FD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2ACF"/>
    <w:rPr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C905D6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8B2ACF"/>
    <w:rPr>
      <w:rFonts w:ascii="Courier New" w:hAnsi="Courier New"/>
      <w:sz w:val="20"/>
    </w:rPr>
  </w:style>
  <w:style w:type="paragraph" w:styleId="a5">
    <w:name w:val="Balloon Text"/>
    <w:basedOn w:val="a"/>
    <w:semiHidden/>
    <w:rsid w:val="00A868E1"/>
    <w:rPr>
      <w:rFonts w:ascii="Tahoma" w:hAnsi="Tahoma" w:cs="Tahoma"/>
      <w:sz w:val="16"/>
      <w:szCs w:val="16"/>
    </w:rPr>
  </w:style>
  <w:style w:type="character" w:customStyle="1" w:styleId="a4">
    <w:name w:val="Текст Знак"/>
    <w:link w:val="a3"/>
    <w:rsid w:val="008A3390"/>
    <w:rPr>
      <w:rFonts w:ascii="Courier New" w:hAnsi="Courier New"/>
      <w:szCs w:val="24"/>
    </w:rPr>
  </w:style>
  <w:style w:type="paragraph" w:styleId="a6">
    <w:name w:val="List Paragraph"/>
    <w:basedOn w:val="a"/>
    <w:uiPriority w:val="34"/>
    <w:qFormat/>
    <w:rsid w:val="00DB1AC5"/>
    <w:pPr>
      <w:overflowPunct w:val="0"/>
      <w:autoSpaceDE w:val="0"/>
      <w:autoSpaceDN w:val="0"/>
      <w:adjustRightInd w:val="0"/>
      <w:ind w:left="720"/>
      <w:contextualSpacing/>
    </w:pPr>
    <w:rPr>
      <w:b/>
      <w:bCs/>
      <w:sz w:val="25"/>
      <w:szCs w:val="20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rsid w:val="00C905D6"/>
    <w:rPr>
      <w:rFonts w:ascii="Cambria" w:hAnsi="Cambria"/>
      <w:b/>
      <w:bCs/>
      <w:i/>
      <w:iCs/>
      <w:sz w:val="28"/>
      <w:szCs w:val="28"/>
    </w:rPr>
  </w:style>
  <w:style w:type="paragraph" w:customStyle="1" w:styleId="21">
    <w:name w:val="Обычный2"/>
    <w:rsid w:val="00C905D6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rsid w:val="00C905D6"/>
    <w:rPr>
      <w:rFonts w:ascii="Arial" w:hAnsi="Arial" w:cs="Arial" w:hint="default"/>
      <w:b/>
      <w:bCs/>
      <w:color w:val="353535"/>
      <w:sz w:val="20"/>
      <w:szCs w:val="20"/>
    </w:rPr>
  </w:style>
  <w:style w:type="paragraph" w:styleId="a7">
    <w:name w:val="header"/>
    <w:basedOn w:val="a"/>
    <w:link w:val="a8"/>
    <w:uiPriority w:val="99"/>
    <w:rsid w:val="00BD497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rsid w:val="00BD4978"/>
  </w:style>
  <w:style w:type="paragraph" w:styleId="a9">
    <w:name w:val="footer"/>
    <w:basedOn w:val="a"/>
    <w:link w:val="aa"/>
    <w:rsid w:val="00E31FD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E31F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</Template>
  <TotalTime>4</TotalTime>
  <Pages>9</Pages>
  <Words>1813</Words>
  <Characters>14105</Characters>
  <Application>Microsoft Office Word</Application>
  <DocSecurity>0</DocSecurity>
  <Lines>117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Администрация</cp:lastModifiedBy>
  <cp:revision>4</cp:revision>
  <cp:lastPrinted>2023-01-18T02:16:00Z</cp:lastPrinted>
  <dcterms:created xsi:type="dcterms:W3CDTF">2023-01-18T02:06:00Z</dcterms:created>
  <dcterms:modified xsi:type="dcterms:W3CDTF">2023-01-18T02:17:00Z</dcterms:modified>
</cp:coreProperties>
</file>