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83B" w:rsidRDefault="0043083B" w:rsidP="00EC0DBB">
      <w:pPr>
        <w:jc w:val="center"/>
        <w:rPr>
          <w:rFonts w:ascii="Times New Roman" w:hAnsi="Times New Roman"/>
          <w:sz w:val="28"/>
          <w:szCs w:val="28"/>
        </w:rPr>
      </w:pPr>
      <w:r w:rsidRPr="00A60ABE">
        <w:rPr>
          <w:rFonts w:ascii="Times New Roman" w:hAnsi="Times New Roman"/>
          <w:sz w:val="28"/>
          <w:szCs w:val="28"/>
        </w:rPr>
        <w:t>Реестр муниципального имущества Администрации Харловского сельсовета Краснощековского района</w:t>
      </w:r>
      <w:r>
        <w:rPr>
          <w:rFonts w:ascii="Times New Roman" w:hAnsi="Times New Roman"/>
          <w:sz w:val="28"/>
          <w:szCs w:val="28"/>
        </w:rPr>
        <w:t xml:space="preserve"> на 01.07.2022 года.</w:t>
      </w:r>
    </w:p>
    <w:p w:rsidR="0043083B" w:rsidRDefault="0043083B" w:rsidP="00EC0DB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№ 1.</w:t>
      </w: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1293"/>
        <w:gridCol w:w="1681"/>
        <w:gridCol w:w="1988"/>
        <w:gridCol w:w="1701"/>
        <w:gridCol w:w="1276"/>
        <w:gridCol w:w="1276"/>
        <w:gridCol w:w="708"/>
        <w:gridCol w:w="779"/>
        <w:gridCol w:w="1418"/>
        <w:gridCol w:w="1565"/>
        <w:gridCol w:w="1277"/>
      </w:tblGrid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№ п</w:t>
            </w:r>
            <w:r w:rsidRPr="007169B6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Pr="007169B6">
              <w:rPr>
                <w:rFonts w:ascii="Times New Roman" w:hAnsi="Times New Roman"/>
                <w:sz w:val="24"/>
                <w:szCs w:val="24"/>
              </w:rPr>
              <w:t>п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Наименование объекта недвижимости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Адрес (местоположение) недвижимого имущества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Характеристика объекта (площадь кв.м параметры).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балансовая стоимость. руб.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кадастровая стоимость, руб.</w:t>
            </w: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начисленная амортизация, руб.</w:t>
            </w: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дата возникновения и прекращения права</w:t>
            </w: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реквизиты документов оснований возникновения (прекращения) права</w:t>
            </w: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правообладатель</w:t>
            </w: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ограничения, обременения</w:t>
            </w:r>
          </w:p>
        </w:tc>
      </w:tr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водопровод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Алтайский край , р-н Краснощековский с. Харлово пер. Больничный 2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22:21000000208</w:t>
            </w:r>
          </w:p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22:21000000200</w:t>
            </w:r>
          </w:p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22:21:010008:655</w:t>
            </w:r>
          </w:p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22:21:010008:654</w:t>
            </w:r>
          </w:p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22:21:010008:653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19818160,00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19818160,00</w:t>
            </w: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выписка ЕГРН 28.06.2018</w:t>
            </w:r>
          </w:p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 xml:space="preserve">02.07.2018 4.10.2018 4.10.2018 20.09.2018  </w:t>
            </w: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котельная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Алтайский край , р-н Краснощековский с. Харлово ул. Колхозная 28А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22:21:010027:584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98,3 кв.м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113000,77</w:t>
            </w: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акт передачи социальной сферы выписка из ЕГРН сферы</w:t>
            </w:r>
          </w:p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26.11.2014</w:t>
            </w: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здание администрации сельсовета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Алтайский край , р-н Краснощековский с. Харлово пер. Больничный 2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22:21:010027:372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400.кв.м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84822.00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45982</w:t>
            </w: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84822.00</w:t>
            </w: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решение совета депутатов</w:t>
            </w: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Алтайский край , р-н Краснощековский с. Харлово пер. Строительный 5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22:21:010027:251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34,9 кв.м</w:t>
            </w:r>
          </w:p>
          <w:p w:rsidR="0043083B" w:rsidRPr="007169B6" w:rsidRDefault="0043083B" w:rsidP="0071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2737,00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52047</w:t>
            </w: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2737,00</w:t>
            </w: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решение совета депутатов</w:t>
            </w: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Жилой дом квартира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Алтайский край , р-н Краснощековский с. Харлово ул. Центральная 38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22:21:010028:308</w:t>
            </w:r>
          </w:p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22:21:010028:289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35,4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26552.00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230619 руб.</w:t>
            </w:r>
          </w:p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233923 руб.</w:t>
            </w: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26552.00</w:t>
            </w: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решение совета депутатов</w:t>
            </w: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Алтайский край , р-н Краснощековский с. Харлово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22:21:010007:2108823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2108395 кв.м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5987841,80</w:t>
            </w: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выписка из ЕГРН от 09.10.2018</w:t>
            </w: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аренда</w:t>
            </w:r>
          </w:p>
        </w:tc>
      </w:tr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Алтайский край , р-н Краснощековский с. Харлово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22:21:010007:824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2944799 кв.м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8363229.16</w:t>
            </w: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выписка из ЕГРН</w:t>
            </w: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аренда</w:t>
            </w:r>
          </w:p>
        </w:tc>
      </w:tr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Алтайский край , р-н Краснощековский с. Харлово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22:21:010007:825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133161 кв.м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378177,24</w:t>
            </w: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выписка из ЕГРН 09.10.2018</w:t>
            </w: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аренда</w:t>
            </w:r>
          </w:p>
        </w:tc>
      </w:tr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Алтайский край , р-н Краснощековский с. Харлово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22:21:010007:822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1242101 кв.м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3341251,69</w:t>
            </w: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выписка из ЕГРН 13.09.2018</w:t>
            </w: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аренда</w:t>
            </w:r>
          </w:p>
        </w:tc>
      </w:tr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Алтайский край , р-н Краснощековский с. Харлово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22:21:010007:827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301202 кв.м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855413,68</w:t>
            </w: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выписка из ЕГРН 29.01.2019</w:t>
            </w: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аренда</w:t>
            </w:r>
          </w:p>
        </w:tc>
      </w:tr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Алтайский край, р-н Краснощековский с. Харлово ул.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22:21:010027:546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19899кв.м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857049,93</w:t>
            </w: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выписка ЕГРН от 27.06.2013</w:t>
            </w: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Алтайский край , р-н Краснощековский с. Харлово ул. Колхозная 28А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22:21:010027:578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1460 кв.м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196121,8</w:t>
            </w: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выписка ЕГРН от 24.09.2014</w:t>
            </w: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Алтайский край , р-н Краснощековский с. Харлово ул. Колхозная 28А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22:21:010027:579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360 кв.м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15505.2</w:t>
            </w: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выписка ЕГРН от 25.09.2014</w:t>
            </w: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Алтайский край , р-н Краснощековский с. Харлово примерно в 1км от ориентира юга восток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22:21:010008:632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выписка ЕГРН от 28.06.2013 22АГ 711091</w:t>
            </w: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Алтайский край , р-н Краснощековский с. Харлово пер. Больничный 2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22:21:010027:291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2800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769720</w:t>
            </w: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Алтайский край , р-н Краснощековский с. Харлово пер. Больничный 2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22:21:010007:828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301201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855413,69</w:t>
            </w: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аренда</w:t>
            </w:r>
          </w:p>
        </w:tc>
      </w:tr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Алтайский край , р-н Краснощековский с. Харлово пер. Больничный 2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22:21:010007:844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1347000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4231868,43</w:t>
            </w: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аренда</w:t>
            </w:r>
          </w:p>
        </w:tc>
      </w:tr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Алтайский край , р-н Краснощековский с. Харлово пер. Больничный 2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22:21:010007:742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122000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346764</w:t>
            </w: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аренда</w:t>
            </w:r>
          </w:p>
        </w:tc>
      </w:tr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Алтайский край , р-н Краснощековский с. Харлово пер. Больничный 2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22:21:010007:1077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602399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1692741,19</w:t>
            </w: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аренда</w:t>
            </w:r>
          </w:p>
        </w:tc>
      </w:tr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Алтайский край , р-н Краснощековский с. Харлово пер. Больничный 2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22:21:010007:1087</w:t>
            </w:r>
            <w:r w:rsidRPr="007169B6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602401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1692746,81</w:t>
            </w: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выписка ЕГРН</w:t>
            </w:r>
          </w:p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06.07.2021</w:t>
            </w: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аренда</w:t>
            </w:r>
          </w:p>
        </w:tc>
      </w:tr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Алтайский край , р-н Краснощековский с. Харлово пер. Больничный 2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22:21:010007:1085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220766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620352,46</w:t>
            </w: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выписка ЕГРН 06.07.2021</w:t>
            </w: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аренда</w:t>
            </w:r>
          </w:p>
        </w:tc>
      </w:tr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Алтайский край , р-н Краснощековский с. Харлово пер. Больничный 2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22:21:010007:1086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381634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1072391,54</w:t>
            </w: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выписка ЕГРН 06.07.2021</w:t>
            </w: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аренда</w:t>
            </w:r>
          </w:p>
        </w:tc>
      </w:tr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Алтайский край , р-н Краснощековский с. Харлово пер. Больничный 2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22:21:010007:1084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1506003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4231868,43</w:t>
            </w: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выписка ЕГРН 06.07.2021</w:t>
            </w: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аренда</w:t>
            </w:r>
          </w:p>
        </w:tc>
      </w:tr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Алтайский край , р-н Краснощековский с. Харлово пер. Больничный 2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22:21:010007:1090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713844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2005901,64</w:t>
            </w: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выписка ЕГРН 10.09.2021</w:t>
            </w: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аренда</w:t>
            </w:r>
          </w:p>
        </w:tc>
      </w:tr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Алтайский край , р-н Краснощековский с. Харлово пер. Больничный 2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22:21:010007:1091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1000990</w:t>
            </w:r>
            <w:r w:rsidRPr="007169B6">
              <w:rPr>
                <w:rFonts w:ascii="Times New Roman" w:hAnsi="Times New Roman"/>
                <w:sz w:val="24"/>
                <w:szCs w:val="24"/>
              </w:rPr>
              <w:t xml:space="preserve"> кв.м.,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2812781,90</w:t>
            </w: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аренда</w:t>
            </w:r>
          </w:p>
        </w:tc>
      </w:tr>
      <w:tr w:rsidR="0043083B" w:rsidRPr="007169B6" w:rsidTr="007169B6">
        <w:tc>
          <w:tcPr>
            <w:tcW w:w="56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1293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Алтайский край , р-н Краснощековский с. Харлово пер. Больничный 2</w:t>
            </w:r>
          </w:p>
        </w:tc>
        <w:tc>
          <w:tcPr>
            <w:tcW w:w="198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22:21:010007:1109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b/>
                <w:szCs w:val="24"/>
              </w:rPr>
              <w:t>2790677</w:t>
            </w: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bCs/>
                <w:sz w:val="28"/>
                <w:szCs w:val="28"/>
              </w:rPr>
              <w:t>1420200,00</w:t>
            </w:r>
          </w:p>
        </w:tc>
        <w:tc>
          <w:tcPr>
            <w:tcW w:w="70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9B6">
              <w:rPr>
                <w:rFonts w:ascii="Times New Roman" w:hAnsi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аренда</w:t>
            </w:r>
          </w:p>
        </w:tc>
      </w:tr>
    </w:tbl>
    <w:p w:rsidR="0043083B" w:rsidRDefault="0043083B" w:rsidP="00EC0DBB">
      <w:pPr>
        <w:rPr>
          <w:rFonts w:ascii="Times New Roman" w:hAnsi="Times New Roman"/>
          <w:sz w:val="28"/>
          <w:szCs w:val="28"/>
        </w:rPr>
      </w:pPr>
    </w:p>
    <w:p w:rsidR="0043083B" w:rsidRPr="00F2791D" w:rsidRDefault="0043083B" w:rsidP="00EC0DBB">
      <w:pPr>
        <w:jc w:val="center"/>
        <w:rPr>
          <w:rFonts w:ascii="Times New Roman" w:hAnsi="Times New Roman"/>
          <w:sz w:val="28"/>
          <w:szCs w:val="28"/>
        </w:rPr>
      </w:pPr>
      <w:r w:rsidRPr="00F2791D">
        <w:rPr>
          <w:rFonts w:ascii="Times New Roman" w:hAnsi="Times New Roman"/>
          <w:sz w:val="28"/>
          <w:szCs w:val="28"/>
        </w:rPr>
        <w:t>Реестр муниципального имущества на балансе  Администрации Харловского сельсовета Краснощёковского района</w:t>
      </w:r>
      <w:r>
        <w:rPr>
          <w:rFonts w:ascii="Times New Roman" w:hAnsi="Times New Roman"/>
          <w:sz w:val="28"/>
          <w:szCs w:val="28"/>
        </w:rPr>
        <w:t xml:space="preserve"> на 03.08.2022 года.</w:t>
      </w:r>
    </w:p>
    <w:p w:rsidR="0043083B" w:rsidRPr="00F2791D" w:rsidRDefault="0043083B" w:rsidP="00EC0DBB">
      <w:pPr>
        <w:jc w:val="center"/>
        <w:rPr>
          <w:rFonts w:ascii="Times New Roman" w:hAnsi="Times New Roman"/>
          <w:sz w:val="28"/>
          <w:szCs w:val="28"/>
        </w:rPr>
      </w:pPr>
      <w:r w:rsidRPr="00F2791D">
        <w:rPr>
          <w:rFonts w:ascii="Times New Roman" w:hAnsi="Times New Roman"/>
          <w:sz w:val="28"/>
          <w:szCs w:val="28"/>
        </w:rPr>
        <w:t>Раздел №2</w:t>
      </w:r>
    </w:p>
    <w:tbl>
      <w:tblPr>
        <w:tblW w:w="1561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95"/>
        <w:gridCol w:w="2099"/>
        <w:gridCol w:w="2410"/>
        <w:gridCol w:w="1559"/>
        <w:gridCol w:w="1701"/>
        <w:gridCol w:w="1571"/>
        <w:gridCol w:w="2114"/>
        <w:gridCol w:w="1985"/>
        <w:gridCol w:w="1577"/>
      </w:tblGrid>
      <w:tr w:rsidR="0043083B" w:rsidRPr="007169B6" w:rsidTr="007169B6">
        <w:trPr>
          <w:trHeight w:val="1564"/>
        </w:trPr>
        <w:tc>
          <w:tcPr>
            <w:tcW w:w="59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№п/п</w:t>
            </w:r>
          </w:p>
        </w:tc>
        <w:tc>
          <w:tcPr>
            <w:tcW w:w="209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 xml:space="preserve">Наименование движимого имущества </w:t>
            </w:r>
          </w:p>
        </w:tc>
        <w:tc>
          <w:tcPr>
            <w:tcW w:w="2410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Адрес (местоположение) имущества</w:t>
            </w:r>
          </w:p>
        </w:tc>
        <w:tc>
          <w:tcPr>
            <w:tcW w:w="155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Балансовая стоимость, руб.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Начисленная амортизация, руб.</w:t>
            </w:r>
          </w:p>
        </w:tc>
        <w:tc>
          <w:tcPr>
            <w:tcW w:w="1571" w:type="dxa"/>
          </w:tcPr>
          <w:p w:rsidR="0043083B" w:rsidRPr="007169B6" w:rsidRDefault="0043083B" w:rsidP="007169B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Дата возникновения и прекращения права</w:t>
            </w:r>
          </w:p>
        </w:tc>
        <w:tc>
          <w:tcPr>
            <w:tcW w:w="2114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 xml:space="preserve">Реквизиты документов - оснований возникновения (прекращения) права  </w:t>
            </w:r>
          </w:p>
        </w:tc>
        <w:tc>
          <w:tcPr>
            <w:tcW w:w="198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Правообладатель</w:t>
            </w:r>
          </w:p>
        </w:tc>
        <w:tc>
          <w:tcPr>
            <w:tcW w:w="15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Ограничения, обременения</w:t>
            </w:r>
          </w:p>
        </w:tc>
      </w:tr>
      <w:tr w:rsidR="0043083B" w:rsidRPr="007169B6" w:rsidTr="007169B6">
        <w:trPr>
          <w:trHeight w:val="1100"/>
        </w:trPr>
        <w:tc>
          <w:tcPr>
            <w:tcW w:w="59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9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УАЗ 220694-06</w:t>
            </w:r>
          </w:p>
        </w:tc>
        <w:tc>
          <w:tcPr>
            <w:tcW w:w="2410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Алтайский край, р-н Краснощёковский С.Харлово</w:t>
            </w:r>
          </w:p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пер. Больничный 2</w:t>
            </w:r>
          </w:p>
        </w:tc>
        <w:tc>
          <w:tcPr>
            <w:tcW w:w="1559" w:type="dxa"/>
          </w:tcPr>
          <w:p w:rsidR="0043083B" w:rsidRPr="007169B6" w:rsidRDefault="0043083B" w:rsidP="007169B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 xml:space="preserve">      278900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 xml:space="preserve">      278900       </w:t>
            </w:r>
          </w:p>
        </w:tc>
        <w:tc>
          <w:tcPr>
            <w:tcW w:w="1571" w:type="dxa"/>
          </w:tcPr>
          <w:p w:rsidR="0043083B" w:rsidRPr="007169B6" w:rsidRDefault="0043083B" w:rsidP="007169B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30.05.2019</w:t>
            </w:r>
          </w:p>
        </w:tc>
        <w:tc>
          <w:tcPr>
            <w:tcW w:w="2114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ПТС 73 МС 139827 сер10№935534</w:t>
            </w:r>
          </w:p>
        </w:tc>
        <w:tc>
          <w:tcPr>
            <w:tcW w:w="198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 xml:space="preserve">Администрация Харловского сельсовета </w:t>
            </w:r>
          </w:p>
        </w:tc>
        <w:tc>
          <w:tcPr>
            <w:tcW w:w="15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43083B" w:rsidRPr="007169B6" w:rsidTr="007169B6">
        <w:trPr>
          <w:trHeight w:val="1115"/>
        </w:trPr>
        <w:tc>
          <w:tcPr>
            <w:tcW w:w="59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099" w:type="dxa"/>
          </w:tcPr>
          <w:p w:rsidR="0043083B" w:rsidRPr="007169B6" w:rsidRDefault="0043083B" w:rsidP="007169B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ГАЗ - 3110</w:t>
            </w:r>
          </w:p>
        </w:tc>
        <w:tc>
          <w:tcPr>
            <w:tcW w:w="2410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Алтайский край, р-н Краснощёковский С.Харлово</w:t>
            </w:r>
          </w:p>
          <w:p w:rsidR="0043083B" w:rsidRPr="007169B6" w:rsidRDefault="0043083B" w:rsidP="007169B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пер.Строительный  5</w:t>
            </w:r>
          </w:p>
        </w:tc>
        <w:tc>
          <w:tcPr>
            <w:tcW w:w="155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201240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201240</w:t>
            </w:r>
          </w:p>
        </w:tc>
        <w:tc>
          <w:tcPr>
            <w:tcW w:w="157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08.06.2004</w:t>
            </w:r>
          </w:p>
        </w:tc>
        <w:tc>
          <w:tcPr>
            <w:tcW w:w="2114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ПТС 52 КК 437708 сер22НА№014507</w:t>
            </w:r>
          </w:p>
        </w:tc>
        <w:tc>
          <w:tcPr>
            <w:tcW w:w="198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Администрация Харловского сельсовета</w:t>
            </w:r>
          </w:p>
        </w:tc>
        <w:tc>
          <w:tcPr>
            <w:tcW w:w="15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43083B" w:rsidRPr="007169B6" w:rsidTr="007169B6">
        <w:trPr>
          <w:trHeight w:val="1115"/>
        </w:trPr>
        <w:tc>
          <w:tcPr>
            <w:tcW w:w="59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099" w:type="dxa"/>
          </w:tcPr>
          <w:p w:rsidR="0043083B" w:rsidRPr="007169B6" w:rsidRDefault="0043083B" w:rsidP="007169B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169B6">
              <w:rPr>
                <w:rFonts w:ascii="Times New Roman" w:hAnsi="Times New Roman"/>
                <w:bCs/>
                <w:color w:val="333333"/>
                <w:sz w:val="28"/>
                <w:szCs w:val="28"/>
                <w:shd w:val="clear" w:color="auto" w:fill="FBFBFB"/>
              </w:rPr>
              <w:t>Renault</w:t>
            </w:r>
            <w:r w:rsidRPr="007169B6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BFBFB"/>
              </w:rPr>
              <w:t> </w:t>
            </w:r>
            <w:r w:rsidRPr="007169B6">
              <w:rPr>
                <w:rFonts w:ascii="Times New Roman" w:hAnsi="Times New Roman"/>
                <w:bCs/>
                <w:color w:val="333333"/>
                <w:sz w:val="28"/>
                <w:szCs w:val="28"/>
                <w:shd w:val="clear" w:color="auto" w:fill="FBFBFB"/>
              </w:rPr>
              <w:t>Logan</w:t>
            </w:r>
          </w:p>
        </w:tc>
        <w:tc>
          <w:tcPr>
            <w:tcW w:w="2410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Алтайский край, р-н Краснощёковский С.Харлово</w:t>
            </w:r>
          </w:p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пер. Больничный 2</w:t>
            </w:r>
          </w:p>
        </w:tc>
        <w:tc>
          <w:tcPr>
            <w:tcW w:w="1559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290000</w:t>
            </w:r>
          </w:p>
        </w:tc>
        <w:tc>
          <w:tcPr>
            <w:tcW w:w="170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290000</w:t>
            </w:r>
          </w:p>
        </w:tc>
        <w:tc>
          <w:tcPr>
            <w:tcW w:w="1571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10.12.2021</w:t>
            </w:r>
          </w:p>
        </w:tc>
        <w:tc>
          <w:tcPr>
            <w:tcW w:w="2114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ПТС 77 ММ 987415серия 37 № 705112</w:t>
            </w:r>
          </w:p>
        </w:tc>
        <w:tc>
          <w:tcPr>
            <w:tcW w:w="1985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Администрация Харловского сельсовета</w:t>
            </w:r>
          </w:p>
        </w:tc>
        <w:tc>
          <w:tcPr>
            <w:tcW w:w="1577" w:type="dxa"/>
          </w:tcPr>
          <w:p w:rsidR="0043083B" w:rsidRPr="007169B6" w:rsidRDefault="0043083B" w:rsidP="007169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9B6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</w:tbl>
    <w:p w:rsidR="0043083B" w:rsidRPr="00F2791D" w:rsidRDefault="0043083B" w:rsidP="00EC0DBB">
      <w:pPr>
        <w:rPr>
          <w:rFonts w:ascii="Times New Roman" w:hAnsi="Times New Roman"/>
          <w:sz w:val="28"/>
          <w:szCs w:val="28"/>
        </w:rPr>
      </w:pPr>
    </w:p>
    <w:p w:rsidR="0043083B" w:rsidRDefault="0043083B" w:rsidP="00EC0DBB">
      <w:pPr>
        <w:jc w:val="center"/>
        <w:rPr>
          <w:rFonts w:ascii="Times New Roman" w:hAnsi="Times New Roman"/>
          <w:sz w:val="28"/>
          <w:szCs w:val="28"/>
        </w:rPr>
      </w:pPr>
    </w:p>
    <w:p w:rsidR="0043083B" w:rsidRDefault="0043083B" w:rsidP="00EC0DBB">
      <w:pPr>
        <w:jc w:val="center"/>
        <w:rPr>
          <w:rFonts w:ascii="Times New Roman" w:hAnsi="Times New Roman"/>
          <w:sz w:val="28"/>
          <w:szCs w:val="28"/>
        </w:rPr>
      </w:pPr>
    </w:p>
    <w:p w:rsidR="0043083B" w:rsidRDefault="0043083B"/>
    <w:sectPr w:rsidR="0043083B" w:rsidSect="00A60A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0DBB"/>
    <w:rsid w:val="0006768E"/>
    <w:rsid w:val="000B0725"/>
    <w:rsid w:val="001C6A30"/>
    <w:rsid w:val="0043083B"/>
    <w:rsid w:val="00430CE4"/>
    <w:rsid w:val="004D6049"/>
    <w:rsid w:val="004F5123"/>
    <w:rsid w:val="006948FF"/>
    <w:rsid w:val="007169B6"/>
    <w:rsid w:val="007F1E58"/>
    <w:rsid w:val="00994395"/>
    <w:rsid w:val="00A60ABE"/>
    <w:rsid w:val="00D11A1B"/>
    <w:rsid w:val="00EC0DBB"/>
    <w:rsid w:val="00EF5246"/>
    <w:rsid w:val="00F2791D"/>
    <w:rsid w:val="00FB6100"/>
    <w:rsid w:val="00FF3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68E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C0DBB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</TotalTime>
  <Pages>7</Pages>
  <Words>952</Words>
  <Characters>5427</Characters>
  <Application>Microsoft Office Outlook</Application>
  <DocSecurity>0</DocSecurity>
  <Lines>0</Lines>
  <Paragraphs>0</Paragraphs>
  <ScaleCrop>false</ScaleCrop>
  <Company>Romeo1994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User</cp:lastModifiedBy>
  <cp:revision>8</cp:revision>
  <cp:lastPrinted>2022-01-26T08:07:00Z</cp:lastPrinted>
  <dcterms:created xsi:type="dcterms:W3CDTF">2022-01-26T07:45:00Z</dcterms:created>
  <dcterms:modified xsi:type="dcterms:W3CDTF">2022-08-08T02:51:00Z</dcterms:modified>
</cp:coreProperties>
</file>