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Актуализированный реестр муниципального имущества Администрации Усть-Беловского сельсовета Краснощековского района на 01.07.2022года</w:t>
      </w: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5F64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стоимость.руб.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168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Краснощёковский район, с. 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22:21:000000:205</w:t>
            </w:r>
          </w:p>
        </w:tc>
        <w:tc>
          <w:tcPr>
            <w:tcW w:w="170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458,2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72823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Не определена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15.06.2018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Краснощёковский район, с. Усть-БелоеулШкольная,11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</w:p>
        </w:tc>
      </w:tr>
      <w:tr w:rsidR="00655717" w:rsidRPr="005F6493" w:rsidTr="005F6493">
        <w:trPr>
          <w:trHeight w:val="1240"/>
        </w:trPr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86485938 балогектар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ОбКраснощековский район,с.Усть-Белое,ул.Школьная,3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Краснощёковский район. 12997м на Ю-З с. Усть-Белое,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sz w:val="18"/>
                <w:szCs w:val="18"/>
              </w:rPr>
              <w:t>22:21:040001:310-22/012/2018-1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Краснощёковский район.9231м на Ю-З с. Усть-Белое,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Краснощёковский район. С.Усть-Белое,ул.Молодежная,8  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С.Усть-Белое,ул.Школьная,20.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С.Усть-Белое,ул.Школьная,32.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С.Усть-Белое,ул.Молодежная,21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С.Усть-Белое,улЛебяжье,5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С.Усть-Белое,ул.Лебяжье,15.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С.Усть-Белое,улНабережная,6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С.Усть-Белое,ул.Набережная,12.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С.Усть-Белое,ул.Набережная,22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Краснощёковскийрайон. С.Усть-Белое,ул.Луговая,25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С.Усть-Белое,ул.Луговая,26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22:21:040001:325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22:21:040001:318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22:21:040001:322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Усть-Беловского сельсовета Краснощёковского района на 01.01.2022года</w:t>
      </w: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W w:w="1561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 w:rsidR="00655717" w:rsidRPr="005F6493" w:rsidTr="005F6493">
        <w:trPr>
          <w:trHeight w:val="1564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655717" w:rsidRPr="005F6493" w:rsidTr="005F6493">
        <w:trPr>
          <w:trHeight w:val="1100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АвтомобильУАЗ 220695-04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Краснощёковскийс.Усть-БелоеУл. Школьная,3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ПТС 73 ОУ 697975 ХТТ 22069511217040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 сельсовета 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55717" w:rsidRPr="005F6493" w:rsidTr="005F6493">
        <w:trPr>
          <w:trHeight w:val="1115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Автомобиль ЗИЛ 157 (пожарный)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списания Постановление № 6 от 19.06.2021г.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ПТС отсутствует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55717" w:rsidRPr="005F6493" w:rsidTr="005F6493">
        <w:trPr>
          <w:trHeight w:val="1115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655717" w:rsidRDefault="00655717">
      <w:pPr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55717" w:rsidSect="006E12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efaultTabStop w:val="708"/>
  <w:drawingGridHorizontalSpacing w:val="1000"/>
  <w:drawingGridVerticalSpacing w:val="100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293"/>
    <w:rsid w:val="005040C5"/>
    <w:rsid w:val="005F6493"/>
    <w:rsid w:val="00655717"/>
    <w:rsid w:val="006E1293"/>
    <w:rsid w:val="009A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29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12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1101</Words>
  <Characters>6279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2019-10-04T03:43:00Z</dcterms:created>
  <dcterms:modified xsi:type="dcterms:W3CDTF">2022-08-08T02:52:00Z</dcterms:modified>
</cp:coreProperties>
</file>