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F61" w:rsidRPr="00BF1C98" w:rsidRDefault="00707F61" w:rsidP="004E7FA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F1C98">
        <w:rPr>
          <w:rFonts w:ascii="Times New Roman" w:hAnsi="Times New Roman"/>
          <w:b/>
          <w:sz w:val="24"/>
          <w:szCs w:val="24"/>
        </w:rPr>
        <w:t>ИЗВЕЩЕНИЕ</w:t>
      </w:r>
    </w:p>
    <w:p w:rsidR="00707F61" w:rsidRPr="00BF1C98" w:rsidRDefault="00707F61" w:rsidP="004E7FA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F1C98">
        <w:rPr>
          <w:rFonts w:ascii="Times New Roman" w:hAnsi="Times New Roman"/>
          <w:b/>
          <w:sz w:val="24"/>
          <w:szCs w:val="24"/>
        </w:rPr>
        <w:t xml:space="preserve">О проведении открытого аукциона по продаже муниципального имущества, находящегося в собственности муниципального образования </w:t>
      </w:r>
      <w:r>
        <w:rPr>
          <w:rFonts w:ascii="Times New Roman" w:hAnsi="Times New Roman"/>
          <w:b/>
          <w:sz w:val="24"/>
          <w:szCs w:val="24"/>
        </w:rPr>
        <w:t>Берёзовский сельсовет Краснощёковского</w:t>
      </w:r>
      <w:r w:rsidRPr="00BF1C98">
        <w:rPr>
          <w:rFonts w:ascii="Times New Roman" w:hAnsi="Times New Roman"/>
          <w:b/>
          <w:sz w:val="24"/>
          <w:szCs w:val="24"/>
        </w:rPr>
        <w:t xml:space="preserve"> район</w:t>
      </w:r>
      <w:r>
        <w:rPr>
          <w:rFonts w:ascii="Times New Roman" w:hAnsi="Times New Roman"/>
          <w:b/>
          <w:sz w:val="24"/>
          <w:szCs w:val="24"/>
        </w:rPr>
        <w:t>а</w:t>
      </w:r>
      <w:r w:rsidRPr="00BF1C98">
        <w:rPr>
          <w:rFonts w:ascii="Times New Roman" w:hAnsi="Times New Roman"/>
          <w:b/>
          <w:sz w:val="24"/>
          <w:szCs w:val="24"/>
        </w:rPr>
        <w:t xml:space="preserve"> Алтайского края.</w:t>
      </w:r>
    </w:p>
    <w:p w:rsidR="00707F61" w:rsidRPr="00CE4C82" w:rsidRDefault="00707F61" w:rsidP="004E7FA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707F61" w:rsidRDefault="00707F61" w:rsidP="00107D3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Администрация Берёзовского сельсовета</w:t>
      </w:r>
      <w:r w:rsidRPr="003533EF">
        <w:rPr>
          <w:rFonts w:ascii="Times New Roman" w:hAnsi="Times New Roman"/>
          <w:b/>
          <w:bCs/>
          <w:sz w:val="24"/>
          <w:szCs w:val="24"/>
        </w:rPr>
        <w:t xml:space="preserve"> Краснощековского района Алтайского края</w:t>
      </w:r>
      <w:r w:rsidRPr="00CE4C82">
        <w:rPr>
          <w:rFonts w:ascii="Times New Roman" w:hAnsi="Times New Roman"/>
          <w:bCs/>
          <w:sz w:val="24"/>
          <w:szCs w:val="24"/>
        </w:rPr>
        <w:t xml:space="preserve"> проводит </w:t>
      </w:r>
      <w:r w:rsidRPr="00CE4C82">
        <w:rPr>
          <w:rFonts w:ascii="Times New Roman" w:hAnsi="Times New Roman"/>
          <w:b/>
          <w:bCs/>
          <w:sz w:val="24"/>
          <w:szCs w:val="24"/>
        </w:rPr>
        <w:t>аукцион в электронной форме</w:t>
      </w:r>
      <w:r w:rsidRPr="00CE4C82">
        <w:rPr>
          <w:rFonts w:ascii="Times New Roman" w:hAnsi="Times New Roman"/>
          <w:bCs/>
          <w:sz w:val="24"/>
          <w:szCs w:val="24"/>
        </w:rPr>
        <w:t xml:space="preserve"> по продаже имущества, находящегося в собственности</w:t>
      </w:r>
      <w:r>
        <w:rPr>
          <w:rFonts w:ascii="Times New Roman" w:hAnsi="Times New Roman"/>
          <w:bCs/>
          <w:sz w:val="24"/>
          <w:szCs w:val="24"/>
        </w:rPr>
        <w:t xml:space="preserve"> муниципального образования Берёзовский сельсовет Краснощековский район</w:t>
      </w:r>
      <w:r w:rsidRPr="00CE4C82">
        <w:rPr>
          <w:rFonts w:ascii="Times New Roman" w:hAnsi="Times New Roman"/>
          <w:bCs/>
          <w:sz w:val="24"/>
          <w:szCs w:val="24"/>
        </w:rPr>
        <w:t xml:space="preserve"> Алтайского края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707F61" w:rsidRPr="00CE4C82" w:rsidRDefault="00707F61" w:rsidP="00EA23E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>Сведения об аукционе</w:t>
      </w:r>
    </w:p>
    <w:p w:rsidR="00707F61" w:rsidRPr="00184CB7" w:rsidRDefault="00707F61" w:rsidP="00603A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84CB7">
        <w:rPr>
          <w:rFonts w:ascii="Times New Roman" w:hAnsi="Times New Roman"/>
          <w:b/>
          <w:bCs/>
          <w:sz w:val="24"/>
          <w:szCs w:val="24"/>
        </w:rPr>
        <w:t xml:space="preserve">Основание проведения торгов – </w:t>
      </w:r>
      <w:r w:rsidRPr="00184CB7">
        <w:rPr>
          <w:rFonts w:ascii="Times New Roman" w:hAnsi="Times New Roman"/>
          <w:sz w:val="24"/>
          <w:szCs w:val="24"/>
        </w:rPr>
        <w:t>постановление Администрации Берёзовского сельсовета Краснощековского района Алтайского края №14 от 24.06.2022г.</w:t>
      </w:r>
    </w:p>
    <w:p w:rsidR="00707F61" w:rsidRPr="00CE4C82" w:rsidRDefault="00707F61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>Собственник выставляемого на торги имущества –</w:t>
      </w:r>
      <w:r>
        <w:rPr>
          <w:rFonts w:ascii="Times New Roman" w:hAnsi="Times New Roman"/>
          <w:sz w:val="24"/>
          <w:szCs w:val="24"/>
        </w:rPr>
        <w:t xml:space="preserve"> муниципальное образование Берёзовский сельсовет Краснощековского района Алтайского края</w:t>
      </w:r>
    </w:p>
    <w:p w:rsidR="00707F61" w:rsidRPr="00085B4F" w:rsidRDefault="00707F61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085B4F">
        <w:rPr>
          <w:rFonts w:ascii="Times New Roman" w:hAnsi="Times New Roman"/>
          <w:b/>
          <w:bCs/>
          <w:sz w:val="24"/>
          <w:szCs w:val="24"/>
        </w:rPr>
        <w:t>Организатор:</w:t>
      </w:r>
    </w:p>
    <w:p w:rsidR="00707F61" w:rsidRPr="00085B4F" w:rsidRDefault="00707F61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85B4F">
        <w:rPr>
          <w:rFonts w:ascii="Times New Roman" w:hAnsi="Times New Roman"/>
          <w:sz w:val="24"/>
          <w:szCs w:val="24"/>
        </w:rPr>
        <w:t>Наименование – ООО «РТС-тендер».</w:t>
      </w:r>
    </w:p>
    <w:p w:rsidR="00707F61" w:rsidRPr="00085B4F" w:rsidRDefault="00707F61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85B4F">
        <w:rPr>
          <w:rFonts w:ascii="Times New Roman" w:hAnsi="Times New Roman"/>
          <w:sz w:val="24"/>
          <w:szCs w:val="24"/>
        </w:rPr>
        <w:t>Адрес –</w:t>
      </w:r>
      <w:r>
        <w:rPr>
          <w:rFonts w:ascii="Times New Roman" w:hAnsi="Times New Roman"/>
          <w:sz w:val="24"/>
          <w:szCs w:val="24"/>
        </w:rPr>
        <w:t xml:space="preserve"> </w:t>
      </w:r>
      <w:r w:rsidRPr="00085B4F">
        <w:rPr>
          <w:rFonts w:ascii="Times New Roman" w:hAnsi="Times New Roman"/>
          <w:sz w:val="24"/>
          <w:szCs w:val="24"/>
        </w:rPr>
        <w:t>г. Москва, наб. Тараса Шевченко, 23А.</w:t>
      </w:r>
    </w:p>
    <w:p w:rsidR="00707F61" w:rsidRPr="00CE4C82" w:rsidRDefault="00707F61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85B4F">
        <w:rPr>
          <w:rFonts w:ascii="Times New Roman" w:hAnsi="Times New Roman"/>
          <w:sz w:val="24"/>
          <w:szCs w:val="24"/>
        </w:rPr>
        <w:t>Сайт - http://</w:t>
      </w:r>
      <w:r w:rsidRPr="00A560F5">
        <w:rPr>
          <w:rFonts w:ascii="Times New Roman" w:hAnsi="Times New Roman"/>
          <w:sz w:val="24"/>
          <w:szCs w:val="24"/>
        </w:rPr>
        <w:t>www.rts-tender.ru</w:t>
      </w:r>
      <w:r w:rsidRPr="00085B4F">
        <w:rPr>
          <w:rFonts w:ascii="Times New Roman" w:hAnsi="Times New Roman"/>
          <w:sz w:val="24"/>
          <w:szCs w:val="24"/>
        </w:rPr>
        <w:t>.</w:t>
      </w:r>
    </w:p>
    <w:p w:rsidR="00707F61" w:rsidRPr="008963A0" w:rsidRDefault="00707F61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>Продавец: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 Администрация Берёзовского сельсовета</w:t>
      </w:r>
      <w:r w:rsidRPr="003533EF">
        <w:rPr>
          <w:rFonts w:ascii="Times New Roman" w:hAnsi="Times New Roman"/>
          <w:bCs/>
          <w:sz w:val="24"/>
          <w:szCs w:val="24"/>
        </w:rPr>
        <w:t xml:space="preserve"> Краснощековского района Алтайского края</w:t>
      </w:r>
      <w:r w:rsidRPr="003533EF">
        <w:rPr>
          <w:rFonts w:ascii="Times New Roman" w:hAnsi="Times New Roman"/>
          <w:sz w:val="24"/>
          <w:szCs w:val="24"/>
        </w:rPr>
        <w:t xml:space="preserve"> </w:t>
      </w:r>
    </w:p>
    <w:p w:rsidR="00707F61" w:rsidRPr="00CE4C82" w:rsidRDefault="00707F61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Адрес</w:t>
      </w:r>
      <w:r>
        <w:rPr>
          <w:rFonts w:ascii="Times New Roman" w:hAnsi="Times New Roman"/>
          <w:sz w:val="24"/>
          <w:szCs w:val="24"/>
        </w:rPr>
        <w:t>:</w:t>
      </w:r>
      <w:r w:rsidRPr="00CE4C8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658345</w:t>
      </w:r>
      <w:r w:rsidRPr="00CE4C82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Краснощековский р-н, с. Берёзовка, ул. Гагарина 4</w:t>
      </w:r>
    </w:p>
    <w:p w:rsidR="00707F61" w:rsidRPr="00CE4C82" w:rsidRDefault="00707F61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 xml:space="preserve">Сайт </w:t>
      </w:r>
      <w:r w:rsidRPr="003C798C">
        <w:rPr>
          <w:rFonts w:ascii="Times New Roman" w:hAnsi="Times New Roman"/>
          <w:sz w:val="24"/>
          <w:szCs w:val="24"/>
        </w:rPr>
        <w:t xml:space="preserve">– </w:t>
      </w:r>
      <w:hyperlink r:id="rId7" w:history="1">
        <w:r w:rsidRPr="003C798C">
          <w:rPr>
            <w:rStyle w:val="Hyperlink"/>
            <w:rFonts w:ascii="Times New Roman" w:hAnsi="Times New Roman"/>
            <w:sz w:val="24"/>
            <w:szCs w:val="24"/>
          </w:rPr>
          <w:t>https://krasadm.ru</w:t>
        </w:r>
      </w:hyperlink>
    </w:p>
    <w:p w:rsidR="00707F61" w:rsidRPr="00CE4C82" w:rsidRDefault="00707F61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>Телефон – 8 (</w:t>
      </w:r>
      <w:r>
        <w:rPr>
          <w:rFonts w:ascii="Times New Roman" w:hAnsi="Times New Roman"/>
          <w:sz w:val="24"/>
          <w:szCs w:val="24"/>
        </w:rPr>
        <w:t>38575)29-5-43</w:t>
      </w:r>
      <w:r w:rsidRPr="00CE4C82">
        <w:rPr>
          <w:rFonts w:ascii="Times New Roman" w:hAnsi="Times New Roman"/>
          <w:sz w:val="24"/>
          <w:szCs w:val="24"/>
        </w:rPr>
        <w:t>.</w:t>
      </w:r>
    </w:p>
    <w:p w:rsidR="00707F61" w:rsidRPr="00CE4C82" w:rsidRDefault="00707F61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 xml:space="preserve">Форма аукциона (способ приватизации) – </w:t>
      </w:r>
      <w:r w:rsidRPr="00CE4C82">
        <w:rPr>
          <w:rFonts w:ascii="Times New Roman" w:hAnsi="Times New Roman"/>
          <w:sz w:val="24"/>
          <w:szCs w:val="24"/>
        </w:rPr>
        <w:t>аукцион в электронной форме,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открытый по составу участников.</w:t>
      </w:r>
    </w:p>
    <w:p w:rsidR="00707F61" w:rsidRDefault="00707F61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E4C82">
        <w:rPr>
          <w:rFonts w:ascii="Times New Roman" w:hAnsi="Times New Roman"/>
          <w:b/>
          <w:bCs/>
          <w:sz w:val="24"/>
          <w:szCs w:val="24"/>
        </w:rPr>
        <w:t>Сведения об Имуществе (лоте), выставляемом на аукционе в электронной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E4C82">
        <w:rPr>
          <w:rFonts w:ascii="Times New Roman" w:hAnsi="Times New Roman"/>
          <w:b/>
          <w:bCs/>
          <w:sz w:val="24"/>
          <w:szCs w:val="24"/>
        </w:rPr>
        <w:t>форме:</w:t>
      </w:r>
    </w:p>
    <w:p w:rsidR="00707F61" w:rsidRPr="00980126" w:rsidRDefault="00707F61" w:rsidP="003E6B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80126">
        <w:rPr>
          <w:rFonts w:ascii="Times New Roman" w:hAnsi="Times New Roman"/>
          <w:b/>
          <w:bCs/>
          <w:sz w:val="24"/>
          <w:szCs w:val="24"/>
        </w:rPr>
        <w:t>Лот № 1:</w:t>
      </w:r>
    </w:p>
    <w:p w:rsidR="00707F61" w:rsidRPr="00DC10F5" w:rsidRDefault="00707F61" w:rsidP="003E6B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DC10F5">
        <w:rPr>
          <w:rFonts w:ascii="Times New Roman" w:hAnsi="Times New Roman"/>
        </w:rPr>
        <w:t>УАЗ 31512-10</w:t>
      </w:r>
      <w:r>
        <w:rPr>
          <w:rFonts w:ascii="Times New Roman" w:hAnsi="Times New Roman"/>
        </w:rPr>
        <w:t xml:space="preserve">, </w:t>
      </w:r>
      <w:r w:rsidRPr="005D20A4">
        <w:rPr>
          <w:rFonts w:ascii="Times New Roman" w:hAnsi="Times New Roman"/>
          <w:sz w:val="24"/>
          <w:szCs w:val="24"/>
        </w:rPr>
        <w:t>2000 года выпуска, Грузопассажирский а/м, модель, № двигателя –</w:t>
      </w:r>
      <w:r>
        <w:rPr>
          <w:rFonts w:ascii="Times New Roman" w:hAnsi="Times New Roman"/>
          <w:sz w:val="24"/>
          <w:szCs w:val="24"/>
        </w:rPr>
        <w:t xml:space="preserve"> </w:t>
      </w:r>
      <w:r w:rsidRPr="005D20A4">
        <w:rPr>
          <w:rFonts w:ascii="Times New Roman" w:hAnsi="Times New Roman"/>
          <w:sz w:val="24"/>
          <w:szCs w:val="24"/>
        </w:rPr>
        <w:t>умз-4178, №</w:t>
      </w:r>
      <w:r w:rsidRPr="005D20A4">
        <w:rPr>
          <w:rFonts w:ascii="Times New Roman" w:hAnsi="Times New Roman"/>
          <w:sz w:val="24"/>
          <w:szCs w:val="24"/>
          <w:lang w:val="en-US"/>
        </w:rPr>
        <w:t>Y</w:t>
      </w:r>
      <w:r w:rsidRPr="005D20A4">
        <w:rPr>
          <w:rFonts w:ascii="Times New Roman" w:hAnsi="Times New Roman"/>
          <w:sz w:val="24"/>
          <w:szCs w:val="24"/>
        </w:rPr>
        <w:t xml:space="preserve">0405349, шасси </w:t>
      </w:r>
      <w:r w:rsidRPr="005D20A4">
        <w:rPr>
          <w:rFonts w:ascii="Times New Roman" w:hAnsi="Times New Roman"/>
          <w:sz w:val="24"/>
          <w:szCs w:val="24"/>
          <w:lang w:val="en-US"/>
        </w:rPr>
        <w:t>Y</w:t>
      </w:r>
      <w:r w:rsidRPr="005D20A4">
        <w:rPr>
          <w:rFonts w:ascii="Times New Roman" w:hAnsi="Times New Roman"/>
          <w:sz w:val="24"/>
          <w:szCs w:val="24"/>
        </w:rPr>
        <w:t xml:space="preserve">0010118, кузов </w:t>
      </w:r>
      <w:r w:rsidRPr="005D20A4">
        <w:rPr>
          <w:rFonts w:ascii="Times New Roman" w:hAnsi="Times New Roman"/>
          <w:sz w:val="24"/>
          <w:szCs w:val="24"/>
          <w:lang w:val="en-US"/>
        </w:rPr>
        <w:t>Y</w:t>
      </w:r>
      <w:r w:rsidRPr="005D20A4">
        <w:rPr>
          <w:rFonts w:ascii="Times New Roman" w:hAnsi="Times New Roman"/>
          <w:sz w:val="24"/>
          <w:szCs w:val="24"/>
        </w:rPr>
        <w:t>0010768, белая ночь, мощность 76 (55,9),бензиновый</w:t>
      </w:r>
      <w:r>
        <w:rPr>
          <w:rFonts w:ascii="Times New Roman" w:hAnsi="Times New Roman"/>
          <w:sz w:val="24"/>
          <w:szCs w:val="24"/>
        </w:rPr>
        <w:t>,</w:t>
      </w:r>
      <w:r w:rsidRPr="00DC10F5">
        <w:rPr>
          <w:rFonts w:ascii="Times New Roman" w:hAnsi="Times New Roman"/>
        </w:rPr>
        <w:t xml:space="preserve"> находящийся по адресу: Алтайский край, Краснощековский район, с.Берёзовка, ул.Гагарина, 4</w:t>
      </w:r>
    </w:p>
    <w:p w:rsidR="00707F61" w:rsidRPr="00980126" w:rsidRDefault="00707F61" w:rsidP="003E6B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80126">
        <w:rPr>
          <w:rFonts w:ascii="Times New Roman" w:hAnsi="Times New Roman"/>
          <w:b/>
          <w:bCs/>
          <w:sz w:val="24"/>
          <w:szCs w:val="24"/>
        </w:rPr>
        <w:t xml:space="preserve">Начальная цена (лота) </w:t>
      </w:r>
      <w:r>
        <w:rPr>
          <w:rFonts w:ascii="Times New Roman" w:hAnsi="Times New Roman"/>
          <w:b/>
          <w:bCs/>
          <w:sz w:val="24"/>
          <w:szCs w:val="24"/>
        </w:rPr>
        <w:t>– 45833</w:t>
      </w:r>
      <w:r w:rsidRPr="007C1501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(сорок пять тысяч восемьсот тридцать три</w:t>
      </w:r>
      <w:r w:rsidRPr="007C1501">
        <w:rPr>
          <w:rFonts w:ascii="Times New Roman" w:hAnsi="Times New Roman"/>
          <w:bCs/>
          <w:sz w:val="24"/>
          <w:szCs w:val="24"/>
        </w:rPr>
        <w:t>)</w:t>
      </w:r>
      <w:r>
        <w:rPr>
          <w:rFonts w:ascii="Times New Roman" w:hAnsi="Times New Roman"/>
          <w:b/>
          <w:bCs/>
          <w:sz w:val="24"/>
          <w:szCs w:val="24"/>
        </w:rPr>
        <w:t xml:space="preserve"> рубля 00 копеек</w:t>
      </w:r>
      <w:r>
        <w:rPr>
          <w:rFonts w:ascii="Times New Roman" w:hAnsi="Times New Roman"/>
          <w:sz w:val="24"/>
          <w:szCs w:val="24"/>
        </w:rPr>
        <w:t xml:space="preserve"> </w:t>
      </w:r>
      <w:r w:rsidRPr="009B1A5F">
        <w:rPr>
          <w:rFonts w:ascii="Times New Roman" w:hAnsi="Times New Roman"/>
          <w:b/>
          <w:sz w:val="24"/>
          <w:szCs w:val="24"/>
        </w:rPr>
        <w:t>без учета НДС</w:t>
      </w:r>
      <w:r>
        <w:rPr>
          <w:rFonts w:ascii="Times New Roman" w:hAnsi="Times New Roman"/>
          <w:sz w:val="24"/>
          <w:szCs w:val="24"/>
        </w:rPr>
        <w:t xml:space="preserve"> в соответствии с отчетом об оценке рыночной стоимости №А-2022-15-1 от 04.05.2022г.</w:t>
      </w:r>
    </w:p>
    <w:p w:rsidR="00707F61" w:rsidRPr="00980126" w:rsidRDefault="00707F61" w:rsidP="003E6B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80126">
        <w:rPr>
          <w:rFonts w:ascii="Times New Roman" w:hAnsi="Times New Roman"/>
          <w:b/>
          <w:bCs/>
          <w:sz w:val="24"/>
          <w:szCs w:val="24"/>
        </w:rPr>
        <w:t>Шаг аукциона (величина повышения цены</w:t>
      </w:r>
      <w:r>
        <w:rPr>
          <w:rFonts w:ascii="Times New Roman" w:hAnsi="Times New Roman"/>
          <w:b/>
          <w:bCs/>
          <w:sz w:val="24"/>
          <w:szCs w:val="24"/>
        </w:rPr>
        <w:t>, 5%</w:t>
      </w:r>
      <w:r w:rsidRPr="00980126">
        <w:rPr>
          <w:rFonts w:ascii="Times New Roman" w:hAnsi="Times New Roman"/>
          <w:b/>
          <w:bCs/>
          <w:sz w:val="24"/>
          <w:szCs w:val="24"/>
        </w:rPr>
        <w:t xml:space="preserve">) – </w:t>
      </w:r>
      <w:r>
        <w:rPr>
          <w:rFonts w:ascii="Times New Roman" w:hAnsi="Times New Roman"/>
          <w:b/>
          <w:sz w:val="24"/>
          <w:szCs w:val="24"/>
        </w:rPr>
        <w:t>2291 (</w:t>
      </w:r>
      <w:r>
        <w:rPr>
          <w:rFonts w:ascii="Times New Roman" w:hAnsi="Times New Roman"/>
          <w:sz w:val="24"/>
          <w:szCs w:val="24"/>
        </w:rPr>
        <w:t>две тысячи двести девяносто один</w:t>
      </w:r>
      <w:r>
        <w:rPr>
          <w:rFonts w:ascii="Times New Roman" w:hAnsi="Times New Roman"/>
          <w:b/>
          <w:sz w:val="24"/>
          <w:szCs w:val="24"/>
        </w:rPr>
        <w:t>) рубль 65 копеек</w:t>
      </w:r>
    </w:p>
    <w:p w:rsidR="00707F61" w:rsidRPr="00980126" w:rsidRDefault="00707F61" w:rsidP="003E6B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80126">
        <w:rPr>
          <w:rFonts w:ascii="Times New Roman" w:hAnsi="Times New Roman"/>
          <w:b/>
          <w:bCs/>
          <w:sz w:val="24"/>
          <w:szCs w:val="24"/>
        </w:rPr>
        <w:t>Размер задатк</w:t>
      </w:r>
      <w:r>
        <w:rPr>
          <w:rFonts w:ascii="Times New Roman" w:hAnsi="Times New Roman"/>
          <w:b/>
          <w:bCs/>
          <w:sz w:val="24"/>
          <w:szCs w:val="24"/>
        </w:rPr>
        <w:t>а (20%)</w:t>
      </w:r>
      <w:r w:rsidRPr="00980126">
        <w:rPr>
          <w:rFonts w:ascii="Times New Roman" w:hAnsi="Times New Roman"/>
          <w:b/>
          <w:bCs/>
          <w:sz w:val="24"/>
          <w:szCs w:val="24"/>
        </w:rPr>
        <w:t xml:space="preserve"> –</w:t>
      </w:r>
      <w:r>
        <w:rPr>
          <w:rFonts w:ascii="Times New Roman" w:hAnsi="Times New Roman"/>
          <w:b/>
          <w:bCs/>
          <w:sz w:val="24"/>
          <w:szCs w:val="24"/>
        </w:rPr>
        <w:t xml:space="preserve">9166 </w:t>
      </w:r>
      <w:r w:rsidRPr="003E0A9F">
        <w:rPr>
          <w:rFonts w:ascii="Times New Roman" w:hAnsi="Times New Roman"/>
          <w:sz w:val="24"/>
          <w:szCs w:val="24"/>
        </w:rPr>
        <w:t>(девять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тысяч сто шестьдесят шесть</w:t>
      </w:r>
      <w:r w:rsidRPr="00F919AD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b/>
          <w:sz w:val="24"/>
          <w:szCs w:val="24"/>
        </w:rPr>
        <w:t xml:space="preserve"> рублей 60 копеек.</w:t>
      </w:r>
    </w:p>
    <w:p w:rsidR="00707F61" w:rsidRPr="00980126" w:rsidRDefault="00707F61" w:rsidP="003E6B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80126">
        <w:rPr>
          <w:rFonts w:ascii="Times New Roman" w:hAnsi="Times New Roman"/>
          <w:b/>
          <w:bCs/>
          <w:sz w:val="24"/>
          <w:szCs w:val="24"/>
        </w:rPr>
        <w:t xml:space="preserve">Срок внесения задатка – </w:t>
      </w:r>
      <w:r w:rsidRPr="00107D32">
        <w:rPr>
          <w:rFonts w:ascii="Times New Roman" w:hAnsi="Times New Roman"/>
          <w:b/>
          <w:sz w:val="24"/>
          <w:szCs w:val="24"/>
        </w:rPr>
        <w:t>с</w:t>
      </w:r>
      <w:r>
        <w:rPr>
          <w:rFonts w:ascii="Times New Roman" w:hAnsi="Times New Roman"/>
          <w:b/>
          <w:sz w:val="24"/>
          <w:szCs w:val="24"/>
        </w:rPr>
        <w:t xml:space="preserve"> 01.07.2022г</w:t>
      </w:r>
      <w:r w:rsidRPr="00107D32">
        <w:rPr>
          <w:rFonts w:ascii="Times New Roman" w:hAnsi="Times New Roman"/>
          <w:b/>
          <w:sz w:val="24"/>
          <w:szCs w:val="24"/>
        </w:rPr>
        <w:t xml:space="preserve">. по </w:t>
      </w:r>
      <w:r>
        <w:rPr>
          <w:rFonts w:ascii="Times New Roman" w:hAnsi="Times New Roman"/>
          <w:b/>
          <w:sz w:val="24"/>
          <w:szCs w:val="24"/>
        </w:rPr>
        <w:t>31.07.2022г</w:t>
      </w:r>
      <w:r>
        <w:rPr>
          <w:rFonts w:ascii="Times New Roman" w:hAnsi="Times New Roman"/>
          <w:sz w:val="24"/>
          <w:szCs w:val="24"/>
        </w:rPr>
        <w:t>.</w:t>
      </w:r>
    </w:p>
    <w:p w:rsidR="00707F61" w:rsidRDefault="00707F61" w:rsidP="003E6B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980126">
        <w:rPr>
          <w:rFonts w:ascii="Times New Roman" w:hAnsi="Times New Roman"/>
          <w:b/>
          <w:bCs/>
          <w:sz w:val="24"/>
          <w:szCs w:val="24"/>
        </w:rPr>
        <w:t>Сведения о предыдущих торгах по продаже имущества, объявленных в течение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980126">
        <w:rPr>
          <w:rFonts w:ascii="Times New Roman" w:hAnsi="Times New Roman"/>
          <w:b/>
          <w:bCs/>
          <w:sz w:val="24"/>
          <w:szCs w:val="24"/>
        </w:rPr>
        <w:t xml:space="preserve">года, предшествующего его продаже – </w:t>
      </w:r>
      <w:r>
        <w:rPr>
          <w:rFonts w:ascii="Times New Roman" w:hAnsi="Times New Roman"/>
          <w:bCs/>
          <w:sz w:val="24"/>
          <w:szCs w:val="24"/>
        </w:rPr>
        <w:t>не выставлялось.</w:t>
      </w:r>
    </w:p>
    <w:p w:rsidR="00707F61" w:rsidRPr="00980126" w:rsidRDefault="00707F61" w:rsidP="003E6B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Лот № 2</w:t>
      </w:r>
      <w:r w:rsidRPr="00980126">
        <w:rPr>
          <w:rFonts w:ascii="Times New Roman" w:hAnsi="Times New Roman"/>
          <w:b/>
          <w:bCs/>
          <w:sz w:val="24"/>
          <w:szCs w:val="24"/>
        </w:rPr>
        <w:t>:</w:t>
      </w:r>
    </w:p>
    <w:p w:rsidR="00707F61" w:rsidRPr="00DC10F5" w:rsidRDefault="00707F61" w:rsidP="003E6B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</w:rPr>
        <w:t>УАЗ 396259</w:t>
      </w:r>
      <w:r w:rsidRPr="00DC10F5">
        <w:rPr>
          <w:rFonts w:ascii="Times New Roman" w:hAnsi="Times New Roman"/>
        </w:rPr>
        <w:t xml:space="preserve">, </w:t>
      </w:r>
      <w:r w:rsidRPr="008E67A4">
        <w:rPr>
          <w:rFonts w:ascii="Times New Roman" w:hAnsi="Times New Roman"/>
          <w:sz w:val="24"/>
          <w:szCs w:val="24"/>
        </w:rPr>
        <w:t>2004 года выпуска,  Специальный а/м, модель, № двигателя- умз-421800 №40701543, шасси 37410040425297, кузов 37410040217247, белая ночь, мощность 84 (61,8), бензиновый</w:t>
      </w:r>
      <w:r>
        <w:rPr>
          <w:rFonts w:ascii="Times New Roman" w:hAnsi="Times New Roman"/>
        </w:rPr>
        <w:t>,</w:t>
      </w:r>
      <w:r w:rsidRPr="00DC10F5">
        <w:rPr>
          <w:rFonts w:ascii="Times New Roman" w:hAnsi="Times New Roman"/>
        </w:rPr>
        <w:t xml:space="preserve"> находящийся по адресу: Алтайский край, Краснощековский район, с.Берёзовка, ул.Гагарина, 4</w:t>
      </w:r>
    </w:p>
    <w:p w:rsidR="00707F61" w:rsidRPr="00980126" w:rsidRDefault="00707F61" w:rsidP="003E6B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980126">
        <w:rPr>
          <w:rFonts w:ascii="Times New Roman" w:hAnsi="Times New Roman"/>
          <w:b/>
          <w:bCs/>
          <w:sz w:val="24"/>
          <w:szCs w:val="24"/>
        </w:rPr>
        <w:t xml:space="preserve">Начальная цена (лота) </w:t>
      </w:r>
      <w:r>
        <w:rPr>
          <w:rFonts w:ascii="Times New Roman" w:hAnsi="Times New Roman"/>
          <w:b/>
          <w:bCs/>
          <w:sz w:val="24"/>
          <w:szCs w:val="24"/>
        </w:rPr>
        <w:t xml:space="preserve">– 66 873 </w:t>
      </w:r>
      <w:r>
        <w:rPr>
          <w:rFonts w:ascii="Times New Roman" w:hAnsi="Times New Roman"/>
          <w:bCs/>
          <w:sz w:val="24"/>
          <w:szCs w:val="24"/>
        </w:rPr>
        <w:t>(шестьдесят шесть тысяч восемьсот семьдесят три</w:t>
      </w:r>
      <w:r w:rsidRPr="007C1501">
        <w:rPr>
          <w:rFonts w:ascii="Times New Roman" w:hAnsi="Times New Roman"/>
          <w:bCs/>
          <w:sz w:val="24"/>
          <w:szCs w:val="24"/>
        </w:rPr>
        <w:t>)</w:t>
      </w:r>
      <w:r>
        <w:rPr>
          <w:rFonts w:ascii="Times New Roman" w:hAnsi="Times New Roman"/>
          <w:b/>
          <w:bCs/>
          <w:sz w:val="24"/>
          <w:szCs w:val="24"/>
        </w:rPr>
        <w:t xml:space="preserve"> рубля 00 копеек</w:t>
      </w:r>
      <w:r>
        <w:rPr>
          <w:rFonts w:ascii="Times New Roman" w:hAnsi="Times New Roman"/>
          <w:sz w:val="24"/>
          <w:szCs w:val="24"/>
        </w:rPr>
        <w:t xml:space="preserve"> </w:t>
      </w:r>
      <w:r w:rsidRPr="009B1A5F">
        <w:rPr>
          <w:rFonts w:ascii="Times New Roman" w:hAnsi="Times New Roman"/>
          <w:b/>
          <w:sz w:val="24"/>
          <w:szCs w:val="24"/>
        </w:rPr>
        <w:t>без учета НДС</w:t>
      </w:r>
      <w:r>
        <w:rPr>
          <w:rFonts w:ascii="Times New Roman" w:hAnsi="Times New Roman"/>
          <w:sz w:val="24"/>
          <w:szCs w:val="24"/>
        </w:rPr>
        <w:t xml:space="preserve"> в соответствии с отчетом об оценке рыночной стоимости №А-2022-15-2 от 04.05.2022г.</w:t>
      </w:r>
    </w:p>
    <w:p w:rsidR="00707F61" w:rsidRPr="00980126" w:rsidRDefault="00707F61" w:rsidP="003E6B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80126">
        <w:rPr>
          <w:rFonts w:ascii="Times New Roman" w:hAnsi="Times New Roman"/>
          <w:b/>
          <w:bCs/>
          <w:sz w:val="24"/>
          <w:szCs w:val="24"/>
        </w:rPr>
        <w:t>Шаг аукциона (величина повышения цены</w:t>
      </w:r>
      <w:r>
        <w:rPr>
          <w:rFonts w:ascii="Times New Roman" w:hAnsi="Times New Roman"/>
          <w:b/>
          <w:bCs/>
          <w:sz w:val="24"/>
          <w:szCs w:val="24"/>
        </w:rPr>
        <w:t>, 5%</w:t>
      </w:r>
      <w:r w:rsidRPr="00980126">
        <w:rPr>
          <w:rFonts w:ascii="Times New Roman" w:hAnsi="Times New Roman"/>
          <w:b/>
          <w:bCs/>
          <w:sz w:val="24"/>
          <w:szCs w:val="24"/>
        </w:rPr>
        <w:t>) –</w:t>
      </w:r>
      <w:r>
        <w:rPr>
          <w:rFonts w:ascii="Times New Roman" w:hAnsi="Times New Roman"/>
          <w:b/>
          <w:sz w:val="24"/>
          <w:szCs w:val="24"/>
        </w:rPr>
        <w:t>3343 (</w:t>
      </w:r>
      <w:r>
        <w:rPr>
          <w:rFonts w:ascii="Times New Roman" w:hAnsi="Times New Roman"/>
          <w:sz w:val="24"/>
          <w:szCs w:val="24"/>
        </w:rPr>
        <w:t>три тысячи триста сорок три</w:t>
      </w:r>
      <w:r>
        <w:rPr>
          <w:rFonts w:ascii="Times New Roman" w:hAnsi="Times New Roman"/>
          <w:b/>
          <w:sz w:val="24"/>
          <w:szCs w:val="24"/>
        </w:rPr>
        <w:t>) рубля 65 копеек</w:t>
      </w:r>
    </w:p>
    <w:p w:rsidR="00707F61" w:rsidRPr="00980126" w:rsidRDefault="00707F61" w:rsidP="003E6B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80126">
        <w:rPr>
          <w:rFonts w:ascii="Times New Roman" w:hAnsi="Times New Roman"/>
          <w:b/>
          <w:bCs/>
          <w:sz w:val="24"/>
          <w:szCs w:val="24"/>
        </w:rPr>
        <w:t>Размер задатк</w:t>
      </w:r>
      <w:r>
        <w:rPr>
          <w:rFonts w:ascii="Times New Roman" w:hAnsi="Times New Roman"/>
          <w:b/>
          <w:bCs/>
          <w:sz w:val="24"/>
          <w:szCs w:val="24"/>
        </w:rPr>
        <w:t>а (20%)</w:t>
      </w:r>
      <w:r w:rsidRPr="00980126">
        <w:rPr>
          <w:rFonts w:ascii="Times New Roman" w:hAnsi="Times New Roman"/>
          <w:b/>
          <w:bCs/>
          <w:sz w:val="24"/>
          <w:szCs w:val="24"/>
        </w:rPr>
        <w:t xml:space="preserve"> –</w:t>
      </w:r>
      <w:r>
        <w:rPr>
          <w:rFonts w:ascii="Times New Roman" w:hAnsi="Times New Roman"/>
          <w:b/>
          <w:bCs/>
          <w:sz w:val="24"/>
          <w:szCs w:val="24"/>
        </w:rPr>
        <w:t xml:space="preserve"> 13374 </w:t>
      </w:r>
      <w:r w:rsidRPr="00E5526D">
        <w:rPr>
          <w:rFonts w:ascii="Times New Roman" w:hAnsi="Times New Roman"/>
          <w:sz w:val="24"/>
          <w:szCs w:val="24"/>
        </w:rPr>
        <w:t>(тринадцать тысяч триста семьдесят четыре)</w:t>
      </w:r>
      <w:r>
        <w:rPr>
          <w:rFonts w:ascii="Times New Roman" w:hAnsi="Times New Roman"/>
          <w:b/>
          <w:sz w:val="24"/>
          <w:szCs w:val="24"/>
        </w:rPr>
        <w:t xml:space="preserve"> рубля 60 копеек.</w:t>
      </w:r>
    </w:p>
    <w:p w:rsidR="00707F61" w:rsidRPr="00980126" w:rsidRDefault="00707F61" w:rsidP="003E6B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80126">
        <w:rPr>
          <w:rFonts w:ascii="Times New Roman" w:hAnsi="Times New Roman"/>
          <w:b/>
          <w:bCs/>
          <w:sz w:val="24"/>
          <w:szCs w:val="24"/>
        </w:rPr>
        <w:t xml:space="preserve">Срок внесения задатка – </w:t>
      </w:r>
      <w:r w:rsidRPr="00107D32">
        <w:rPr>
          <w:rFonts w:ascii="Times New Roman" w:hAnsi="Times New Roman"/>
          <w:b/>
          <w:sz w:val="24"/>
          <w:szCs w:val="24"/>
        </w:rPr>
        <w:t>с</w:t>
      </w:r>
      <w:r>
        <w:rPr>
          <w:rFonts w:ascii="Times New Roman" w:hAnsi="Times New Roman"/>
          <w:b/>
          <w:sz w:val="24"/>
          <w:szCs w:val="24"/>
        </w:rPr>
        <w:t xml:space="preserve"> 01.07.2022г</w:t>
      </w:r>
      <w:r w:rsidRPr="00107D32">
        <w:rPr>
          <w:rFonts w:ascii="Times New Roman" w:hAnsi="Times New Roman"/>
          <w:b/>
          <w:sz w:val="24"/>
          <w:szCs w:val="24"/>
        </w:rPr>
        <w:t xml:space="preserve">. по </w:t>
      </w:r>
      <w:r>
        <w:rPr>
          <w:rFonts w:ascii="Times New Roman" w:hAnsi="Times New Roman"/>
          <w:b/>
          <w:sz w:val="24"/>
          <w:szCs w:val="24"/>
        </w:rPr>
        <w:t>31.07.2022г</w:t>
      </w:r>
      <w:r>
        <w:rPr>
          <w:rFonts w:ascii="Times New Roman" w:hAnsi="Times New Roman"/>
          <w:sz w:val="24"/>
          <w:szCs w:val="24"/>
        </w:rPr>
        <w:t>.</w:t>
      </w:r>
    </w:p>
    <w:p w:rsidR="00707F61" w:rsidRDefault="00707F61" w:rsidP="003E6B4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980126">
        <w:rPr>
          <w:rFonts w:ascii="Times New Roman" w:hAnsi="Times New Roman"/>
          <w:b/>
          <w:bCs/>
          <w:sz w:val="24"/>
          <w:szCs w:val="24"/>
        </w:rPr>
        <w:t>Сведения о предыдущих торгах по продаже имущества, объявленных в течение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980126">
        <w:rPr>
          <w:rFonts w:ascii="Times New Roman" w:hAnsi="Times New Roman"/>
          <w:b/>
          <w:bCs/>
          <w:sz w:val="24"/>
          <w:szCs w:val="24"/>
        </w:rPr>
        <w:t xml:space="preserve">года, предшествующего его продаже – </w:t>
      </w:r>
      <w:r>
        <w:rPr>
          <w:rFonts w:ascii="Times New Roman" w:hAnsi="Times New Roman"/>
          <w:bCs/>
          <w:sz w:val="24"/>
          <w:szCs w:val="24"/>
        </w:rPr>
        <w:t>не выставлялось.</w:t>
      </w:r>
    </w:p>
    <w:p w:rsidR="00707F61" w:rsidRPr="006A109D" w:rsidRDefault="00707F61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7D32">
        <w:rPr>
          <w:rFonts w:ascii="Times New Roman" w:hAnsi="Times New Roman"/>
          <w:b/>
          <w:sz w:val="24"/>
          <w:szCs w:val="24"/>
        </w:rPr>
        <w:t>Место подачи (приема) Заявок и подведения итогов аукциона</w:t>
      </w:r>
      <w:r w:rsidRPr="00A560F5">
        <w:rPr>
          <w:rFonts w:ascii="Times New Roman" w:hAnsi="Times New Roman"/>
          <w:sz w:val="24"/>
          <w:szCs w:val="24"/>
        </w:rPr>
        <w:t>: электронная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A560F5">
        <w:rPr>
          <w:rFonts w:ascii="Times New Roman" w:hAnsi="Times New Roman"/>
          <w:sz w:val="24"/>
          <w:szCs w:val="24"/>
        </w:rPr>
        <w:t xml:space="preserve">торговая площадка ООО «РТС-тендер», сайт - </w:t>
      </w:r>
      <w:r w:rsidRPr="006A109D">
        <w:rPr>
          <w:rFonts w:ascii="Times New Roman" w:hAnsi="Times New Roman"/>
          <w:b/>
          <w:sz w:val="24"/>
          <w:szCs w:val="24"/>
        </w:rPr>
        <w:t>http://www.rts-tender.ru.</w:t>
      </w:r>
    </w:p>
    <w:p w:rsidR="00707F61" w:rsidRPr="006A109D" w:rsidRDefault="00707F61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7D32">
        <w:rPr>
          <w:rFonts w:ascii="Times New Roman" w:hAnsi="Times New Roman"/>
          <w:b/>
          <w:sz w:val="24"/>
          <w:szCs w:val="24"/>
        </w:rPr>
        <w:t>Дата и время начала подачи (приема</w:t>
      </w:r>
      <w:r w:rsidRPr="006A109D">
        <w:rPr>
          <w:rFonts w:ascii="Times New Roman" w:hAnsi="Times New Roman"/>
          <w:sz w:val="24"/>
          <w:szCs w:val="24"/>
        </w:rPr>
        <w:t xml:space="preserve">): </w:t>
      </w:r>
      <w:r w:rsidRPr="003324EF">
        <w:rPr>
          <w:rFonts w:ascii="Times New Roman" w:hAnsi="Times New Roman"/>
          <w:b/>
          <w:sz w:val="24"/>
          <w:szCs w:val="24"/>
        </w:rPr>
        <w:t>01</w:t>
      </w:r>
      <w:r>
        <w:rPr>
          <w:rFonts w:ascii="Times New Roman" w:hAnsi="Times New Roman"/>
          <w:b/>
          <w:sz w:val="24"/>
          <w:szCs w:val="24"/>
        </w:rPr>
        <w:t xml:space="preserve"> июля 2022г.</w:t>
      </w:r>
      <w:r w:rsidRPr="006A109D">
        <w:rPr>
          <w:rFonts w:ascii="Times New Roman" w:hAnsi="Times New Roman"/>
          <w:b/>
          <w:sz w:val="24"/>
          <w:szCs w:val="24"/>
        </w:rPr>
        <w:t xml:space="preserve"> в </w:t>
      </w:r>
      <w:r>
        <w:rPr>
          <w:rFonts w:ascii="Times New Roman" w:hAnsi="Times New Roman"/>
          <w:b/>
          <w:sz w:val="24"/>
          <w:szCs w:val="24"/>
        </w:rPr>
        <w:t>08</w:t>
      </w:r>
      <w:r w:rsidRPr="006A109D">
        <w:rPr>
          <w:rFonts w:ascii="Times New Roman" w:hAnsi="Times New Roman"/>
          <w:b/>
          <w:sz w:val="24"/>
          <w:szCs w:val="24"/>
        </w:rPr>
        <w:t>:00</w:t>
      </w:r>
      <w:r>
        <w:rPr>
          <w:rFonts w:ascii="Times New Roman" w:hAnsi="Times New Roman"/>
          <w:b/>
          <w:sz w:val="24"/>
          <w:szCs w:val="24"/>
        </w:rPr>
        <w:t xml:space="preserve">(время московское) </w:t>
      </w:r>
    </w:p>
    <w:p w:rsidR="00707F61" w:rsidRPr="006A109D" w:rsidRDefault="00707F61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A109D">
        <w:rPr>
          <w:rFonts w:ascii="Times New Roman" w:hAnsi="Times New Roman"/>
          <w:sz w:val="24"/>
          <w:szCs w:val="24"/>
        </w:rPr>
        <w:t>Подача Заявок осуществляется круглосуточно.</w:t>
      </w:r>
    </w:p>
    <w:p w:rsidR="00707F61" w:rsidRPr="00234A6F" w:rsidRDefault="00707F61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07D32">
        <w:rPr>
          <w:rFonts w:ascii="Times New Roman" w:hAnsi="Times New Roman"/>
          <w:b/>
          <w:sz w:val="24"/>
          <w:szCs w:val="24"/>
        </w:rPr>
        <w:t>Дата и время окончания подачи (приема):</w:t>
      </w:r>
      <w:r w:rsidRPr="006A109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31 июля 2021г</w:t>
      </w:r>
      <w:r w:rsidRPr="006A109D">
        <w:rPr>
          <w:rFonts w:ascii="Times New Roman" w:hAnsi="Times New Roman"/>
          <w:b/>
          <w:sz w:val="24"/>
          <w:szCs w:val="24"/>
        </w:rPr>
        <w:t>. в 17:00</w:t>
      </w:r>
      <w:r>
        <w:rPr>
          <w:rFonts w:ascii="Times New Roman" w:hAnsi="Times New Roman"/>
          <w:sz w:val="24"/>
          <w:szCs w:val="24"/>
        </w:rPr>
        <w:t>(</w:t>
      </w:r>
      <w:r w:rsidRPr="00234A6F">
        <w:rPr>
          <w:rFonts w:ascii="Times New Roman" w:hAnsi="Times New Roman"/>
          <w:b/>
          <w:sz w:val="24"/>
          <w:szCs w:val="24"/>
        </w:rPr>
        <w:t>время московское)</w:t>
      </w:r>
    </w:p>
    <w:p w:rsidR="00707F61" w:rsidRPr="006A109D" w:rsidRDefault="00707F61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07D32">
        <w:rPr>
          <w:rFonts w:ascii="Times New Roman" w:hAnsi="Times New Roman"/>
          <w:b/>
          <w:sz w:val="24"/>
          <w:szCs w:val="24"/>
        </w:rPr>
        <w:t>Дата и время определения Участников:</w:t>
      </w:r>
      <w:r w:rsidRPr="006A109D">
        <w:rPr>
          <w:rFonts w:ascii="Times New Roman" w:hAnsi="Times New Roman"/>
          <w:sz w:val="24"/>
          <w:szCs w:val="24"/>
        </w:rPr>
        <w:t xml:space="preserve"> </w:t>
      </w:r>
      <w:r w:rsidRPr="003324EF">
        <w:rPr>
          <w:rFonts w:ascii="Times New Roman" w:hAnsi="Times New Roman"/>
          <w:b/>
          <w:sz w:val="24"/>
          <w:szCs w:val="24"/>
        </w:rPr>
        <w:t>05</w:t>
      </w:r>
      <w:r>
        <w:rPr>
          <w:rFonts w:ascii="Times New Roman" w:hAnsi="Times New Roman"/>
          <w:b/>
          <w:sz w:val="24"/>
          <w:szCs w:val="24"/>
        </w:rPr>
        <w:t xml:space="preserve"> августа</w:t>
      </w:r>
      <w:r w:rsidRPr="006A109D">
        <w:rPr>
          <w:rFonts w:ascii="Times New Roman" w:hAnsi="Times New Roman"/>
          <w:b/>
          <w:sz w:val="24"/>
          <w:szCs w:val="24"/>
        </w:rPr>
        <w:t xml:space="preserve">  20</w:t>
      </w:r>
      <w:r>
        <w:rPr>
          <w:rFonts w:ascii="Times New Roman" w:hAnsi="Times New Roman"/>
          <w:b/>
          <w:sz w:val="24"/>
          <w:szCs w:val="24"/>
        </w:rPr>
        <w:t>22</w:t>
      </w:r>
      <w:r w:rsidRPr="006A109D">
        <w:rPr>
          <w:rFonts w:ascii="Times New Roman" w:hAnsi="Times New Roman"/>
          <w:b/>
          <w:sz w:val="24"/>
          <w:szCs w:val="24"/>
        </w:rPr>
        <w:t xml:space="preserve"> года в 10:00</w:t>
      </w:r>
      <w:r>
        <w:rPr>
          <w:rFonts w:ascii="Times New Roman" w:hAnsi="Times New Roman"/>
          <w:b/>
          <w:sz w:val="24"/>
          <w:szCs w:val="24"/>
        </w:rPr>
        <w:t xml:space="preserve"> (время московское)</w:t>
      </w:r>
    </w:p>
    <w:p w:rsidR="00707F61" w:rsidRPr="00CE4C82" w:rsidRDefault="00707F61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7D32">
        <w:rPr>
          <w:rFonts w:ascii="Times New Roman" w:hAnsi="Times New Roman"/>
          <w:b/>
          <w:sz w:val="24"/>
          <w:szCs w:val="24"/>
        </w:rPr>
        <w:t>Дата, время и срок проведения аукциона:</w:t>
      </w:r>
      <w:r w:rsidRPr="006A109D">
        <w:rPr>
          <w:rFonts w:ascii="Times New Roman" w:hAnsi="Times New Roman"/>
          <w:sz w:val="24"/>
          <w:szCs w:val="24"/>
        </w:rPr>
        <w:t xml:space="preserve"> </w:t>
      </w:r>
      <w:r w:rsidRPr="003324EF">
        <w:rPr>
          <w:rFonts w:ascii="Times New Roman" w:hAnsi="Times New Roman"/>
          <w:b/>
          <w:sz w:val="24"/>
          <w:szCs w:val="24"/>
        </w:rPr>
        <w:t>08</w:t>
      </w:r>
      <w:r>
        <w:rPr>
          <w:rFonts w:ascii="Times New Roman" w:hAnsi="Times New Roman"/>
          <w:b/>
          <w:sz w:val="24"/>
          <w:szCs w:val="24"/>
        </w:rPr>
        <w:t xml:space="preserve"> августа 2022г</w:t>
      </w:r>
      <w:r w:rsidRPr="006A109D">
        <w:rPr>
          <w:rFonts w:ascii="Times New Roman" w:hAnsi="Times New Roman"/>
          <w:b/>
          <w:sz w:val="24"/>
          <w:szCs w:val="24"/>
        </w:rPr>
        <w:t>. в 10:00</w:t>
      </w:r>
      <w:r>
        <w:rPr>
          <w:rFonts w:ascii="Times New Roman" w:hAnsi="Times New Roman"/>
          <w:b/>
          <w:sz w:val="24"/>
          <w:szCs w:val="24"/>
        </w:rPr>
        <w:t>(время московское)</w:t>
      </w:r>
      <w:r w:rsidRPr="006A109D">
        <w:rPr>
          <w:rFonts w:ascii="Times New Roman" w:hAnsi="Times New Roman"/>
          <w:sz w:val="24"/>
          <w:szCs w:val="24"/>
        </w:rPr>
        <w:t xml:space="preserve"> и до последнего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6A109D">
        <w:rPr>
          <w:rFonts w:ascii="Times New Roman" w:hAnsi="Times New Roman"/>
          <w:sz w:val="24"/>
          <w:szCs w:val="24"/>
        </w:rPr>
        <w:t>предложения Участников.</w:t>
      </w:r>
    </w:p>
    <w:p w:rsidR="00707F61" w:rsidRPr="006A109D" w:rsidRDefault="00707F61" w:rsidP="00534E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E4C82">
        <w:rPr>
          <w:rFonts w:ascii="Times New Roman" w:hAnsi="Times New Roman"/>
          <w:sz w:val="24"/>
          <w:szCs w:val="24"/>
        </w:rPr>
        <w:t xml:space="preserve">(Указанное в настоящем информационном сообщении время – </w:t>
      </w:r>
      <w:r w:rsidRPr="006A109D">
        <w:rPr>
          <w:rFonts w:ascii="Times New Roman" w:hAnsi="Times New Roman"/>
          <w:b/>
          <w:sz w:val="24"/>
          <w:szCs w:val="24"/>
        </w:rPr>
        <w:t>Московское</w:t>
      </w:r>
      <w:r w:rsidRPr="00CE4C82">
        <w:rPr>
          <w:rFonts w:ascii="Times New Roman" w:hAnsi="Times New Roman"/>
          <w:sz w:val="24"/>
          <w:szCs w:val="24"/>
        </w:rPr>
        <w:t>, при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>исчислении сроков, указанных в настоящем информационном сообщении, принимается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CE4C82">
        <w:rPr>
          <w:rFonts w:ascii="Times New Roman" w:hAnsi="Times New Roman"/>
          <w:sz w:val="24"/>
          <w:szCs w:val="24"/>
        </w:rPr>
        <w:t xml:space="preserve">время сервера электронной торговой площадки </w:t>
      </w:r>
      <w:r w:rsidRPr="006A109D">
        <w:rPr>
          <w:rFonts w:ascii="Times New Roman" w:hAnsi="Times New Roman"/>
          <w:b/>
          <w:sz w:val="24"/>
          <w:szCs w:val="24"/>
        </w:rPr>
        <w:t>- Московское</w:t>
      </w:r>
      <w:r w:rsidRPr="00CE4C82">
        <w:rPr>
          <w:rFonts w:ascii="Times New Roman" w:hAnsi="Times New Roman"/>
          <w:sz w:val="24"/>
          <w:szCs w:val="24"/>
        </w:rPr>
        <w:t>).</w:t>
      </w:r>
    </w:p>
    <w:p w:rsidR="00707F61" w:rsidRPr="00FD4E55" w:rsidRDefault="00707F61" w:rsidP="00FD4E5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FD4E55">
        <w:rPr>
          <w:rFonts w:ascii="Times New Roman" w:hAnsi="Times New Roman"/>
          <w:b/>
          <w:sz w:val="24"/>
          <w:szCs w:val="24"/>
        </w:rPr>
        <w:t xml:space="preserve">С информацией об участии в аукционе, о порядке проведения аукциона, с формой заявки, условиями договора купли-продажи, претенденты могут ознакомиться на официальном сайте Российской Федерации в сети «Интернет» www.torgi.gov.ru, на официальном сайте </w:t>
      </w:r>
      <w:r w:rsidRPr="00FD4E55">
        <w:rPr>
          <w:rFonts w:ascii="Times New Roman" w:hAnsi="Times New Roman"/>
          <w:b/>
          <w:color w:val="000000"/>
          <w:sz w:val="24"/>
          <w:szCs w:val="24"/>
        </w:rPr>
        <w:t>Краснощековского района</w:t>
      </w:r>
      <w:r w:rsidRPr="00FD4E55">
        <w:rPr>
          <w:rFonts w:ascii="Times New Roman" w:hAnsi="Times New Roman"/>
          <w:b/>
          <w:sz w:val="24"/>
          <w:szCs w:val="24"/>
        </w:rPr>
        <w:t xml:space="preserve">: </w:t>
      </w:r>
      <w:hyperlink r:id="rId8" w:history="1">
        <w:r w:rsidRPr="00FD4E55">
          <w:rPr>
            <w:rStyle w:val="Hyperlink"/>
            <w:rFonts w:ascii="Times New Roman" w:hAnsi="Times New Roman"/>
            <w:b/>
            <w:sz w:val="24"/>
            <w:szCs w:val="24"/>
          </w:rPr>
          <w:t>https://krasadm.ru</w:t>
        </w:r>
      </w:hyperlink>
      <w:r w:rsidRPr="00FD4E55">
        <w:rPr>
          <w:rFonts w:ascii="Times New Roman" w:hAnsi="Times New Roman"/>
          <w:b/>
          <w:sz w:val="24"/>
          <w:szCs w:val="24"/>
        </w:rPr>
        <w:t>, на сайте в сети «Интернет» Организатора (электронная площадка) www.rts-tender.ru и по телефонам: 8 (38575) 22-4-01</w:t>
      </w:r>
    </w:p>
    <w:p w:rsidR="00707F61" w:rsidRDefault="00707F61" w:rsidP="004227E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707F61" w:rsidSect="00745374">
      <w:headerReference w:type="default" r:id="rId9"/>
      <w:pgSz w:w="11906" w:h="16838"/>
      <w:pgMar w:top="1134" w:right="851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7F61" w:rsidRDefault="00707F61" w:rsidP="00843D63">
      <w:pPr>
        <w:spacing w:after="0" w:line="240" w:lineRule="auto"/>
      </w:pPr>
      <w:r>
        <w:separator/>
      </w:r>
    </w:p>
  </w:endnote>
  <w:endnote w:type="continuationSeparator" w:id="0">
    <w:p w:rsidR="00707F61" w:rsidRDefault="00707F61" w:rsidP="00843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7F61" w:rsidRDefault="00707F61" w:rsidP="00843D63">
      <w:pPr>
        <w:spacing w:after="0" w:line="240" w:lineRule="auto"/>
      </w:pPr>
      <w:r>
        <w:separator/>
      </w:r>
    </w:p>
  </w:footnote>
  <w:footnote w:type="continuationSeparator" w:id="0">
    <w:p w:rsidR="00707F61" w:rsidRDefault="00707F61" w:rsidP="00843D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7F61" w:rsidRDefault="00707F61">
    <w:pPr>
      <w:pStyle w:val="Header"/>
      <w:jc w:val="right"/>
    </w:pPr>
    <w:fldSimple w:instr="PAGE   \* MERGEFORMAT">
      <w:r>
        <w:rPr>
          <w:noProof/>
        </w:rPr>
        <w:t>2</w:t>
      </w:r>
    </w:fldSimple>
  </w:p>
  <w:p w:rsidR="00707F61" w:rsidRDefault="00707F61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9"/>
    <w:multiLevelType w:val="multilevel"/>
    <w:tmpl w:val="7D6ABE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57"/>
        </w:tabs>
        <w:ind w:left="357" w:firstLine="3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357" w:firstLine="363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1">
    <w:nsid w:val="27756646"/>
    <w:multiLevelType w:val="multilevel"/>
    <w:tmpl w:val="A77851D4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3718"/>
    <w:rsid w:val="00000764"/>
    <w:rsid w:val="00020315"/>
    <w:rsid w:val="00036C58"/>
    <w:rsid w:val="000440CF"/>
    <w:rsid w:val="0004787A"/>
    <w:rsid w:val="00085B4F"/>
    <w:rsid w:val="00093D59"/>
    <w:rsid w:val="000D3334"/>
    <w:rsid w:val="000F50C3"/>
    <w:rsid w:val="00100613"/>
    <w:rsid w:val="0010769E"/>
    <w:rsid w:val="00107D32"/>
    <w:rsid w:val="0011543C"/>
    <w:rsid w:val="00130BE4"/>
    <w:rsid w:val="00133FF2"/>
    <w:rsid w:val="0014014C"/>
    <w:rsid w:val="001431D9"/>
    <w:rsid w:val="00170534"/>
    <w:rsid w:val="00184CB7"/>
    <w:rsid w:val="00185CC5"/>
    <w:rsid w:val="00196538"/>
    <w:rsid w:val="001971D4"/>
    <w:rsid w:val="001D5D09"/>
    <w:rsid w:val="001F0D9B"/>
    <w:rsid w:val="001F36B3"/>
    <w:rsid w:val="00200F15"/>
    <w:rsid w:val="00205E30"/>
    <w:rsid w:val="00234A6F"/>
    <w:rsid w:val="002468A9"/>
    <w:rsid w:val="0026781F"/>
    <w:rsid w:val="0028116C"/>
    <w:rsid w:val="00297B65"/>
    <w:rsid w:val="002A39CD"/>
    <w:rsid w:val="002C35A4"/>
    <w:rsid w:val="002C5AA2"/>
    <w:rsid w:val="002E1D8B"/>
    <w:rsid w:val="00305EFA"/>
    <w:rsid w:val="003063F5"/>
    <w:rsid w:val="003324EF"/>
    <w:rsid w:val="00334883"/>
    <w:rsid w:val="00352887"/>
    <w:rsid w:val="003533EF"/>
    <w:rsid w:val="00355445"/>
    <w:rsid w:val="00371324"/>
    <w:rsid w:val="00380771"/>
    <w:rsid w:val="003A3FC1"/>
    <w:rsid w:val="003A75F8"/>
    <w:rsid w:val="003C798C"/>
    <w:rsid w:val="003E0A9F"/>
    <w:rsid w:val="003E1F88"/>
    <w:rsid w:val="003E2A53"/>
    <w:rsid w:val="003E6B48"/>
    <w:rsid w:val="003F4A03"/>
    <w:rsid w:val="004227EA"/>
    <w:rsid w:val="00426AE1"/>
    <w:rsid w:val="00436907"/>
    <w:rsid w:val="0044479A"/>
    <w:rsid w:val="00445546"/>
    <w:rsid w:val="00450CCB"/>
    <w:rsid w:val="004602DE"/>
    <w:rsid w:val="0046486B"/>
    <w:rsid w:val="0048758B"/>
    <w:rsid w:val="00495C1E"/>
    <w:rsid w:val="004A50FD"/>
    <w:rsid w:val="004A7C0F"/>
    <w:rsid w:val="004B1406"/>
    <w:rsid w:val="004C606B"/>
    <w:rsid w:val="004E1D38"/>
    <w:rsid w:val="004E2AA1"/>
    <w:rsid w:val="004E7FAE"/>
    <w:rsid w:val="005079A1"/>
    <w:rsid w:val="0051355F"/>
    <w:rsid w:val="00521BD0"/>
    <w:rsid w:val="00527767"/>
    <w:rsid w:val="00527D37"/>
    <w:rsid w:val="00534E9A"/>
    <w:rsid w:val="0056108B"/>
    <w:rsid w:val="005641A9"/>
    <w:rsid w:val="0056648D"/>
    <w:rsid w:val="00566F48"/>
    <w:rsid w:val="005802C9"/>
    <w:rsid w:val="00587B3E"/>
    <w:rsid w:val="005B3939"/>
    <w:rsid w:val="005C0925"/>
    <w:rsid w:val="005D20A4"/>
    <w:rsid w:val="005D7B49"/>
    <w:rsid w:val="00600418"/>
    <w:rsid w:val="0060105C"/>
    <w:rsid w:val="00603A2A"/>
    <w:rsid w:val="0062758E"/>
    <w:rsid w:val="006341F9"/>
    <w:rsid w:val="00640CEA"/>
    <w:rsid w:val="006428DD"/>
    <w:rsid w:val="006A109D"/>
    <w:rsid w:val="006A406A"/>
    <w:rsid w:val="006B10A8"/>
    <w:rsid w:val="006D35DC"/>
    <w:rsid w:val="00707F61"/>
    <w:rsid w:val="0071040E"/>
    <w:rsid w:val="00716B96"/>
    <w:rsid w:val="00723FBD"/>
    <w:rsid w:val="0073639C"/>
    <w:rsid w:val="00745374"/>
    <w:rsid w:val="00756A72"/>
    <w:rsid w:val="0078265A"/>
    <w:rsid w:val="007833AC"/>
    <w:rsid w:val="0078519C"/>
    <w:rsid w:val="00791D64"/>
    <w:rsid w:val="00794CF6"/>
    <w:rsid w:val="007C1501"/>
    <w:rsid w:val="00800302"/>
    <w:rsid w:val="00824491"/>
    <w:rsid w:val="00843D63"/>
    <w:rsid w:val="0085212C"/>
    <w:rsid w:val="00861C03"/>
    <w:rsid w:val="008848F9"/>
    <w:rsid w:val="008963A0"/>
    <w:rsid w:val="008B2F92"/>
    <w:rsid w:val="008B3718"/>
    <w:rsid w:val="008B4D71"/>
    <w:rsid w:val="008C7B22"/>
    <w:rsid w:val="008D4CBD"/>
    <w:rsid w:val="008E67A4"/>
    <w:rsid w:val="0093368A"/>
    <w:rsid w:val="009363AF"/>
    <w:rsid w:val="0095467D"/>
    <w:rsid w:val="00980126"/>
    <w:rsid w:val="00992633"/>
    <w:rsid w:val="00993092"/>
    <w:rsid w:val="009B03CE"/>
    <w:rsid w:val="009B1A5F"/>
    <w:rsid w:val="009B752B"/>
    <w:rsid w:val="009B7A0F"/>
    <w:rsid w:val="009C0D00"/>
    <w:rsid w:val="009C4C2D"/>
    <w:rsid w:val="009D3C4E"/>
    <w:rsid w:val="009F2F64"/>
    <w:rsid w:val="009F6B55"/>
    <w:rsid w:val="00A00C71"/>
    <w:rsid w:val="00A030E2"/>
    <w:rsid w:val="00A1484A"/>
    <w:rsid w:val="00A25DC7"/>
    <w:rsid w:val="00A3637B"/>
    <w:rsid w:val="00A36EAF"/>
    <w:rsid w:val="00A40B7A"/>
    <w:rsid w:val="00A560F5"/>
    <w:rsid w:val="00A66480"/>
    <w:rsid w:val="00AA1D1C"/>
    <w:rsid w:val="00AA4728"/>
    <w:rsid w:val="00AE13CF"/>
    <w:rsid w:val="00AE6120"/>
    <w:rsid w:val="00AE72F5"/>
    <w:rsid w:val="00B101FC"/>
    <w:rsid w:val="00B24BDD"/>
    <w:rsid w:val="00B32FAD"/>
    <w:rsid w:val="00B34D5A"/>
    <w:rsid w:val="00B61543"/>
    <w:rsid w:val="00BA7142"/>
    <w:rsid w:val="00BE20CE"/>
    <w:rsid w:val="00BE57C5"/>
    <w:rsid w:val="00BF1C98"/>
    <w:rsid w:val="00C05A5C"/>
    <w:rsid w:val="00C26D6C"/>
    <w:rsid w:val="00C3223A"/>
    <w:rsid w:val="00C60485"/>
    <w:rsid w:val="00C6196E"/>
    <w:rsid w:val="00C80BDD"/>
    <w:rsid w:val="00C81D5D"/>
    <w:rsid w:val="00C873DB"/>
    <w:rsid w:val="00C9542B"/>
    <w:rsid w:val="00CB260D"/>
    <w:rsid w:val="00CE4C82"/>
    <w:rsid w:val="00D14740"/>
    <w:rsid w:val="00D27A06"/>
    <w:rsid w:val="00D328E9"/>
    <w:rsid w:val="00D413B7"/>
    <w:rsid w:val="00D41B02"/>
    <w:rsid w:val="00D422F2"/>
    <w:rsid w:val="00D476F1"/>
    <w:rsid w:val="00D6061B"/>
    <w:rsid w:val="00D72DE7"/>
    <w:rsid w:val="00D841A3"/>
    <w:rsid w:val="00D847A9"/>
    <w:rsid w:val="00DB0AF8"/>
    <w:rsid w:val="00DC10F5"/>
    <w:rsid w:val="00DC3F1A"/>
    <w:rsid w:val="00DC7137"/>
    <w:rsid w:val="00DD766C"/>
    <w:rsid w:val="00E006E0"/>
    <w:rsid w:val="00E24CDD"/>
    <w:rsid w:val="00E305C9"/>
    <w:rsid w:val="00E31CBA"/>
    <w:rsid w:val="00E37F4B"/>
    <w:rsid w:val="00E403D2"/>
    <w:rsid w:val="00E5526D"/>
    <w:rsid w:val="00E6590D"/>
    <w:rsid w:val="00E82173"/>
    <w:rsid w:val="00E83326"/>
    <w:rsid w:val="00E97D4B"/>
    <w:rsid w:val="00EA08B2"/>
    <w:rsid w:val="00EA23E3"/>
    <w:rsid w:val="00EA75D8"/>
    <w:rsid w:val="00EB1975"/>
    <w:rsid w:val="00EB674B"/>
    <w:rsid w:val="00EE5EFD"/>
    <w:rsid w:val="00F164B7"/>
    <w:rsid w:val="00F33724"/>
    <w:rsid w:val="00F41EDA"/>
    <w:rsid w:val="00F458A9"/>
    <w:rsid w:val="00F8023E"/>
    <w:rsid w:val="00F83CA4"/>
    <w:rsid w:val="00F919AD"/>
    <w:rsid w:val="00FB7CA3"/>
    <w:rsid w:val="00FC5799"/>
    <w:rsid w:val="00FD4E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449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FB7C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B7CA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843D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843D63"/>
    <w:rPr>
      <w:rFonts w:cs="Times New Roman"/>
    </w:rPr>
  </w:style>
  <w:style w:type="paragraph" w:styleId="Footer">
    <w:name w:val="footer"/>
    <w:basedOn w:val="Normal"/>
    <w:link w:val="FooterChar"/>
    <w:uiPriority w:val="99"/>
    <w:rsid w:val="00843D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843D63"/>
    <w:rPr>
      <w:rFonts w:cs="Times New Roman"/>
    </w:rPr>
  </w:style>
  <w:style w:type="character" w:styleId="Hyperlink">
    <w:name w:val="Hyperlink"/>
    <w:basedOn w:val="DefaultParagraphFont"/>
    <w:uiPriority w:val="99"/>
    <w:rsid w:val="00E83326"/>
    <w:rPr>
      <w:rFonts w:cs="Times New Roman"/>
      <w:color w:val="0000FF"/>
      <w:u w:val="single"/>
    </w:rPr>
  </w:style>
  <w:style w:type="character" w:customStyle="1" w:styleId="grame">
    <w:name w:val="grame"/>
    <w:basedOn w:val="DefaultParagraphFont"/>
    <w:uiPriority w:val="99"/>
    <w:rsid w:val="0010769E"/>
    <w:rPr>
      <w:rFonts w:cs="Times New Roman"/>
    </w:rPr>
  </w:style>
  <w:style w:type="paragraph" w:styleId="FootnoteText">
    <w:name w:val="footnote text"/>
    <w:basedOn w:val="Normal"/>
    <w:link w:val="FootnoteTextChar"/>
    <w:uiPriority w:val="99"/>
    <w:rsid w:val="00745374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745374"/>
    <w:rPr>
      <w:rFonts w:ascii="Times New Roman" w:hAnsi="Times New Roman" w:cs="Times New Roman"/>
      <w:sz w:val="20"/>
      <w:szCs w:val="20"/>
      <w:lang w:eastAsia="ru-RU"/>
    </w:rPr>
  </w:style>
  <w:style w:type="character" w:styleId="FootnoteReference">
    <w:name w:val="footnote reference"/>
    <w:basedOn w:val="DefaultParagraphFont"/>
    <w:uiPriority w:val="99"/>
    <w:rsid w:val="00745374"/>
    <w:rPr>
      <w:rFonts w:cs="Times New Roman"/>
      <w:vertAlign w:val="superscript"/>
    </w:rPr>
  </w:style>
  <w:style w:type="paragraph" w:customStyle="1" w:styleId="ConsPlusNormal">
    <w:name w:val="ConsPlusNormal"/>
    <w:link w:val="ConsPlusNormal0"/>
    <w:uiPriority w:val="99"/>
    <w:rsid w:val="00000764"/>
    <w:pPr>
      <w:autoSpaceDE w:val="0"/>
      <w:autoSpaceDN w:val="0"/>
      <w:adjustRightInd w:val="0"/>
      <w:ind w:firstLine="720"/>
    </w:pPr>
    <w:rPr>
      <w:rFonts w:ascii="Arial" w:hAnsi="Arial"/>
    </w:rPr>
  </w:style>
  <w:style w:type="character" w:customStyle="1" w:styleId="ConsPlusNormal0">
    <w:name w:val="ConsPlusNormal Знак"/>
    <w:link w:val="ConsPlusNormal"/>
    <w:uiPriority w:val="99"/>
    <w:locked/>
    <w:rsid w:val="00000764"/>
    <w:rPr>
      <w:rFonts w:ascii="Arial" w:hAnsi="Arial"/>
      <w:sz w:val="22"/>
      <w:lang w:eastAsia="ru-RU"/>
    </w:rPr>
  </w:style>
  <w:style w:type="paragraph" w:styleId="BodyTextIndent">
    <w:name w:val="Body Text Indent"/>
    <w:basedOn w:val="Normal"/>
    <w:link w:val="BodyTextIndentChar"/>
    <w:uiPriority w:val="99"/>
    <w:semiHidden/>
    <w:rsid w:val="00450CCB"/>
    <w:pPr>
      <w:suppressAutoHyphens/>
      <w:spacing w:after="0" w:line="240" w:lineRule="auto"/>
      <w:ind w:firstLine="851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450CCB"/>
    <w:rPr>
      <w:rFonts w:ascii="Times New Roman" w:hAnsi="Times New Roman" w:cs="Times New Roman"/>
      <w:sz w:val="20"/>
      <w:szCs w:val="20"/>
      <w:lang w:eastAsia="ar-SA" w:bidi="ar-SA"/>
    </w:rPr>
  </w:style>
  <w:style w:type="character" w:styleId="Strong">
    <w:name w:val="Strong"/>
    <w:basedOn w:val="DefaultParagraphFont"/>
    <w:uiPriority w:val="99"/>
    <w:qFormat/>
    <w:rsid w:val="00450CCB"/>
    <w:rPr>
      <w:rFonts w:cs="Times New Roman"/>
      <w:b/>
      <w:bCs/>
    </w:rPr>
  </w:style>
  <w:style w:type="paragraph" w:customStyle="1" w:styleId="Default">
    <w:name w:val="Default"/>
    <w:uiPriority w:val="99"/>
    <w:rsid w:val="004C606B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rasad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krasad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649</TotalTime>
  <Pages>2</Pages>
  <Words>621</Words>
  <Characters>3540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 В. Драгунова</dc:creator>
  <cp:keywords/>
  <dc:description/>
  <cp:lastModifiedBy>User</cp:lastModifiedBy>
  <cp:revision>43</cp:revision>
  <cp:lastPrinted>2020-05-06T08:54:00Z</cp:lastPrinted>
  <dcterms:created xsi:type="dcterms:W3CDTF">2019-10-21T04:20:00Z</dcterms:created>
  <dcterms:modified xsi:type="dcterms:W3CDTF">2022-07-01T03:50:00Z</dcterms:modified>
</cp:coreProperties>
</file>