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E17" w:rsidRDefault="00870E17" w:rsidP="00EB22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БЕРЁЗОВСКОГО СЕЛЬСОВЕТА</w:t>
      </w:r>
    </w:p>
    <w:p w:rsidR="00870E17" w:rsidRPr="00EB22C6" w:rsidRDefault="00870E17" w:rsidP="00EB22C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 xml:space="preserve">КРАСНОЩЁКОВСКОГО РАЙОНА </w:t>
      </w:r>
    </w:p>
    <w:p w:rsidR="00870E17" w:rsidRPr="00EB22C6" w:rsidRDefault="00870E17" w:rsidP="00EB22C6">
      <w:pPr>
        <w:spacing w:after="454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>АЛТАЙСКОГО КРАЯ</w:t>
      </w:r>
    </w:p>
    <w:p w:rsidR="00870E17" w:rsidRPr="00EB22C6" w:rsidRDefault="00870E17" w:rsidP="00EB22C6">
      <w:pPr>
        <w:spacing w:after="851" w:line="240" w:lineRule="auto"/>
        <w:jc w:val="center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>ПОСТАНОВЛЕНИЕ</w:t>
      </w:r>
    </w:p>
    <w:tbl>
      <w:tblPr>
        <w:tblW w:w="9961" w:type="dxa"/>
        <w:tblLayout w:type="fixed"/>
        <w:tblLook w:val="00A0"/>
      </w:tblPr>
      <w:tblGrid>
        <w:gridCol w:w="250"/>
        <w:gridCol w:w="758"/>
        <w:gridCol w:w="534"/>
        <w:gridCol w:w="1709"/>
        <w:gridCol w:w="1091"/>
        <w:gridCol w:w="777"/>
        <w:gridCol w:w="3971"/>
        <w:gridCol w:w="871"/>
      </w:tblGrid>
      <w:tr w:rsidR="00870E17" w:rsidRPr="00CA3D0E" w:rsidTr="00CA3D0E">
        <w:trPr>
          <w:trHeight w:val="425"/>
        </w:trPr>
        <w:tc>
          <w:tcPr>
            <w:tcW w:w="250" w:type="dxa"/>
          </w:tcPr>
          <w:p w:rsidR="00870E17" w:rsidRPr="00CA3D0E" w:rsidRDefault="00870E17" w:rsidP="00462D02">
            <w:pPr>
              <w:spacing w:after="0" w:line="240" w:lineRule="auto"/>
              <w:ind w:left="-113" w:right="-108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A3D0E">
              <w:rPr>
                <w:rFonts w:ascii="Times New Roman" w:hAnsi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758" w:type="dxa"/>
          </w:tcPr>
          <w:p w:rsidR="00870E17" w:rsidRPr="00CA3D0E" w:rsidRDefault="00870E17" w:rsidP="00B42405">
            <w:pPr>
              <w:spacing w:after="0" w:line="480" w:lineRule="auto"/>
              <w:ind w:left="-78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A3D0E">
              <w:rPr>
                <w:rFonts w:ascii="Times New Roman" w:hAnsi="Times New Roman"/>
                <w:sz w:val="28"/>
                <w:szCs w:val="28"/>
                <w:lang w:eastAsia="en-US"/>
              </w:rPr>
              <w:t>24 »</w:t>
            </w:r>
          </w:p>
        </w:tc>
        <w:tc>
          <w:tcPr>
            <w:tcW w:w="534" w:type="dxa"/>
          </w:tcPr>
          <w:p w:rsidR="00870E17" w:rsidRPr="00CA3D0E" w:rsidRDefault="00870E17" w:rsidP="00462D0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709" w:type="dxa"/>
          </w:tcPr>
          <w:p w:rsidR="00870E17" w:rsidRPr="00CA3D0E" w:rsidRDefault="00870E17" w:rsidP="00462D0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A3D0E">
              <w:rPr>
                <w:rFonts w:ascii="Times New Roman" w:hAnsi="Times New Roman"/>
                <w:sz w:val="28"/>
                <w:szCs w:val="28"/>
                <w:lang w:eastAsia="en-US"/>
              </w:rPr>
              <w:t>июня</w:t>
            </w:r>
          </w:p>
        </w:tc>
        <w:tc>
          <w:tcPr>
            <w:tcW w:w="1091" w:type="dxa"/>
          </w:tcPr>
          <w:p w:rsidR="00870E17" w:rsidRPr="00CA3D0E" w:rsidRDefault="00870E17" w:rsidP="00462D0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A3D0E">
              <w:rPr>
                <w:rFonts w:ascii="Times New Roman" w:hAnsi="Times New Roman"/>
                <w:sz w:val="28"/>
                <w:szCs w:val="28"/>
                <w:lang w:eastAsia="en-US"/>
              </w:rPr>
              <w:t>2022 г.</w:t>
            </w:r>
          </w:p>
        </w:tc>
        <w:tc>
          <w:tcPr>
            <w:tcW w:w="4748" w:type="dxa"/>
            <w:gridSpan w:val="2"/>
          </w:tcPr>
          <w:p w:rsidR="00870E17" w:rsidRPr="00CA3D0E" w:rsidRDefault="00870E17" w:rsidP="00462D0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A3D0E">
              <w:rPr>
                <w:rFonts w:ascii="Times New Roman" w:hAnsi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871" w:type="dxa"/>
          </w:tcPr>
          <w:p w:rsidR="00870E17" w:rsidRPr="00CA3D0E" w:rsidRDefault="00870E17" w:rsidP="00462D02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CA3D0E">
              <w:rPr>
                <w:rFonts w:ascii="Times New Roman" w:hAnsi="Times New Roman"/>
                <w:sz w:val="28"/>
                <w:szCs w:val="28"/>
                <w:lang w:eastAsia="en-US"/>
              </w:rPr>
              <w:t>14</w:t>
            </w:r>
          </w:p>
        </w:tc>
      </w:tr>
      <w:tr w:rsidR="00870E17" w:rsidRPr="00462D02" w:rsidTr="00CA3D0E">
        <w:trPr>
          <w:trHeight w:val="425"/>
        </w:trPr>
        <w:tc>
          <w:tcPr>
            <w:tcW w:w="9961" w:type="dxa"/>
            <w:gridSpan w:val="8"/>
          </w:tcPr>
          <w:p w:rsidR="00870E17" w:rsidRPr="00462D02" w:rsidRDefault="00870E17" w:rsidP="00462D02">
            <w:pPr>
              <w:spacing w:after="567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62D02">
              <w:rPr>
                <w:rFonts w:ascii="Times New Roman" w:hAnsi="Times New Roman"/>
                <w:sz w:val="28"/>
                <w:szCs w:val="28"/>
                <w:lang w:eastAsia="en-US"/>
              </w:rPr>
              <w:t>с. Берёзовка</w:t>
            </w:r>
          </w:p>
        </w:tc>
      </w:tr>
      <w:tr w:rsidR="00870E17" w:rsidRPr="00462D02" w:rsidTr="00CA3D0E">
        <w:trPr>
          <w:gridAfter w:val="2"/>
          <w:wAfter w:w="4842" w:type="dxa"/>
          <w:trHeight w:val="2799"/>
        </w:trPr>
        <w:tc>
          <w:tcPr>
            <w:tcW w:w="5119" w:type="dxa"/>
            <w:gridSpan w:val="6"/>
          </w:tcPr>
          <w:p w:rsidR="00870E17" w:rsidRPr="00462D02" w:rsidRDefault="00870E17" w:rsidP="00462D0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62D02">
              <w:rPr>
                <w:rFonts w:ascii="Times New Roman" w:hAnsi="Times New Roman"/>
                <w:sz w:val="28"/>
                <w:szCs w:val="28"/>
                <w:lang w:eastAsia="en-US"/>
              </w:rPr>
              <w:br w:type="page"/>
              <w:t>О проведении открытого аукциона</w:t>
            </w:r>
          </w:p>
          <w:p w:rsidR="00870E17" w:rsidRPr="00462D02" w:rsidRDefault="00870E17" w:rsidP="00462D02">
            <w:pPr>
              <w:tabs>
                <w:tab w:val="left" w:pos="2268"/>
                <w:tab w:val="left" w:pos="2552"/>
                <w:tab w:val="left" w:pos="2694"/>
                <w:tab w:val="left" w:pos="28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62D0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в электронной форме по продаже               муниципального имущества, находящегося в собственности муниципального образования </w:t>
            </w:r>
          </w:p>
          <w:p w:rsidR="00870E17" w:rsidRPr="00462D02" w:rsidRDefault="00870E17" w:rsidP="00462D02">
            <w:pPr>
              <w:tabs>
                <w:tab w:val="left" w:pos="2268"/>
                <w:tab w:val="left" w:pos="2552"/>
                <w:tab w:val="left" w:pos="2694"/>
                <w:tab w:val="left" w:pos="28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62D02">
              <w:rPr>
                <w:rFonts w:ascii="Times New Roman" w:hAnsi="Times New Roman"/>
                <w:sz w:val="28"/>
                <w:szCs w:val="28"/>
                <w:lang w:eastAsia="en-US"/>
              </w:rPr>
              <w:t>Берёзовский сельсовет</w:t>
            </w:r>
          </w:p>
          <w:p w:rsidR="00870E17" w:rsidRPr="00462D02" w:rsidRDefault="00870E17" w:rsidP="00462D02">
            <w:pPr>
              <w:tabs>
                <w:tab w:val="left" w:pos="2268"/>
                <w:tab w:val="left" w:pos="2552"/>
                <w:tab w:val="left" w:pos="2694"/>
                <w:tab w:val="left" w:pos="28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62D02">
              <w:rPr>
                <w:rFonts w:ascii="Times New Roman" w:hAnsi="Times New Roman"/>
                <w:sz w:val="28"/>
                <w:szCs w:val="28"/>
                <w:lang w:eastAsia="en-US"/>
              </w:rPr>
              <w:t>Краснощёковского района</w:t>
            </w:r>
          </w:p>
          <w:p w:rsidR="00870E17" w:rsidRPr="00462D02" w:rsidRDefault="00870E17" w:rsidP="00462D02">
            <w:pPr>
              <w:tabs>
                <w:tab w:val="left" w:pos="2268"/>
                <w:tab w:val="left" w:pos="2552"/>
                <w:tab w:val="left" w:pos="2694"/>
                <w:tab w:val="left" w:pos="2835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462D0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Алтайского края </w:t>
            </w:r>
          </w:p>
          <w:p w:rsidR="00870E17" w:rsidRPr="00462D02" w:rsidRDefault="00870E17" w:rsidP="00462D0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:rsidR="00870E17" w:rsidRPr="00563CB0" w:rsidRDefault="00870E17" w:rsidP="00563CB0">
      <w:pPr>
        <w:spacing w:after="0" w:line="240" w:lineRule="auto"/>
        <w:ind w:firstLine="709"/>
        <w:jc w:val="both"/>
        <w:rPr>
          <w:rStyle w:val="grame"/>
          <w:rFonts w:ascii="Times New Roman" w:hAnsi="Times New Roman"/>
          <w:sz w:val="28"/>
          <w:szCs w:val="28"/>
        </w:rPr>
      </w:pPr>
      <w:r w:rsidRPr="00563CB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Федерации, Федеральным законом № 135-ФЗ от 26.07.2006 г. «О защите конкуренции», Федеральным законом от 21.12.2001г. №178-ФЗ «О приватизации государственного и муниципального имущества», Постановлением Правительства РФ от 27.08.2012г. №860 «Об организации и проведении продажи государственного или муниципального имущества в электронной форме»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>», Решением Совета депутатов Берёзовского сельсовета Краснощековского района Алтайского края Алтайского края от 05.03.2021г. №3 «</w:t>
      </w:r>
      <w:r>
        <w:rPr>
          <w:rFonts w:ascii="Times New Roman" w:hAnsi="Times New Roman"/>
          <w:sz w:val="28"/>
          <w:szCs w:val="28"/>
        </w:rPr>
        <w:t xml:space="preserve">Об утверждении прогнозного плана приватизации муниципального имущества муниципального образования Берёзовский сельсовет Краснощековского района Алтайского края на 2021-2023гг.», </w:t>
      </w:r>
      <w:r w:rsidRPr="00EB22C6">
        <w:rPr>
          <w:rStyle w:val="grame"/>
          <w:rFonts w:ascii="Times New Roman" w:hAnsi="Times New Roman"/>
          <w:color w:val="000000"/>
          <w:sz w:val="28"/>
          <w:szCs w:val="28"/>
        </w:rPr>
        <w:t>Администрация</w:t>
      </w:r>
      <w:r>
        <w:rPr>
          <w:rStyle w:val="grame"/>
          <w:rFonts w:ascii="Times New Roman" w:hAnsi="Times New Roman"/>
          <w:color w:val="000000"/>
          <w:sz w:val="28"/>
          <w:szCs w:val="28"/>
        </w:rPr>
        <w:t xml:space="preserve"> Берёзовского сельсовета </w:t>
      </w:r>
      <w:r w:rsidRPr="00EB22C6">
        <w:rPr>
          <w:rStyle w:val="grame"/>
          <w:rFonts w:ascii="Times New Roman" w:hAnsi="Times New Roman"/>
          <w:color w:val="000000"/>
          <w:sz w:val="28"/>
          <w:szCs w:val="28"/>
        </w:rPr>
        <w:t xml:space="preserve"> Краснощековского района Алтайского края</w:t>
      </w:r>
    </w:p>
    <w:p w:rsidR="00870E17" w:rsidRPr="00EB22C6" w:rsidRDefault="00870E17" w:rsidP="00563C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B22C6">
        <w:rPr>
          <w:rStyle w:val="grame"/>
          <w:rFonts w:ascii="Times New Roman" w:hAnsi="Times New Roman"/>
          <w:color w:val="000000"/>
          <w:sz w:val="28"/>
          <w:szCs w:val="28"/>
        </w:rPr>
        <w:t>ПОСТАНОВЛЯЕТ</w:t>
      </w:r>
      <w:r w:rsidRPr="00EB22C6">
        <w:rPr>
          <w:rFonts w:ascii="Times New Roman" w:hAnsi="Times New Roman"/>
          <w:sz w:val="28"/>
          <w:szCs w:val="28"/>
        </w:rPr>
        <w:t>:</w:t>
      </w:r>
    </w:p>
    <w:p w:rsidR="00870E17" w:rsidRPr="00847F2A" w:rsidRDefault="00870E17" w:rsidP="00F35725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Провести аукцион</w:t>
      </w:r>
      <w:r w:rsidRPr="00847F2A">
        <w:rPr>
          <w:rFonts w:ascii="Times New Roman" w:hAnsi="Times New Roman"/>
          <w:sz w:val="28"/>
          <w:szCs w:val="28"/>
        </w:rPr>
        <w:t xml:space="preserve"> с отк</w:t>
      </w:r>
      <w:r>
        <w:rPr>
          <w:rFonts w:ascii="Times New Roman" w:hAnsi="Times New Roman"/>
          <w:sz w:val="28"/>
          <w:szCs w:val="28"/>
        </w:rPr>
        <w:t xml:space="preserve">рытой формой подачи предложений о цене </w:t>
      </w:r>
      <w:r w:rsidRPr="00847F2A">
        <w:rPr>
          <w:rFonts w:ascii="Times New Roman" w:hAnsi="Times New Roman"/>
          <w:sz w:val="28"/>
          <w:szCs w:val="28"/>
        </w:rPr>
        <w:t>по продаже муниципального имущества, указанного в приложении №1 к настоящему постановлению</w:t>
      </w:r>
      <w:r>
        <w:rPr>
          <w:rFonts w:ascii="Times New Roman" w:hAnsi="Times New Roman"/>
          <w:sz w:val="28"/>
          <w:szCs w:val="28"/>
        </w:rPr>
        <w:t xml:space="preserve">, </w:t>
      </w:r>
      <w:r w:rsidRPr="00847F2A">
        <w:rPr>
          <w:rFonts w:ascii="Times New Roman" w:hAnsi="Times New Roman"/>
          <w:sz w:val="28"/>
          <w:szCs w:val="28"/>
        </w:rPr>
        <w:t xml:space="preserve">находящегося в собственности муниципального образования </w:t>
      </w:r>
      <w:r>
        <w:rPr>
          <w:rFonts w:ascii="Times New Roman" w:hAnsi="Times New Roman"/>
          <w:sz w:val="28"/>
          <w:szCs w:val="28"/>
        </w:rPr>
        <w:t>Берёзовский сельсовет Краснощёковского</w:t>
      </w:r>
      <w:r w:rsidRPr="00847F2A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847F2A">
        <w:rPr>
          <w:rFonts w:ascii="Times New Roman" w:hAnsi="Times New Roman"/>
          <w:sz w:val="28"/>
          <w:szCs w:val="28"/>
        </w:rPr>
        <w:t xml:space="preserve"> Алтайского края</w:t>
      </w:r>
      <w:r>
        <w:rPr>
          <w:rFonts w:ascii="Times New Roman" w:hAnsi="Times New Roman"/>
          <w:sz w:val="28"/>
          <w:szCs w:val="28"/>
        </w:rPr>
        <w:t xml:space="preserve"> в электронной форме.</w:t>
      </w:r>
    </w:p>
    <w:p w:rsidR="00870E17" w:rsidRPr="00563CB0" w:rsidRDefault="00870E17" w:rsidP="00F35725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847F2A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 xml:space="preserve">Берёзовского сельсовета </w:t>
      </w:r>
      <w:r w:rsidRPr="00847F2A">
        <w:rPr>
          <w:rFonts w:ascii="Times New Roman" w:hAnsi="Times New Roman"/>
          <w:sz w:val="28"/>
          <w:szCs w:val="28"/>
        </w:rPr>
        <w:t xml:space="preserve">Краснощёковского района Алтайского края выступить в установленном порядке продавцом муниципального имущества, указанного в приложении №1 к данном постановлению, и обеспечить организацию и проведение процедур по его приватизации, в соответствии с требованиями действующего законодательства. </w:t>
      </w:r>
    </w:p>
    <w:p w:rsidR="00870E17" w:rsidRDefault="00870E17" w:rsidP="00F35725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Утвердить:</w:t>
      </w:r>
    </w:p>
    <w:p w:rsidR="00870E17" w:rsidRPr="00226DC7" w:rsidRDefault="00870E17" w:rsidP="00F35725">
      <w:pPr>
        <w:pStyle w:val="ListParagraph"/>
        <w:numPr>
          <w:ilvl w:val="1"/>
          <w:numId w:val="4"/>
        </w:numPr>
        <w:tabs>
          <w:tab w:val="left" w:pos="993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226DC7">
        <w:rPr>
          <w:rFonts w:ascii="Times New Roman" w:hAnsi="Times New Roman"/>
          <w:spacing w:val="2"/>
          <w:sz w:val="28"/>
          <w:szCs w:val="28"/>
          <w:shd w:val="clear" w:color="auto" w:fill="FFFFFF"/>
        </w:rPr>
        <w:t>Комиссию для проведения открытого аукциона, в целях соблюдения порядка приватизации муниципального имущества</w:t>
      </w:r>
      <w:r w:rsidRPr="00226DC7">
        <w:rPr>
          <w:rFonts w:ascii="Times New Roman" w:hAnsi="Times New Roman"/>
          <w:sz w:val="28"/>
          <w:szCs w:val="28"/>
        </w:rPr>
        <w:t xml:space="preserve">, находящегося в собственности муниципального образования Берёзовский сельсовет Краснощёковского района Алтайского края </w:t>
      </w:r>
      <w:r w:rsidRPr="00226DC7">
        <w:rPr>
          <w:rFonts w:ascii="Times New Roman" w:hAnsi="Times New Roman"/>
          <w:spacing w:val="2"/>
          <w:sz w:val="28"/>
          <w:szCs w:val="28"/>
          <w:shd w:val="clear" w:color="auto" w:fill="FFFFFF"/>
        </w:rPr>
        <w:t xml:space="preserve">в электронной форме </w:t>
      </w:r>
      <w:r w:rsidRPr="00226DC7">
        <w:rPr>
          <w:rFonts w:ascii="Times New Roman" w:hAnsi="Times New Roman"/>
          <w:sz w:val="28"/>
          <w:szCs w:val="28"/>
        </w:rPr>
        <w:t>(приложение №2).</w:t>
      </w:r>
    </w:p>
    <w:p w:rsidR="00870E17" w:rsidRPr="00226DC7" w:rsidRDefault="00870E17" w:rsidP="00F35725">
      <w:pPr>
        <w:pStyle w:val="ListParagraph"/>
        <w:numPr>
          <w:ilvl w:val="1"/>
          <w:numId w:val="4"/>
        </w:numPr>
        <w:tabs>
          <w:tab w:val="left" w:pos="993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226DC7">
        <w:rPr>
          <w:rFonts w:ascii="Times New Roman" w:hAnsi="Times New Roman"/>
          <w:sz w:val="28"/>
          <w:szCs w:val="28"/>
        </w:rPr>
        <w:t>Документацию для проведения открытого аукциона по продаже муниципального имущества, находящегося в собственности муниципального образования Берёзовский сельсовет  Краснощёковского района Алтайского края (приложение №3)</w:t>
      </w:r>
    </w:p>
    <w:p w:rsidR="00870E17" w:rsidRPr="00226DC7" w:rsidRDefault="00870E17" w:rsidP="00F35725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226DC7">
        <w:rPr>
          <w:rFonts w:ascii="Times New Roman" w:hAnsi="Times New Roman"/>
          <w:sz w:val="28"/>
          <w:szCs w:val="28"/>
        </w:rPr>
        <w:t xml:space="preserve">Опубликовать информационное сообщение о проведение аукциона на официальном сайте РФ в сети «Интернет» для размещения информации о проведении торгов: </w:t>
      </w:r>
      <w:hyperlink r:id="rId7" w:history="1">
        <w:r w:rsidRPr="00226DC7">
          <w:rPr>
            <w:rStyle w:val="Hyperlink"/>
            <w:rFonts w:ascii="Times New Roman" w:hAnsi="Times New Roman"/>
            <w:color w:val="auto"/>
            <w:sz w:val="28"/>
            <w:szCs w:val="28"/>
          </w:rPr>
          <w:t>https://torgi.gov.ru</w:t>
        </w:r>
      </w:hyperlink>
      <w:r w:rsidRPr="00226DC7">
        <w:rPr>
          <w:rFonts w:ascii="Times New Roman" w:hAnsi="Times New Roman"/>
          <w:sz w:val="28"/>
          <w:szCs w:val="28"/>
        </w:rPr>
        <w:t>; в газете «Районный вестник»; на официальном сайте Краснощековского района</w:t>
      </w:r>
      <w:r w:rsidRPr="00226DC7">
        <w:t xml:space="preserve">: </w:t>
      </w:r>
      <w:hyperlink r:id="rId8" w:history="1">
        <w:r w:rsidRPr="00226DC7">
          <w:rPr>
            <w:rStyle w:val="Hyperlink"/>
            <w:rFonts w:ascii="Times New Roman" w:hAnsi="Times New Roman"/>
            <w:color w:val="auto"/>
            <w:sz w:val="28"/>
            <w:szCs w:val="28"/>
          </w:rPr>
          <w:t>https://krasadm.ru</w:t>
        </w:r>
      </w:hyperlink>
      <w:r w:rsidRPr="00226DC7">
        <w:rPr>
          <w:rFonts w:ascii="Times New Roman" w:hAnsi="Times New Roman"/>
          <w:sz w:val="28"/>
          <w:szCs w:val="28"/>
        </w:rPr>
        <w:t xml:space="preserve">; на официальном сайте Организатора торгов в сети интернет: </w:t>
      </w:r>
      <w:hyperlink r:id="rId9" w:history="1">
        <w:r w:rsidRPr="00226DC7">
          <w:rPr>
            <w:rStyle w:val="Hyperlink"/>
            <w:rFonts w:ascii="Times New Roman" w:hAnsi="Times New Roman"/>
            <w:color w:val="auto"/>
            <w:sz w:val="28"/>
            <w:szCs w:val="28"/>
          </w:rPr>
          <w:t>https://www.rts-tender.ru</w:t>
        </w:r>
      </w:hyperlink>
      <w:r w:rsidRPr="00226DC7">
        <w:rPr>
          <w:rFonts w:ascii="Times New Roman" w:hAnsi="Times New Roman"/>
          <w:sz w:val="28"/>
          <w:szCs w:val="28"/>
        </w:rPr>
        <w:t xml:space="preserve"> </w:t>
      </w:r>
    </w:p>
    <w:p w:rsidR="00870E17" w:rsidRPr="00226DC7" w:rsidRDefault="00870E17" w:rsidP="00F84B5D">
      <w:pPr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226DC7">
        <w:rPr>
          <w:rFonts w:ascii="Times New Roman" w:hAnsi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870E17" w:rsidRPr="00226DC7" w:rsidRDefault="00870E17" w:rsidP="00F84B5D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70E17" w:rsidRDefault="00870E17" w:rsidP="00F84B5D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70E17" w:rsidRDefault="00870E17" w:rsidP="00F84B5D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870E17" w:rsidRDefault="00870E17" w:rsidP="00F84B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главы администрации</w:t>
      </w:r>
    </w:p>
    <w:p w:rsidR="00870E17" w:rsidRPr="00F84B5D" w:rsidRDefault="00870E17" w:rsidP="00F84B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Берёзовского сельсовета                                                               Я.С. Герасимова</w:t>
      </w:r>
    </w:p>
    <w:p w:rsidR="00870E17" w:rsidRPr="001A0B37" w:rsidRDefault="00870E17" w:rsidP="00563CB0">
      <w:pPr>
        <w:jc w:val="both"/>
        <w:rPr>
          <w:sz w:val="28"/>
          <w:szCs w:val="28"/>
        </w:rPr>
      </w:pPr>
    </w:p>
    <w:p w:rsidR="00870E17" w:rsidRPr="00EB22C6" w:rsidRDefault="00870E17" w:rsidP="00EB22C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70E17" w:rsidRPr="00EB22C6" w:rsidRDefault="00870E17" w:rsidP="00EB22C6">
      <w:pPr>
        <w:spacing w:line="240" w:lineRule="auto"/>
        <w:rPr>
          <w:sz w:val="28"/>
          <w:szCs w:val="28"/>
        </w:rPr>
      </w:pPr>
      <w:r w:rsidRPr="00EB22C6">
        <w:rPr>
          <w:sz w:val="28"/>
          <w:szCs w:val="28"/>
        </w:rPr>
        <w:br w:type="page"/>
      </w:r>
    </w:p>
    <w:p w:rsidR="00870E17" w:rsidRPr="00EB22C6" w:rsidRDefault="00870E17" w:rsidP="00CA0D6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Приложение №1 </w:t>
      </w:r>
      <w:r w:rsidRPr="00EB22C6"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870E17" w:rsidRDefault="00870E17" w:rsidP="00295EB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Pr="00EB22C6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 xml:space="preserve">Берёзовского сельсовета </w:t>
      </w:r>
    </w:p>
    <w:p w:rsidR="00870E17" w:rsidRDefault="00870E17" w:rsidP="00896F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EB22C6">
        <w:rPr>
          <w:rFonts w:ascii="Times New Roman" w:hAnsi="Times New Roman"/>
          <w:sz w:val="28"/>
          <w:szCs w:val="28"/>
        </w:rPr>
        <w:t>Краснощековского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EB22C6">
        <w:rPr>
          <w:rFonts w:ascii="Times New Roman" w:hAnsi="Times New Roman"/>
          <w:sz w:val="28"/>
          <w:szCs w:val="28"/>
        </w:rPr>
        <w:t xml:space="preserve">района </w:t>
      </w:r>
    </w:p>
    <w:p w:rsidR="00870E17" w:rsidRPr="00CA3D0E" w:rsidRDefault="00870E17" w:rsidP="00896F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A3D0E">
        <w:rPr>
          <w:rFonts w:ascii="Times New Roman" w:hAnsi="Times New Roman"/>
          <w:sz w:val="28"/>
          <w:szCs w:val="28"/>
        </w:rPr>
        <w:t>от 24.06.2022г.  №14</w:t>
      </w:r>
    </w:p>
    <w:p w:rsidR="00870E17" w:rsidRDefault="00870E17" w:rsidP="00B110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70E17" w:rsidRDefault="00870E17" w:rsidP="00B110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70E17" w:rsidRDefault="00870E17" w:rsidP="00B110E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70E17" w:rsidRPr="00BF46F9" w:rsidRDefault="00870E17" w:rsidP="00B110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F46F9">
        <w:rPr>
          <w:rFonts w:ascii="Times New Roman" w:hAnsi="Times New Roman"/>
          <w:b/>
          <w:sz w:val="28"/>
          <w:szCs w:val="28"/>
        </w:rPr>
        <w:t xml:space="preserve">Муниципальное имущество подлежащие </w:t>
      </w:r>
      <w:r>
        <w:rPr>
          <w:rFonts w:ascii="Times New Roman" w:hAnsi="Times New Roman"/>
          <w:b/>
          <w:sz w:val="28"/>
          <w:szCs w:val="28"/>
        </w:rPr>
        <w:t>приватизации</w:t>
      </w:r>
      <w:r w:rsidRPr="00BF46F9">
        <w:rPr>
          <w:rFonts w:ascii="Times New Roman" w:hAnsi="Times New Roman"/>
          <w:b/>
          <w:sz w:val="28"/>
          <w:szCs w:val="28"/>
        </w:rPr>
        <w:t xml:space="preserve"> по средствам  открытого аукциона</w:t>
      </w:r>
    </w:p>
    <w:p w:rsidR="00870E17" w:rsidRPr="00EB22C6" w:rsidRDefault="00870E17" w:rsidP="00EB22C6">
      <w:pPr>
        <w:pStyle w:val="Heading3"/>
        <w:tabs>
          <w:tab w:val="left" w:pos="0"/>
        </w:tabs>
        <w:jc w:val="right"/>
        <w:rPr>
          <w:szCs w:val="28"/>
        </w:rPr>
      </w:pPr>
      <w:bookmarkStart w:id="0" w:name="_GoBack"/>
      <w:bookmarkEnd w:id="0"/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1843"/>
        <w:gridCol w:w="2127"/>
        <w:gridCol w:w="3260"/>
        <w:gridCol w:w="2268"/>
      </w:tblGrid>
      <w:tr w:rsidR="00870E17" w:rsidRPr="00462D02" w:rsidTr="000D25BF">
        <w:tc>
          <w:tcPr>
            <w:tcW w:w="709" w:type="dxa"/>
          </w:tcPr>
          <w:p w:rsidR="00870E17" w:rsidRPr="00462D02" w:rsidRDefault="00870E17" w:rsidP="00A87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D0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43" w:type="dxa"/>
          </w:tcPr>
          <w:p w:rsidR="00870E17" w:rsidRPr="00462D02" w:rsidRDefault="00870E17" w:rsidP="00A87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D02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127" w:type="dxa"/>
          </w:tcPr>
          <w:p w:rsidR="00870E17" w:rsidRPr="00462D02" w:rsidRDefault="00870E17" w:rsidP="00A87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D02">
              <w:rPr>
                <w:rFonts w:ascii="Times New Roman" w:hAnsi="Times New Roman"/>
                <w:sz w:val="24"/>
                <w:szCs w:val="24"/>
              </w:rPr>
              <w:t>Адрес места нахождения</w:t>
            </w:r>
          </w:p>
        </w:tc>
        <w:tc>
          <w:tcPr>
            <w:tcW w:w="3260" w:type="dxa"/>
          </w:tcPr>
          <w:p w:rsidR="00870E17" w:rsidRPr="00462D02" w:rsidRDefault="00870E17" w:rsidP="00A872E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D02">
              <w:rPr>
                <w:rFonts w:ascii="Times New Roman" w:hAnsi="Times New Roman"/>
                <w:sz w:val="24"/>
                <w:szCs w:val="24"/>
              </w:rPr>
              <w:t>Характеристики объекта</w:t>
            </w:r>
          </w:p>
        </w:tc>
        <w:tc>
          <w:tcPr>
            <w:tcW w:w="2268" w:type="dxa"/>
          </w:tcPr>
          <w:p w:rsidR="00870E17" w:rsidRPr="00462D02" w:rsidRDefault="00870E17" w:rsidP="003338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D02">
              <w:rPr>
                <w:rFonts w:ascii="Times New Roman" w:hAnsi="Times New Roman"/>
                <w:sz w:val="24"/>
                <w:szCs w:val="24"/>
              </w:rPr>
              <w:t>Начальная цена (рублей) продажи муниципального имущества на основании отчета, без учета НДС</w:t>
            </w:r>
          </w:p>
        </w:tc>
      </w:tr>
      <w:tr w:rsidR="00870E17" w:rsidRPr="00462D02" w:rsidTr="000D25BF">
        <w:trPr>
          <w:trHeight w:val="2200"/>
        </w:trPr>
        <w:tc>
          <w:tcPr>
            <w:tcW w:w="709" w:type="dxa"/>
            <w:vAlign w:val="center"/>
          </w:tcPr>
          <w:p w:rsidR="00870E17" w:rsidRPr="00CA0D67" w:rsidRDefault="00870E17" w:rsidP="00BF46F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D67">
              <w:rPr>
                <w:rFonts w:ascii="Times New Roman" w:hAnsi="Times New Roman"/>
                <w:sz w:val="20"/>
                <w:szCs w:val="20"/>
              </w:rPr>
              <w:t>Лот№1</w:t>
            </w:r>
          </w:p>
        </w:tc>
        <w:tc>
          <w:tcPr>
            <w:tcW w:w="1843" w:type="dxa"/>
            <w:vAlign w:val="center"/>
          </w:tcPr>
          <w:p w:rsidR="00870E17" w:rsidRPr="00CA0D67" w:rsidRDefault="00870E17" w:rsidP="000D25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D67">
              <w:rPr>
                <w:rFonts w:ascii="Times New Roman" w:hAnsi="Times New Roman"/>
                <w:sz w:val="20"/>
                <w:szCs w:val="20"/>
              </w:rPr>
              <w:t>УАЗ 31512-10</w:t>
            </w:r>
          </w:p>
        </w:tc>
        <w:tc>
          <w:tcPr>
            <w:tcW w:w="2127" w:type="dxa"/>
            <w:vAlign w:val="center"/>
          </w:tcPr>
          <w:p w:rsidR="00870E17" w:rsidRPr="00CA0D67" w:rsidRDefault="00870E17" w:rsidP="00896F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D67">
              <w:rPr>
                <w:rFonts w:ascii="Times New Roman" w:hAnsi="Times New Roman"/>
                <w:sz w:val="20"/>
                <w:szCs w:val="20"/>
              </w:rPr>
              <w:t xml:space="preserve">Алтайский край, Краснощёковский район, с.Берёзовка, ул.Гагарина, д.4 </w:t>
            </w:r>
          </w:p>
        </w:tc>
        <w:tc>
          <w:tcPr>
            <w:tcW w:w="3260" w:type="dxa"/>
            <w:vAlign w:val="center"/>
          </w:tcPr>
          <w:p w:rsidR="00870E17" w:rsidRPr="00CA0D67" w:rsidRDefault="00870E17" w:rsidP="000D25B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D67">
              <w:rPr>
                <w:rFonts w:ascii="Times New Roman" w:hAnsi="Times New Roman"/>
                <w:sz w:val="20"/>
                <w:szCs w:val="20"/>
              </w:rPr>
              <w:t>2000 года выпуска, Грузопассажирский а/м, модель, № двигателя –умз-4178, №</w:t>
            </w:r>
            <w:r w:rsidRPr="00CA0D67">
              <w:rPr>
                <w:rFonts w:ascii="Times New Roman" w:hAnsi="Times New Roman"/>
                <w:sz w:val="20"/>
                <w:szCs w:val="20"/>
                <w:lang w:val="en-US"/>
              </w:rPr>
              <w:t>Y</w:t>
            </w:r>
            <w:r w:rsidRPr="00CA0D67">
              <w:rPr>
                <w:rFonts w:ascii="Times New Roman" w:hAnsi="Times New Roman"/>
                <w:sz w:val="20"/>
                <w:szCs w:val="20"/>
              </w:rPr>
              <w:t xml:space="preserve">0405349, шасси </w:t>
            </w:r>
            <w:r w:rsidRPr="00CA0D67">
              <w:rPr>
                <w:rFonts w:ascii="Times New Roman" w:hAnsi="Times New Roman"/>
                <w:sz w:val="20"/>
                <w:szCs w:val="20"/>
                <w:lang w:val="en-US"/>
              </w:rPr>
              <w:t>Y</w:t>
            </w:r>
            <w:r w:rsidRPr="00CA0D67">
              <w:rPr>
                <w:rFonts w:ascii="Times New Roman" w:hAnsi="Times New Roman"/>
                <w:sz w:val="20"/>
                <w:szCs w:val="20"/>
              </w:rPr>
              <w:t xml:space="preserve">0010118, кузов </w:t>
            </w:r>
            <w:r w:rsidRPr="00CA0D67">
              <w:rPr>
                <w:rFonts w:ascii="Times New Roman" w:hAnsi="Times New Roman"/>
                <w:sz w:val="20"/>
                <w:szCs w:val="20"/>
                <w:lang w:val="en-US"/>
              </w:rPr>
              <w:t>Y</w:t>
            </w:r>
            <w:r w:rsidRPr="00CA0D67">
              <w:rPr>
                <w:rFonts w:ascii="Times New Roman" w:hAnsi="Times New Roman"/>
                <w:sz w:val="20"/>
                <w:szCs w:val="20"/>
              </w:rPr>
              <w:t>0010768, белая ночь, мощность 76 (55,9),бензиновый</w:t>
            </w:r>
          </w:p>
        </w:tc>
        <w:tc>
          <w:tcPr>
            <w:tcW w:w="2268" w:type="dxa"/>
            <w:vAlign w:val="center"/>
          </w:tcPr>
          <w:p w:rsidR="00870E17" w:rsidRPr="00CA0D67" w:rsidRDefault="00870E17" w:rsidP="00CA3F5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70E17" w:rsidRPr="00CA0D67" w:rsidRDefault="00870E17" w:rsidP="00CA3F56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D67">
              <w:rPr>
                <w:rFonts w:ascii="Times New Roman" w:hAnsi="Times New Roman"/>
                <w:sz w:val="20"/>
                <w:szCs w:val="20"/>
              </w:rPr>
              <w:t>45833,00</w:t>
            </w:r>
          </w:p>
        </w:tc>
      </w:tr>
      <w:tr w:rsidR="00870E17" w:rsidRPr="00462D02" w:rsidTr="000D25BF">
        <w:trPr>
          <w:trHeight w:val="2200"/>
        </w:trPr>
        <w:tc>
          <w:tcPr>
            <w:tcW w:w="709" w:type="dxa"/>
            <w:vAlign w:val="center"/>
          </w:tcPr>
          <w:p w:rsidR="00870E17" w:rsidRPr="00CA0D67" w:rsidRDefault="00870E17" w:rsidP="00BF46F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D67">
              <w:rPr>
                <w:rFonts w:ascii="Times New Roman" w:hAnsi="Times New Roman"/>
                <w:sz w:val="20"/>
                <w:szCs w:val="20"/>
              </w:rPr>
              <w:t>Лот</w:t>
            </w:r>
          </w:p>
          <w:p w:rsidR="00870E17" w:rsidRPr="00CA0D67" w:rsidRDefault="00870E17" w:rsidP="00BF46F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D67">
              <w:rPr>
                <w:rFonts w:ascii="Times New Roman" w:hAnsi="Times New Roman"/>
                <w:sz w:val="20"/>
                <w:szCs w:val="20"/>
              </w:rPr>
              <w:t>№2</w:t>
            </w:r>
          </w:p>
        </w:tc>
        <w:tc>
          <w:tcPr>
            <w:tcW w:w="1843" w:type="dxa"/>
            <w:vAlign w:val="center"/>
          </w:tcPr>
          <w:p w:rsidR="00870E17" w:rsidRPr="00CA0D67" w:rsidRDefault="00870E17" w:rsidP="000D25B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D67">
              <w:rPr>
                <w:rFonts w:ascii="Times New Roman" w:hAnsi="Times New Roman"/>
                <w:sz w:val="20"/>
                <w:szCs w:val="20"/>
              </w:rPr>
              <w:t>УАЗ-396259</w:t>
            </w:r>
          </w:p>
        </w:tc>
        <w:tc>
          <w:tcPr>
            <w:tcW w:w="2127" w:type="dxa"/>
            <w:vAlign w:val="center"/>
          </w:tcPr>
          <w:p w:rsidR="00870E17" w:rsidRPr="00CA0D67" w:rsidRDefault="00870E17" w:rsidP="00896F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D67">
              <w:rPr>
                <w:rFonts w:ascii="Times New Roman" w:hAnsi="Times New Roman"/>
                <w:sz w:val="20"/>
                <w:szCs w:val="20"/>
              </w:rPr>
              <w:t>Алтайский край, Краснощёковский район, с.Берёзовка, ул.Гагарина, д.4</w:t>
            </w:r>
          </w:p>
        </w:tc>
        <w:tc>
          <w:tcPr>
            <w:tcW w:w="3260" w:type="dxa"/>
            <w:vAlign w:val="center"/>
          </w:tcPr>
          <w:p w:rsidR="00870E17" w:rsidRPr="00CA0D67" w:rsidRDefault="00870E17" w:rsidP="000D25BF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D67">
              <w:rPr>
                <w:rFonts w:ascii="Times New Roman" w:hAnsi="Times New Roman"/>
                <w:sz w:val="20"/>
                <w:szCs w:val="20"/>
              </w:rPr>
              <w:t>2004 года выпуска,  Специальный а/м, модель, № двигателя- умз-421800 №40701543, шасси 37410040425297, кузов 37410040217247, белая ночь, мощность 84 (61,8), бензиновый</w:t>
            </w:r>
          </w:p>
        </w:tc>
        <w:tc>
          <w:tcPr>
            <w:tcW w:w="2268" w:type="dxa"/>
            <w:vAlign w:val="center"/>
          </w:tcPr>
          <w:p w:rsidR="00870E17" w:rsidRPr="00CA0D67" w:rsidRDefault="00870E17" w:rsidP="00226DC7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A0D67">
              <w:rPr>
                <w:rFonts w:ascii="Times New Roman" w:hAnsi="Times New Roman"/>
                <w:sz w:val="20"/>
                <w:szCs w:val="20"/>
              </w:rPr>
              <w:t>66873,00</w:t>
            </w:r>
          </w:p>
        </w:tc>
      </w:tr>
    </w:tbl>
    <w:p w:rsidR="00870E17" w:rsidRDefault="00870E17" w:rsidP="00EB22C6">
      <w:pPr>
        <w:pStyle w:val="Heading3"/>
        <w:tabs>
          <w:tab w:val="left" w:pos="0"/>
        </w:tabs>
        <w:ind w:firstLine="0"/>
        <w:rPr>
          <w:szCs w:val="28"/>
        </w:rPr>
      </w:pPr>
    </w:p>
    <w:p w:rsidR="00870E17" w:rsidRDefault="00870E17" w:rsidP="00A15369"/>
    <w:p w:rsidR="00870E17" w:rsidRDefault="00870E17" w:rsidP="00A15369"/>
    <w:p w:rsidR="00870E17" w:rsidRDefault="00870E17" w:rsidP="00A15369"/>
    <w:p w:rsidR="00870E17" w:rsidRDefault="00870E17" w:rsidP="00A15369"/>
    <w:p w:rsidR="00870E17" w:rsidRDefault="00870E17" w:rsidP="00A15369"/>
    <w:p w:rsidR="00870E17" w:rsidRDefault="00870E17" w:rsidP="00A15369"/>
    <w:p w:rsidR="00870E17" w:rsidRDefault="00870E17" w:rsidP="00A15369"/>
    <w:p w:rsidR="00870E17" w:rsidRDefault="00870E17" w:rsidP="00A15369"/>
    <w:p w:rsidR="00870E17" w:rsidRDefault="00870E17" w:rsidP="00A15369"/>
    <w:p w:rsidR="00870E17" w:rsidRDefault="00870E17" w:rsidP="00A15369"/>
    <w:p w:rsidR="00870E17" w:rsidRPr="00EB22C6" w:rsidRDefault="00870E17" w:rsidP="00A1536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Приложение №2 </w:t>
      </w:r>
      <w:r w:rsidRPr="00EB22C6"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870E17" w:rsidRDefault="00870E17" w:rsidP="00A1536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Pr="00EB22C6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>Берёзовского сельсовета</w:t>
      </w:r>
    </w:p>
    <w:p w:rsidR="00870E17" w:rsidRPr="00CA3D0E" w:rsidRDefault="00870E17" w:rsidP="001255C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A3D0E">
        <w:rPr>
          <w:rFonts w:ascii="Times New Roman" w:hAnsi="Times New Roman"/>
          <w:sz w:val="28"/>
          <w:szCs w:val="28"/>
        </w:rPr>
        <w:t xml:space="preserve">Краснощековского района </w:t>
      </w:r>
    </w:p>
    <w:p w:rsidR="00870E17" w:rsidRPr="00CA3D0E" w:rsidRDefault="00870E17" w:rsidP="001255C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A3D0E">
        <w:rPr>
          <w:rFonts w:ascii="Times New Roman" w:hAnsi="Times New Roman"/>
          <w:sz w:val="28"/>
          <w:szCs w:val="28"/>
        </w:rPr>
        <w:t>от 24.06.2022г.  №14</w:t>
      </w:r>
    </w:p>
    <w:p w:rsidR="00870E17" w:rsidRDefault="00870E17" w:rsidP="00A15369"/>
    <w:p w:rsidR="00870E17" w:rsidRDefault="00870E17" w:rsidP="00A15369"/>
    <w:p w:rsidR="00870E17" w:rsidRPr="00A15369" w:rsidRDefault="00870E17" w:rsidP="00A1536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15369">
        <w:rPr>
          <w:rFonts w:ascii="Times New Roman" w:hAnsi="Times New Roman"/>
          <w:b/>
          <w:sz w:val="28"/>
          <w:szCs w:val="28"/>
        </w:rPr>
        <w:t>СОСТАВ</w:t>
      </w:r>
    </w:p>
    <w:p w:rsidR="00870E17" w:rsidRPr="00A15369" w:rsidRDefault="00870E17" w:rsidP="00A1536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15369">
        <w:rPr>
          <w:rFonts w:ascii="Times New Roman" w:hAnsi="Times New Roman"/>
          <w:b/>
          <w:sz w:val="28"/>
          <w:szCs w:val="28"/>
        </w:rPr>
        <w:t xml:space="preserve">комиссии по проведению открытого  аукциона по продаже муниципального имущества, находящегося в собственности муниципального образования </w:t>
      </w:r>
      <w:r>
        <w:rPr>
          <w:rFonts w:ascii="Times New Roman" w:hAnsi="Times New Roman"/>
          <w:b/>
          <w:sz w:val="28"/>
          <w:szCs w:val="28"/>
        </w:rPr>
        <w:t xml:space="preserve">Берёзовский сельсовет </w:t>
      </w:r>
      <w:r w:rsidRPr="00A15369">
        <w:rPr>
          <w:rFonts w:ascii="Times New Roman" w:hAnsi="Times New Roman"/>
          <w:b/>
          <w:sz w:val="28"/>
          <w:szCs w:val="28"/>
        </w:rPr>
        <w:t>Краснощёковский район Алтайского края</w:t>
      </w:r>
    </w:p>
    <w:p w:rsidR="00870E17" w:rsidRPr="00A15369" w:rsidRDefault="00870E17" w:rsidP="00A15369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70E17" w:rsidRPr="00A15369" w:rsidRDefault="00870E17" w:rsidP="00333B2F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5369">
        <w:rPr>
          <w:rFonts w:ascii="Times New Roman" w:hAnsi="Times New Roman"/>
          <w:sz w:val="28"/>
          <w:szCs w:val="28"/>
        </w:rPr>
        <w:t xml:space="preserve">Председатель комиссии: </w:t>
      </w:r>
    </w:p>
    <w:p w:rsidR="00870E17" w:rsidRPr="00A15369" w:rsidRDefault="00870E17" w:rsidP="00333B2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Герасимова Я.С. </w:t>
      </w:r>
      <w:r w:rsidRPr="00A15369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и.о. главы администрации Берёзовского сельсовета Краснощековского района Алтайского края</w:t>
      </w:r>
    </w:p>
    <w:p w:rsidR="00870E17" w:rsidRDefault="00870E17" w:rsidP="00333B2F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15369">
        <w:rPr>
          <w:rFonts w:ascii="Times New Roman" w:hAnsi="Times New Roman"/>
          <w:sz w:val="28"/>
          <w:szCs w:val="28"/>
        </w:rPr>
        <w:t>Члены комиссии:</w:t>
      </w:r>
    </w:p>
    <w:p w:rsidR="00870E17" w:rsidRPr="00A15369" w:rsidRDefault="00870E17" w:rsidP="00333B2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Бубнов В.А. – председатель комитета по финансам, налоговой и кредитной политике Администрации Краснощековского района Алтайского края,</w:t>
      </w:r>
    </w:p>
    <w:p w:rsidR="00870E17" w:rsidRDefault="00870E17" w:rsidP="00333B2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226DC7">
        <w:rPr>
          <w:rFonts w:ascii="Times New Roman" w:hAnsi="Times New Roman"/>
          <w:sz w:val="28"/>
          <w:szCs w:val="28"/>
        </w:rPr>
        <w:t>Полковников А.М. – г</w:t>
      </w:r>
      <w:r w:rsidRPr="00226DC7">
        <w:rPr>
          <w:rFonts w:ascii="Times New Roman" w:hAnsi="Times New Roman"/>
          <w:sz w:val="28"/>
          <w:szCs w:val="28"/>
          <w:shd w:val="clear" w:color="auto" w:fill="FFFFFF"/>
        </w:rPr>
        <w:t xml:space="preserve">лавный специалист </w:t>
      </w:r>
      <w:r w:rsidRPr="00226DC7">
        <w:rPr>
          <w:rFonts w:ascii="Times New Roman" w:hAnsi="Times New Roman"/>
          <w:sz w:val="28"/>
          <w:szCs w:val="28"/>
        </w:rPr>
        <w:t>Управления по экономическому развитию и имущественным отношениям Администрации Краснощековского</w:t>
      </w:r>
      <w:r>
        <w:rPr>
          <w:rFonts w:ascii="Times New Roman" w:hAnsi="Times New Roman"/>
          <w:sz w:val="28"/>
          <w:szCs w:val="28"/>
        </w:rPr>
        <w:t xml:space="preserve"> района Алтайского края,</w:t>
      </w:r>
    </w:p>
    <w:p w:rsidR="00870E17" w:rsidRDefault="00870E17" w:rsidP="00333B2F">
      <w:pPr>
        <w:tabs>
          <w:tab w:val="left" w:pos="2410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15369">
        <w:rPr>
          <w:rFonts w:ascii="Times New Roman" w:hAnsi="Times New Roman"/>
          <w:sz w:val="28"/>
          <w:szCs w:val="28"/>
        </w:rPr>
        <w:t xml:space="preserve">Фролов </w:t>
      </w:r>
      <w:r>
        <w:rPr>
          <w:rFonts w:ascii="Times New Roman" w:hAnsi="Times New Roman"/>
          <w:sz w:val="28"/>
          <w:szCs w:val="28"/>
        </w:rPr>
        <w:t xml:space="preserve">В.Г. </w:t>
      </w:r>
      <w:r w:rsidRPr="00A15369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начальник юридического отдела Администрации Краснощековского района Алтайского края.</w:t>
      </w:r>
    </w:p>
    <w:p w:rsidR="00870E17" w:rsidRPr="00A15369" w:rsidRDefault="00870E17" w:rsidP="00333B2F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комиссии:</w:t>
      </w:r>
    </w:p>
    <w:p w:rsidR="00870E17" w:rsidRPr="00A15369" w:rsidRDefault="00870E17" w:rsidP="00333B2F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Иньшин А.Г. – глава Берёзовского сельсовета.</w:t>
      </w:r>
    </w:p>
    <w:p w:rsidR="00870E17" w:rsidRDefault="00870E17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70E17" w:rsidRDefault="00870E17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70E17" w:rsidRDefault="00870E17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70E17" w:rsidRDefault="00870E17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70E17" w:rsidRDefault="00870E17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70E17" w:rsidRDefault="00870E17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70E17" w:rsidRPr="00EB22C6" w:rsidRDefault="00870E17" w:rsidP="00B424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Приложение №3 </w:t>
      </w:r>
      <w:r w:rsidRPr="00EB22C6"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870E17" w:rsidRPr="00CA3D0E" w:rsidRDefault="00870E17" w:rsidP="00B424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A3D0E">
        <w:rPr>
          <w:rFonts w:ascii="Times New Roman" w:hAnsi="Times New Roman"/>
          <w:sz w:val="28"/>
          <w:szCs w:val="28"/>
        </w:rPr>
        <w:t xml:space="preserve">                                                              Администрации Берёзовского сельсовета</w:t>
      </w:r>
    </w:p>
    <w:p w:rsidR="00870E17" w:rsidRPr="00CA3D0E" w:rsidRDefault="00870E17" w:rsidP="00B424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A3D0E">
        <w:rPr>
          <w:rFonts w:ascii="Times New Roman" w:hAnsi="Times New Roman"/>
          <w:sz w:val="28"/>
          <w:szCs w:val="28"/>
        </w:rPr>
        <w:t xml:space="preserve"> Краснощековского района </w:t>
      </w:r>
    </w:p>
    <w:p w:rsidR="00870E17" w:rsidRPr="00CA3D0E" w:rsidRDefault="00870E17" w:rsidP="00B42405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A3D0E">
        <w:rPr>
          <w:rFonts w:ascii="Times New Roman" w:hAnsi="Times New Roman"/>
          <w:sz w:val="28"/>
          <w:szCs w:val="28"/>
        </w:rPr>
        <w:t>от 24.06.2022г.  №14</w:t>
      </w:r>
    </w:p>
    <w:p w:rsidR="00870E17" w:rsidRPr="00CA3D0E" w:rsidRDefault="00870E17" w:rsidP="00B42405">
      <w:pPr>
        <w:jc w:val="right"/>
      </w:pPr>
    </w:p>
    <w:p w:rsidR="00870E17" w:rsidRDefault="00870E17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70E17" w:rsidRDefault="00870E17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70E17" w:rsidRDefault="00870E17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70E17" w:rsidRDefault="00870E17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70E17" w:rsidRDefault="00870E17" w:rsidP="00333B2F">
      <w:pPr>
        <w:spacing w:line="240" w:lineRule="auto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70E17" w:rsidRPr="00213FC9" w:rsidRDefault="00870E17" w:rsidP="00213FC9">
      <w:pPr>
        <w:spacing w:after="0" w:line="240" w:lineRule="auto"/>
        <w:jc w:val="center"/>
        <w:rPr>
          <w:rFonts w:ascii="Times New Roman" w:hAnsi="Times New Roman"/>
          <w:b/>
          <w:color w:val="333333"/>
          <w:sz w:val="44"/>
          <w:szCs w:val="44"/>
          <w:shd w:val="clear" w:color="auto" w:fill="FFFFFF"/>
        </w:rPr>
      </w:pPr>
      <w:r w:rsidRPr="00213FC9">
        <w:rPr>
          <w:rFonts w:ascii="Times New Roman" w:hAnsi="Times New Roman"/>
          <w:b/>
          <w:color w:val="333333"/>
          <w:sz w:val="44"/>
          <w:szCs w:val="44"/>
          <w:shd w:val="clear" w:color="auto" w:fill="FFFFFF"/>
        </w:rPr>
        <w:t xml:space="preserve">Аукционная документация для проведения открытого аукциона </w:t>
      </w:r>
      <w:r w:rsidRPr="00213FC9">
        <w:rPr>
          <w:rFonts w:ascii="Times New Roman" w:hAnsi="Times New Roman"/>
          <w:b/>
          <w:sz w:val="44"/>
          <w:szCs w:val="44"/>
        </w:rPr>
        <w:t>в электронной форме</w:t>
      </w:r>
    </w:p>
    <w:p w:rsidR="00870E17" w:rsidRDefault="00870E17" w:rsidP="00213FC9">
      <w:pPr>
        <w:spacing w:line="240" w:lineRule="auto"/>
        <w:jc w:val="center"/>
        <w:rPr>
          <w:rFonts w:ascii="Times New Roman" w:hAnsi="Times New Roman"/>
          <w:b/>
          <w:color w:val="333333"/>
          <w:sz w:val="44"/>
          <w:szCs w:val="44"/>
          <w:shd w:val="clear" w:color="auto" w:fill="FFFFFF"/>
        </w:rPr>
      </w:pPr>
      <w:r w:rsidRPr="00213FC9">
        <w:rPr>
          <w:rFonts w:ascii="Times New Roman" w:hAnsi="Times New Roman"/>
          <w:b/>
          <w:color w:val="333333"/>
          <w:sz w:val="44"/>
          <w:szCs w:val="44"/>
          <w:shd w:val="clear" w:color="auto" w:fill="FFFFFF"/>
        </w:rPr>
        <w:t xml:space="preserve">по продаже муниципального недвижимого имущества являющегося собственностью МО </w:t>
      </w:r>
      <w:r>
        <w:rPr>
          <w:rFonts w:ascii="Times New Roman" w:hAnsi="Times New Roman"/>
          <w:b/>
          <w:color w:val="333333"/>
          <w:sz w:val="44"/>
          <w:szCs w:val="44"/>
          <w:shd w:val="clear" w:color="auto" w:fill="FFFFFF"/>
        </w:rPr>
        <w:t>Берёзовский сельсовет Краснощековского</w:t>
      </w:r>
      <w:r w:rsidRPr="00213FC9">
        <w:rPr>
          <w:rFonts w:ascii="Times New Roman" w:hAnsi="Times New Roman"/>
          <w:b/>
          <w:color w:val="333333"/>
          <w:sz w:val="44"/>
          <w:szCs w:val="44"/>
          <w:shd w:val="clear" w:color="auto" w:fill="FFFFFF"/>
        </w:rPr>
        <w:t xml:space="preserve"> район</w:t>
      </w:r>
      <w:r>
        <w:rPr>
          <w:rFonts w:ascii="Times New Roman" w:hAnsi="Times New Roman"/>
          <w:b/>
          <w:color w:val="333333"/>
          <w:sz w:val="44"/>
          <w:szCs w:val="44"/>
          <w:shd w:val="clear" w:color="auto" w:fill="FFFFFF"/>
        </w:rPr>
        <w:t>а</w:t>
      </w:r>
      <w:r w:rsidRPr="00213FC9">
        <w:rPr>
          <w:rFonts w:ascii="Times New Roman" w:hAnsi="Times New Roman"/>
          <w:b/>
          <w:color w:val="333333"/>
          <w:sz w:val="44"/>
          <w:szCs w:val="44"/>
          <w:shd w:val="clear" w:color="auto" w:fill="FFFFFF"/>
        </w:rPr>
        <w:t xml:space="preserve"> Алтайского края на электронной площадке РТС-Тендер:</w:t>
      </w:r>
    </w:p>
    <w:p w:rsidR="00870E17" w:rsidRPr="005D20A4" w:rsidRDefault="00870E17" w:rsidP="00692BB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D20A4">
        <w:rPr>
          <w:rFonts w:ascii="Times New Roman" w:hAnsi="Times New Roman"/>
          <w:sz w:val="28"/>
          <w:szCs w:val="28"/>
        </w:rPr>
        <w:t>УАЗ 31512-10, 2000 года выпуска, Грузопассажирский а/м, модель, № двигателя –умз-4178, №</w:t>
      </w:r>
      <w:r w:rsidRPr="005D20A4">
        <w:rPr>
          <w:rFonts w:ascii="Times New Roman" w:hAnsi="Times New Roman"/>
          <w:sz w:val="28"/>
          <w:szCs w:val="28"/>
          <w:lang w:val="en-US"/>
        </w:rPr>
        <w:t>Y</w:t>
      </w:r>
      <w:r w:rsidRPr="005D20A4">
        <w:rPr>
          <w:rFonts w:ascii="Times New Roman" w:hAnsi="Times New Roman"/>
          <w:sz w:val="28"/>
          <w:szCs w:val="28"/>
        </w:rPr>
        <w:t xml:space="preserve">0405349, шасси </w:t>
      </w:r>
      <w:r w:rsidRPr="005D20A4">
        <w:rPr>
          <w:rFonts w:ascii="Times New Roman" w:hAnsi="Times New Roman"/>
          <w:sz w:val="28"/>
          <w:szCs w:val="28"/>
          <w:lang w:val="en-US"/>
        </w:rPr>
        <w:t>Y</w:t>
      </w:r>
      <w:r w:rsidRPr="005D20A4">
        <w:rPr>
          <w:rFonts w:ascii="Times New Roman" w:hAnsi="Times New Roman"/>
          <w:sz w:val="28"/>
          <w:szCs w:val="28"/>
        </w:rPr>
        <w:t xml:space="preserve">0010118, кузов </w:t>
      </w:r>
      <w:r w:rsidRPr="005D20A4">
        <w:rPr>
          <w:rFonts w:ascii="Times New Roman" w:hAnsi="Times New Roman"/>
          <w:sz w:val="28"/>
          <w:szCs w:val="28"/>
          <w:lang w:val="en-US"/>
        </w:rPr>
        <w:t>Y</w:t>
      </w:r>
      <w:r w:rsidRPr="005D20A4">
        <w:rPr>
          <w:rFonts w:ascii="Times New Roman" w:hAnsi="Times New Roman"/>
          <w:sz w:val="28"/>
          <w:szCs w:val="28"/>
        </w:rPr>
        <w:t>0010768, белая ночь, мощность 76 (55,9),бензиновый</w:t>
      </w:r>
      <w:r>
        <w:rPr>
          <w:rFonts w:ascii="Times New Roman" w:hAnsi="Times New Roman"/>
          <w:sz w:val="28"/>
          <w:szCs w:val="28"/>
        </w:rPr>
        <w:t>,</w:t>
      </w:r>
      <w:r w:rsidRPr="005D20A4">
        <w:rPr>
          <w:rFonts w:ascii="Times New Roman" w:hAnsi="Times New Roman"/>
          <w:sz w:val="28"/>
          <w:szCs w:val="28"/>
        </w:rPr>
        <w:t xml:space="preserve"> находящийся по адресу: Алтайский край, Краснощековский район, с.Берёзовка, ул.Гагарина, д.4</w:t>
      </w:r>
    </w:p>
    <w:p w:rsidR="00870E17" w:rsidRPr="00885163" w:rsidRDefault="00870E17" w:rsidP="00692BB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870E17" w:rsidRPr="005D20A4" w:rsidRDefault="00870E17" w:rsidP="00692BBB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D20A4">
        <w:rPr>
          <w:rFonts w:ascii="Times New Roman" w:hAnsi="Times New Roman"/>
          <w:sz w:val="28"/>
          <w:szCs w:val="28"/>
        </w:rPr>
        <w:t>УАЗ-396259, 2004 года выпуска,  Специальный а/м, модель, № двигателя- умз-421800 №40701543, шасси 37410040425297, кузов 37410040217247, белая ночь, мощность 84 (61,8), бензиновый</w:t>
      </w:r>
      <w:r>
        <w:rPr>
          <w:rFonts w:ascii="Times New Roman" w:hAnsi="Times New Roman"/>
          <w:sz w:val="28"/>
          <w:szCs w:val="28"/>
        </w:rPr>
        <w:t>,</w:t>
      </w:r>
      <w:r w:rsidRPr="005D20A4">
        <w:rPr>
          <w:rFonts w:ascii="Times New Roman" w:hAnsi="Times New Roman"/>
          <w:sz w:val="28"/>
          <w:szCs w:val="28"/>
        </w:rPr>
        <w:t xml:space="preserve"> находящийся по адресу: Алтайский край, Краснощековский район, с.Берёзовка, ул.Гагарина, д.4</w:t>
      </w:r>
    </w:p>
    <w:p w:rsidR="00870E17" w:rsidRDefault="00870E17" w:rsidP="00692BBB">
      <w:pPr>
        <w:spacing w:line="240" w:lineRule="auto"/>
        <w:jc w:val="center"/>
        <w:rPr>
          <w:rFonts w:ascii="Times New Roman" w:hAnsi="Times New Roman"/>
          <w:b/>
          <w:color w:val="333333"/>
          <w:sz w:val="32"/>
          <w:szCs w:val="32"/>
          <w:shd w:val="clear" w:color="auto" w:fill="FFFFFF"/>
        </w:rPr>
      </w:pPr>
    </w:p>
    <w:p w:rsidR="00870E17" w:rsidRDefault="00870E17" w:rsidP="00692BBB">
      <w:pPr>
        <w:spacing w:line="240" w:lineRule="auto"/>
        <w:jc w:val="center"/>
        <w:rPr>
          <w:rFonts w:ascii="Times New Roman" w:hAnsi="Times New Roman"/>
          <w:b/>
          <w:color w:val="333333"/>
          <w:sz w:val="32"/>
          <w:szCs w:val="32"/>
          <w:shd w:val="clear" w:color="auto" w:fill="FFFFFF"/>
        </w:rPr>
      </w:pPr>
    </w:p>
    <w:p w:rsidR="00870E17" w:rsidRDefault="00870E17" w:rsidP="00692BBB">
      <w:pPr>
        <w:spacing w:line="240" w:lineRule="auto"/>
        <w:jc w:val="center"/>
        <w:rPr>
          <w:rFonts w:ascii="Times New Roman" w:hAnsi="Times New Roman"/>
          <w:b/>
          <w:color w:val="333333"/>
          <w:sz w:val="32"/>
          <w:szCs w:val="32"/>
          <w:shd w:val="clear" w:color="auto" w:fill="FFFFFF"/>
        </w:rPr>
      </w:pPr>
    </w:p>
    <w:p w:rsidR="00870E17" w:rsidRPr="006C7999" w:rsidRDefault="00870E17" w:rsidP="008E67A4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  <w:r w:rsidRPr="00692BB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с.</w:t>
      </w:r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 Берёзовка, 2022</w:t>
      </w:r>
      <w:r w:rsidRPr="00692BBB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г.</w:t>
      </w:r>
    </w:p>
    <w:p w:rsidR="00870E17" w:rsidRDefault="00870E17" w:rsidP="004002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70E17" w:rsidRDefault="00870E17" w:rsidP="004002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70E17" w:rsidRPr="00BF1C98" w:rsidRDefault="00870E17" w:rsidP="004002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F1C98">
        <w:rPr>
          <w:rFonts w:ascii="Times New Roman" w:hAnsi="Times New Roman"/>
          <w:b/>
          <w:sz w:val="24"/>
          <w:szCs w:val="24"/>
        </w:rPr>
        <w:t>ИЗВЕЩЕНИЕ</w:t>
      </w:r>
    </w:p>
    <w:p w:rsidR="00870E17" w:rsidRPr="00BF1C98" w:rsidRDefault="00870E17" w:rsidP="004002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F1C98">
        <w:rPr>
          <w:rFonts w:ascii="Times New Roman" w:hAnsi="Times New Roman"/>
          <w:b/>
          <w:sz w:val="24"/>
          <w:szCs w:val="24"/>
        </w:rPr>
        <w:t xml:space="preserve">О проведении открытого аукциона по продаже муниципального имущества, находящегося в собственности муниципального образования </w:t>
      </w:r>
      <w:r>
        <w:rPr>
          <w:rFonts w:ascii="Times New Roman" w:hAnsi="Times New Roman"/>
          <w:b/>
          <w:sz w:val="24"/>
          <w:szCs w:val="24"/>
        </w:rPr>
        <w:t xml:space="preserve">Берёзовского сельсовета </w:t>
      </w:r>
      <w:r w:rsidRPr="00BF1C98">
        <w:rPr>
          <w:rFonts w:ascii="Times New Roman" w:hAnsi="Times New Roman"/>
          <w:b/>
          <w:sz w:val="24"/>
          <w:szCs w:val="24"/>
        </w:rPr>
        <w:t>К</w:t>
      </w:r>
      <w:r>
        <w:rPr>
          <w:rFonts w:ascii="Times New Roman" w:hAnsi="Times New Roman"/>
          <w:b/>
          <w:sz w:val="24"/>
          <w:szCs w:val="24"/>
        </w:rPr>
        <w:t>раснощёковского</w:t>
      </w:r>
      <w:r w:rsidRPr="00BF1C98">
        <w:rPr>
          <w:rFonts w:ascii="Times New Roman" w:hAnsi="Times New Roman"/>
          <w:b/>
          <w:sz w:val="24"/>
          <w:szCs w:val="24"/>
        </w:rPr>
        <w:t xml:space="preserve"> район</w:t>
      </w:r>
      <w:r>
        <w:rPr>
          <w:rFonts w:ascii="Times New Roman" w:hAnsi="Times New Roman"/>
          <w:b/>
          <w:sz w:val="24"/>
          <w:szCs w:val="24"/>
        </w:rPr>
        <w:t>а</w:t>
      </w:r>
      <w:r w:rsidRPr="00BF1C98">
        <w:rPr>
          <w:rFonts w:ascii="Times New Roman" w:hAnsi="Times New Roman"/>
          <w:b/>
          <w:sz w:val="24"/>
          <w:szCs w:val="24"/>
        </w:rPr>
        <w:t xml:space="preserve"> Алтайского края.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70E17" w:rsidRPr="00CE4C82" w:rsidRDefault="00870E17" w:rsidP="00A872E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Администрация Берёзовского сельсовета</w:t>
      </w:r>
      <w:r w:rsidRPr="00A872E1">
        <w:rPr>
          <w:rFonts w:ascii="Times New Roman" w:hAnsi="Times New Roman"/>
          <w:b/>
          <w:bCs/>
          <w:sz w:val="24"/>
          <w:szCs w:val="24"/>
        </w:rPr>
        <w:t xml:space="preserve"> Краснощековского района Алтайского края</w:t>
      </w:r>
      <w:r w:rsidRPr="00CE4C82">
        <w:rPr>
          <w:rFonts w:ascii="Times New Roman" w:hAnsi="Times New Roman"/>
          <w:bCs/>
          <w:sz w:val="24"/>
          <w:szCs w:val="24"/>
        </w:rPr>
        <w:t xml:space="preserve"> проводит </w:t>
      </w:r>
      <w:r w:rsidRPr="00CE4C82">
        <w:rPr>
          <w:rFonts w:ascii="Times New Roman" w:hAnsi="Times New Roman"/>
          <w:b/>
          <w:bCs/>
          <w:sz w:val="24"/>
          <w:szCs w:val="24"/>
        </w:rPr>
        <w:t>аукцион в электронной форме</w:t>
      </w:r>
      <w:r w:rsidRPr="00CE4C82">
        <w:rPr>
          <w:rFonts w:ascii="Times New Roman" w:hAnsi="Times New Roman"/>
          <w:bCs/>
          <w:sz w:val="24"/>
          <w:szCs w:val="24"/>
        </w:rPr>
        <w:t xml:space="preserve"> по продаже имущества, находящегося в собственности</w:t>
      </w:r>
      <w:r>
        <w:rPr>
          <w:rFonts w:ascii="Times New Roman" w:hAnsi="Times New Roman"/>
          <w:bCs/>
          <w:sz w:val="24"/>
          <w:szCs w:val="24"/>
        </w:rPr>
        <w:t xml:space="preserve"> муниципального образования Берёзовский сельсовет Краснощековского района</w:t>
      </w:r>
      <w:r w:rsidRPr="00CE4C82">
        <w:rPr>
          <w:rFonts w:ascii="Times New Roman" w:hAnsi="Times New Roman"/>
          <w:bCs/>
          <w:sz w:val="24"/>
          <w:szCs w:val="24"/>
        </w:rPr>
        <w:t xml:space="preserve"> Алтайского края, а именно:</w:t>
      </w:r>
    </w:p>
    <w:p w:rsidR="00870E17" w:rsidRDefault="00870E17" w:rsidP="00B056D3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B056D3">
        <w:rPr>
          <w:rFonts w:ascii="Times New Roman" w:hAnsi="Times New Roman"/>
          <w:sz w:val="24"/>
          <w:szCs w:val="24"/>
        </w:rPr>
        <w:t>УАЗ 31512-10</w:t>
      </w:r>
      <w:r>
        <w:rPr>
          <w:rFonts w:ascii="Times New Roman" w:hAnsi="Times New Roman"/>
          <w:sz w:val="24"/>
          <w:szCs w:val="24"/>
        </w:rPr>
        <w:t xml:space="preserve">,  </w:t>
      </w:r>
      <w:r w:rsidRPr="005D20A4">
        <w:rPr>
          <w:rFonts w:ascii="Times New Roman" w:hAnsi="Times New Roman"/>
          <w:sz w:val="24"/>
          <w:szCs w:val="24"/>
        </w:rPr>
        <w:t>2000 года выпуска, Грузопассажирский а/м, модель, № двигателя –умз-4178, №</w:t>
      </w:r>
      <w:r w:rsidRPr="005D20A4">
        <w:rPr>
          <w:rFonts w:ascii="Times New Roman" w:hAnsi="Times New Roman"/>
          <w:sz w:val="24"/>
          <w:szCs w:val="24"/>
          <w:lang w:val="en-US"/>
        </w:rPr>
        <w:t>Y</w:t>
      </w:r>
      <w:r w:rsidRPr="005D20A4">
        <w:rPr>
          <w:rFonts w:ascii="Times New Roman" w:hAnsi="Times New Roman"/>
          <w:sz w:val="24"/>
          <w:szCs w:val="24"/>
        </w:rPr>
        <w:t xml:space="preserve">0405349, шасси </w:t>
      </w:r>
      <w:r w:rsidRPr="005D20A4">
        <w:rPr>
          <w:rFonts w:ascii="Times New Roman" w:hAnsi="Times New Roman"/>
          <w:sz w:val="24"/>
          <w:szCs w:val="24"/>
          <w:lang w:val="en-US"/>
        </w:rPr>
        <w:t>Y</w:t>
      </w:r>
      <w:r w:rsidRPr="005D20A4">
        <w:rPr>
          <w:rFonts w:ascii="Times New Roman" w:hAnsi="Times New Roman"/>
          <w:sz w:val="24"/>
          <w:szCs w:val="24"/>
        </w:rPr>
        <w:t xml:space="preserve">0010118, кузов </w:t>
      </w:r>
      <w:r w:rsidRPr="005D20A4">
        <w:rPr>
          <w:rFonts w:ascii="Times New Roman" w:hAnsi="Times New Roman"/>
          <w:sz w:val="24"/>
          <w:szCs w:val="24"/>
          <w:lang w:val="en-US"/>
        </w:rPr>
        <w:t>Y</w:t>
      </w:r>
      <w:r w:rsidRPr="005D20A4">
        <w:rPr>
          <w:rFonts w:ascii="Times New Roman" w:hAnsi="Times New Roman"/>
          <w:sz w:val="24"/>
          <w:szCs w:val="24"/>
        </w:rPr>
        <w:t>0010768, белая ночь, мощность 76 (55,9),бензиновый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056D3">
        <w:rPr>
          <w:rFonts w:ascii="Times New Roman" w:hAnsi="Times New Roman"/>
          <w:sz w:val="24"/>
          <w:szCs w:val="24"/>
        </w:rPr>
        <w:t xml:space="preserve"> находящийся по адресу: Алтайский край, Краснощековский район, с.Берёзовка, ул.Гагарина, д.4</w:t>
      </w:r>
      <w:r>
        <w:rPr>
          <w:rFonts w:ascii="Times New Roman" w:hAnsi="Times New Roman"/>
          <w:sz w:val="24"/>
          <w:szCs w:val="24"/>
        </w:rPr>
        <w:t xml:space="preserve">, </w:t>
      </w:r>
    </w:p>
    <w:p w:rsidR="00870E17" w:rsidRPr="00B056D3" w:rsidRDefault="00870E17" w:rsidP="00B056D3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B056D3">
        <w:rPr>
          <w:rFonts w:ascii="Times New Roman" w:hAnsi="Times New Roman"/>
          <w:sz w:val="24"/>
          <w:szCs w:val="24"/>
        </w:rPr>
        <w:t>УАЗ-396259,</w:t>
      </w:r>
      <w:r w:rsidRPr="00221687">
        <w:rPr>
          <w:rFonts w:ascii="Times New Roman" w:hAnsi="Times New Roman"/>
          <w:sz w:val="24"/>
          <w:szCs w:val="24"/>
        </w:rPr>
        <w:t xml:space="preserve"> </w:t>
      </w:r>
      <w:r w:rsidRPr="005D20A4">
        <w:rPr>
          <w:rFonts w:ascii="Times New Roman" w:hAnsi="Times New Roman"/>
          <w:sz w:val="24"/>
          <w:szCs w:val="24"/>
        </w:rPr>
        <w:t>2004 года выпуска,  Специальный а/м, модель, № двигателя- умз-421800 №40701543, шасси 37410040425297, кузов 37410040217247, белая ночь, мощность 84 (61,8), бензиновый</w:t>
      </w:r>
      <w:r>
        <w:rPr>
          <w:rFonts w:ascii="Times New Roman" w:hAnsi="Times New Roman"/>
          <w:sz w:val="24"/>
          <w:szCs w:val="24"/>
        </w:rPr>
        <w:t>,</w:t>
      </w:r>
      <w:r w:rsidRPr="00B056D3">
        <w:rPr>
          <w:rFonts w:ascii="Times New Roman" w:hAnsi="Times New Roman"/>
          <w:sz w:val="24"/>
          <w:szCs w:val="24"/>
        </w:rPr>
        <w:t xml:space="preserve">  находящийся по адресу: Алтайский край, Краснощековский район, с.Берёзовка, ул.Гагарина, д.4</w:t>
      </w:r>
      <w:r>
        <w:rPr>
          <w:rFonts w:ascii="Times New Roman" w:hAnsi="Times New Roman"/>
          <w:sz w:val="24"/>
          <w:szCs w:val="24"/>
        </w:rPr>
        <w:t>.</w:t>
      </w:r>
    </w:p>
    <w:p w:rsidR="00870E17" w:rsidRDefault="00870E17" w:rsidP="00226DC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0769E">
        <w:rPr>
          <w:rFonts w:ascii="Times New Roman" w:hAnsi="Times New Roman"/>
          <w:b/>
          <w:sz w:val="24"/>
          <w:szCs w:val="24"/>
        </w:rPr>
        <w:t>Дата начала приема заявок:</w:t>
      </w:r>
    </w:p>
    <w:p w:rsidR="00870E17" w:rsidRPr="0010769E" w:rsidRDefault="00870E17" w:rsidP="00226DC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01.07</w:t>
      </w:r>
      <w:r w:rsidRPr="0010769E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2022 г. в 8:00 (время московское)</w:t>
      </w:r>
    </w:p>
    <w:p w:rsidR="00870E17" w:rsidRPr="0010769E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769E">
        <w:rPr>
          <w:rFonts w:ascii="Times New Roman" w:hAnsi="Times New Roman"/>
          <w:b/>
          <w:sz w:val="24"/>
          <w:szCs w:val="24"/>
        </w:rPr>
        <w:t>Дата окончания приема заявок:</w:t>
      </w:r>
    </w:p>
    <w:p w:rsidR="00870E17" w:rsidRPr="0010769E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31.07.2022 г. в 17:00 (время московское)</w:t>
      </w:r>
    </w:p>
    <w:p w:rsidR="00870E17" w:rsidRPr="0010769E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769E">
        <w:rPr>
          <w:rFonts w:ascii="Times New Roman" w:hAnsi="Times New Roman"/>
          <w:b/>
          <w:sz w:val="24"/>
          <w:szCs w:val="24"/>
        </w:rPr>
        <w:t>Дата определения участников:</w:t>
      </w:r>
    </w:p>
    <w:p w:rsidR="00870E17" w:rsidRPr="0010769E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05.08.2022 г. в 10:00 (время московское)</w:t>
      </w:r>
    </w:p>
    <w:p w:rsidR="00870E17" w:rsidRPr="0010769E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769E">
        <w:rPr>
          <w:rFonts w:ascii="Times New Roman" w:hAnsi="Times New Roman"/>
          <w:b/>
          <w:sz w:val="24"/>
          <w:szCs w:val="24"/>
        </w:rPr>
        <w:t>Дата аукциона:</w:t>
      </w: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08.08.2022г. в 10:00 (время московское)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1. Основные понятия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Имущество (лоты) аукциона (объекты) </w:t>
      </w:r>
      <w:r w:rsidRPr="00CE4C82">
        <w:rPr>
          <w:rFonts w:ascii="Times New Roman" w:hAnsi="Times New Roman"/>
          <w:sz w:val="24"/>
          <w:szCs w:val="24"/>
        </w:rPr>
        <w:t xml:space="preserve">– имущество, находящееся в собственности </w:t>
      </w:r>
      <w:r>
        <w:rPr>
          <w:rFonts w:ascii="Times New Roman" w:hAnsi="Times New Roman"/>
          <w:sz w:val="24"/>
          <w:szCs w:val="24"/>
        </w:rPr>
        <w:t>муниципального образования Берёзовский сельсовет Краснощековского района</w:t>
      </w:r>
      <w:r w:rsidRPr="00CE4C82">
        <w:rPr>
          <w:rFonts w:ascii="Times New Roman" w:hAnsi="Times New Roman"/>
          <w:sz w:val="24"/>
          <w:szCs w:val="24"/>
        </w:rPr>
        <w:t xml:space="preserve">, права на которое передается по договору купли-продажи (далее – </w:t>
      </w:r>
      <w:r>
        <w:rPr>
          <w:rFonts w:ascii="Times New Roman" w:hAnsi="Times New Roman"/>
          <w:sz w:val="24"/>
          <w:szCs w:val="24"/>
        </w:rPr>
        <w:t>И</w:t>
      </w:r>
      <w:r w:rsidRPr="00CE4C82">
        <w:rPr>
          <w:rFonts w:ascii="Times New Roman" w:hAnsi="Times New Roman"/>
          <w:sz w:val="24"/>
          <w:szCs w:val="24"/>
        </w:rPr>
        <w:t>мущество).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Лот </w:t>
      </w:r>
      <w:r w:rsidRPr="00CE4C82">
        <w:rPr>
          <w:rFonts w:ascii="Times New Roman" w:hAnsi="Times New Roman"/>
          <w:sz w:val="24"/>
          <w:szCs w:val="24"/>
        </w:rPr>
        <w:t>– имущество, являющееся предметом торгов, реализуемое в ходе проведения одной процедуры продажи (электронного аукциона).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Предмет аукциона </w:t>
      </w:r>
      <w:r w:rsidRPr="00CE4C82">
        <w:rPr>
          <w:rFonts w:ascii="Times New Roman" w:hAnsi="Times New Roman"/>
          <w:sz w:val="24"/>
          <w:szCs w:val="24"/>
        </w:rPr>
        <w:t>– продажа Имущества (лота) аукциона.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Цена предмета аукциона </w:t>
      </w:r>
      <w:r w:rsidRPr="00CE4C82">
        <w:rPr>
          <w:rFonts w:ascii="Times New Roman" w:hAnsi="Times New Roman"/>
          <w:sz w:val="24"/>
          <w:szCs w:val="24"/>
        </w:rPr>
        <w:t>– начальная цена продажи Имущества.</w:t>
      </w: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Шаг аукциона </w:t>
      </w:r>
      <w:r w:rsidRPr="00CE4C82">
        <w:rPr>
          <w:rFonts w:ascii="Times New Roman" w:hAnsi="Times New Roman"/>
          <w:sz w:val="24"/>
          <w:szCs w:val="24"/>
        </w:rPr>
        <w:t>– величина повышения начальной цены продажи Имущества</w:t>
      </w:r>
      <w:r>
        <w:rPr>
          <w:rFonts w:ascii="Times New Roman" w:hAnsi="Times New Roman"/>
          <w:sz w:val="24"/>
          <w:szCs w:val="24"/>
        </w:rPr>
        <w:t>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Информационное сообщение о проведении аукциона </w:t>
      </w:r>
      <w:r w:rsidRPr="00CE4C82">
        <w:rPr>
          <w:rFonts w:ascii="Times New Roman" w:hAnsi="Times New Roman"/>
          <w:sz w:val="24"/>
          <w:szCs w:val="24"/>
        </w:rPr>
        <w:t>(далее – Информационное сообщение) - комплект документов, содержащий сведения о проведении аукциона, о предмете аукциона, условиях и порядке его проведения, условиях и сроках подписания договора купли-продажи, иных существенных условиях, включая проект договора купли-продажи и другие документы.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Продавец </w:t>
      </w:r>
      <w:r w:rsidRPr="00CE4C82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 Администрация Берёзовского сельсовета Краснощековского района </w:t>
      </w:r>
      <w:r w:rsidRPr="00CE4C82">
        <w:rPr>
          <w:rFonts w:ascii="Times New Roman" w:hAnsi="Times New Roman"/>
          <w:sz w:val="24"/>
          <w:szCs w:val="24"/>
        </w:rPr>
        <w:t xml:space="preserve">Алтайского края, фактический и юридический адрес: </w:t>
      </w:r>
      <w:r>
        <w:rPr>
          <w:rFonts w:ascii="Times New Roman" w:hAnsi="Times New Roman"/>
          <w:sz w:val="24"/>
          <w:szCs w:val="24"/>
        </w:rPr>
        <w:t>658345, Алтайский край, Краснощековский район, с.Берёзовка, ул.Гагарина 4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Организатор </w:t>
      </w:r>
      <w:r w:rsidRPr="00CE4C82">
        <w:rPr>
          <w:rFonts w:ascii="Times New Roman" w:hAnsi="Times New Roman"/>
          <w:sz w:val="24"/>
          <w:szCs w:val="24"/>
        </w:rPr>
        <w:t>(электронная торговая площадка)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в соответствии с постановлением Правительства Российской Федерации от 27 августа 2012 г. № 860 «Об организации и проведении продажи государственного или муниципального имущества в электронной форме» - юридическое лицо, из числа юридических лиц, включенных в утвержденный Правительством Российской Федерации перечень юридических лиц для организации продажи государственного имущества в электронной форме, зарегистрированных на территории Российской Федерации, владеющих сайтом в информационно-телекоммуникационной сети «Интернет», официальный сайт в сети «Интернет» </w:t>
      </w:r>
      <w:r w:rsidRPr="00A560F5">
        <w:rPr>
          <w:rFonts w:ascii="Times New Roman" w:hAnsi="Times New Roman"/>
          <w:sz w:val="24"/>
          <w:szCs w:val="24"/>
        </w:rPr>
        <w:t>www.rts-tender.ru</w:t>
      </w:r>
      <w:r w:rsidRPr="00CE4C82">
        <w:rPr>
          <w:rFonts w:ascii="Times New Roman" w:hAnsi="Times New Roman"/>
          <w:sz w:val="24"/>
          <w:szCs w:val="24"/>
        </w:rPr>
        <w:t>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Заявка </w:t>
      </w:r>
      <w:r w:rsidRPr="00CE4C82">
        <w:rPr>
          <w:rFonts w:ascii="Times New Roman" w:hAnsi="Times New Roman"/>
          <w:sz w:val="24"/>
          <w:szCs w:val="24"/>
        </w:rPr>
        <w:t>– комплект документов, представленный претендентом в срок и по форме,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который установлен в Информационном сообщении.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Аукционная комиссия </w:t>
      </w:r>
      <w:r w:rsidRPr="00CE4C82">
        <w:rPr>
          <w:rFonts w:ascii="Times New Roman" w:hAnsi="Times New Roman"/>
          <w:sz w:val="24"/>
          <w:szCs w:val="24"/>
        </w:rPr>
        <w:t>– комиссия по проведению аукциона, формируемая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Продавцом.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Претендент </w:t>
      </w:r>
      <w:r w:rsidRPr="00CE4C82">
        <w:rPr>
          <w:rFonts w:ascii="Times New Roman" w:hAnsi="Times New Roman"/>
          <w:sz w:val="24"/>
          <w:szCs w:val="24"/>
        </w:rPr>
        <w:t>– юридическое лицо, физическое лицо или физическое лицо в качестве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индивидуального предпринимателя, прошедшее процедуру регистрации в соответствии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Регламентом ЭТП, подавш</w:t>
      </w:r>
      <w:r>
        <w:rPr>
          <w:rFonts w:ascii="Times New Roman" w:hAnsi="Times New Roman"/>
          <w:sz w:val="24"/>
          <w:szCs w:val="24"/>
        </w:rPr>
        <w:t>ее</w:t>
      </w:r>
      <w:r w:rsidRPr="00CE4C82">
        <w:rPr>
          <w:rFonts w:ascii="Times New Roman" w:hAnsi="Times New Roman"/>
          <w:sz w:val="24"/>
          <w:szCs w:val="24"/>
        </w:rPr>
        <w:t xml:space="preserve"> в установленном порядке заявку и документы для участия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продаже, намеревающееся принять участие в аукционе.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Участник </w:t>
      </w:r>
      <w:r w:rsidRPr="00CE4C82">
        <w:rPr>
          <w:rFonts w:ascii="Times New Roman" w:hAnsi="Times New Roman"/>
          <w:sz w:val="24"/>
          <w:szCs w:val="24"/>
        </w:rPr>
        <w:t>– юридическое лицо, физическое лицо или физическое лицо в качестве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индивидуального предпринимателя, предоставившее Организатору заявку на участие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продаже </w:t>
      </w:r>
      <w:r>
        <w:rPr>
          <w:rFonts w:ascii="Times New Roman" w:hAnsi="Times New Roman"/>
          <w:sz w:val="24"/>
          <w:szCs w:val="24"/>
        </w:rPr>
        <w:t>И</w:t>
      </w:r>
      <w:r w:rsidRPr="00CE4C82">
        <w:rPr>
          <w:rFonts w:ascii="Times New Roman" w:hAnsi="Times New Roman"/>
          <w:sz w:val="24"/>
          <w:szCs w:val="24"/>
        </w:rPr>
        <w:t>мущества и допущенное в установленном порядке Продавцом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для участия в продаже.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Победитель </w:t>
      </w:r>
      <w:r w:rsidRPr="00CE4C82">
        <w:rPr>
          <w:rFonts w:ascii="Times New Roman" w:hAnsi="Times New Roman"/>
          <w:sz w:val="24"/>
          <w:szCs w:val="24"/>
        </w:rPr>
        <w:t>– участник продажи, предложивший наиболее высокую цену за</w:t>
      </w:r>
      <w:r>
        <w:rPr>
          <w:rFonts w:ascii="Times New Roman" w:hAnsi="Times New Roman"/>
          <w:sz w:val="24"/>
          <w:szCs w:val="24"/>
        </w:rPr>
        <w:t xml:space="preserve"> И</w:t>
      </w:r>
      <w:r w:rsidRPr="00CE4C82">
        <w:rPr>
          <w:rFonts w:ascii="Times New Roman" w:hAnsi="Times New Roman"/>
          <w:sz w:val="24"/>
          <w:szCs w:val="24"/>
        </w:rPr>
        <w:t>мущество на аукционе и определенный в установленном законодательств</w:t>
      </w:r>
      <w:r>
        <w:rPr>
          <w:rFonts w:ascii="Times New Roman" w:hAnsi="Times New Roman"/>
          <w:sz w:val="24"/>
          <w:szCs w:val="24"/>
        </w:rPr>
        <w:t>ом</w:t>
      </w:r>
      <w:r w:rsidRPr="00CE4C82">
        <w:rPr>
          <w:rFonts w:ascii="Times New Roman" w:hAnsi="Times New Roman"/>
          <w:sz w:val="24"/>
          <w:szCs w:val="24"/>
        </w:rPr>
        <w:t xml:space="preserve"> Российской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Федерации порядке, для заключения договора купли-продажи с Продавцом по результатам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продажи в электронной форме.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Открытая часть электронной площадки </w:t>
      </w:r>
      <w:r w:rsidRPr="00CE4C82">
        <w:rPr>
          <w:rFonts w:ascii="Times New Roman" w:hAnsi="Times New Roman"/>
          <w:sz w:val="24"/>
          <w:szCs w:val="24"/>
        </w:rPr>
        <w:t>– раздел электронной площадки,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находящийся в открытом доступе, не требующий регистрации на электронной площадке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для работы в нём.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Закрытая часть электронной площадки </w:t>
      </w:r>
      <w:r w:rsidRPr="00CE4C82">
        <w:rPr>
          <w:rFonts w:ascii="Times New Roman" w:hAnsi="Times New Roman"/>
          <w:sz w:val="24"/>
          <w:szCs w:val="24"/>
        </w:rPr>
        <w:t>– раздел электронной площадки, доступ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к которому имеют только зарегистрированные на электронной площадке Продавец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участники, позволяющий пользователям получить доступ к информации и выполнять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определенные действия.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Электронная подпись </w:t>
      </w:r>
      <w:r w:rsidRPr="00CE4C82">
        <w:rPr>
          <w:rFonts w:ascii="Times New Roman" w:hAnsi="Times New Roman"/>
          <w:sz w:val="24"/>
          <w:szCs w:val="24"/>
        </w:rPr>
        <w:t>– информация в электронной форме, которая присоединена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к другой информации в электронной форме (подписываемой информации) или иным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образом связана с такой информацией и которая используется для определения лица,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подписывающего информацию; реквизит электронного документа, предназначенный для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защиты данного электронного документа от подделки, полученный в результате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криптографического преобразования информации с использованием закрытого ключа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электронной подписи и позволяющий идентифицировать владельца сертификата ключа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подписи, а также установить отсутствие искажения информации в электронном документе.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Электронный документ </w:t>
      </w:r>
      <w:r w:rsidRPr="00CE4C82">
        <w:rPr>
          <w:rFonts w:ascii="Times New Roman" w:hAnsi="Times New Roman"/>
          <w:sz w:val="24"/>
          <w:szCs w:val="24"/>
        </w:rPr>
        <w:t>– документированная информация, представленная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электронной форме, то есть в виде, пригодном для восприятия человеком с использованием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электронных вычислительных машин, а также для передачи по информационно-телекоммуникационным сетям или обработки в информационных системах.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Электронный образ документа </w:t>
      </w:r>
      <w:r w:rsidRPr="00CE4C82">
        <w:rPr>
          <w:rFonts w:ascii="Times New Roman" w:hAnsi="Times New Roman"/>
          <w:sz w:val="24"/>
          <w:szCs w:val="24"/>
        </w:rPr>
        <w:t>– электронная копия документа, выполненная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бумажном носителе, заверенная электронной подписью лица, имеющего право действовать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от имени лица, направившего такую копию документа.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Электронное сообщение (электронное уведомление) </w:t>
      </w:r>
      <w:r w:rsidRPr="00CE4C82">
        <w:rPr>
          <w:rFonts w:ascii="Times New Roman" w:hAnsi="Times New Roman"/>
          <w:sz w:val="24"/>
          <w:szCs w:val="24"/>
        </w:rPr>
        <w:t>– информация,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направляемая пользователями электронной площадки друг другу в процессе работы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электронной площадке.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Электронный журнал </w:t>
      </w:r>
      <w:r w:rsidRPr="00CE4C82">
        <w:rPr>
          <w:rFonts w:ascii="Times New Roman" w:hAnsi="Times New Roman"/>
          <w:sz w:val="24"/>
          <w:szCs w:val="24"/>
        </w:rPr>
        <w:t>– электронный документ, в котором Организатором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посредством программных и технических средств электронной площадки фиксируется ход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проведения процедуры электронного аукциона.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Личный кабинет </w:t>
      </w:r>
      <w:r w:rsidRPr="00CE4C82">
        <w:rPr>
          <w:rFonts w:ascii="Times New Roman" w:hAnsi="Times New Roman"/>
          <w:sz w:val="24"/>
          <w:szCs w:val="24"/>
        </w:rPr>
        <w:t>- персональный рабочий раздел на электронной площадке,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доступ к которому может иметь только зарегистрированное на электронной площадке лицо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путем ввода через интерфейс сайта идентифицирующих данных (имени пользователя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пароля).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Официальные сайты по продаже имущества </w:t>
      </w:r>
      <w:r w:rsidRPr="00CE4C82">
        <w:rPr>
          <w:rFonts w:ascii="Times New Roman" w:hAnsi="Times New Roman"/>
          <w:sz w:val="24"/>
          <w:szCs w:val="24"/>
        </w:rPr>
        <w:t>- официальный сайт Российской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Федерации для размещения информации о проведении торгов в сети «Интернет»www.torgi.gov.ru, сайт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Организатора в сети «Интернет» (электронной площадки), официальный сайт Продавца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сети «Интернет».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2. Правовое регулирование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Аукцион проводится в соответствии с: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Гражданским кодексом Российской Федерации;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Федеральным законом от 21 декабря 2001 г. № 178-ФЗ «О приватизации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государственного и муниципального имущества»;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постановлением Правительства Российской Федерации от 27 августа 2012 г. № 860«Об организации и проведении продажи государственного или муниципального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имущества в электронной форме»;</w:t>
      </w:r>
    </w:p>
    <w:p w:rsidR="00870E17" w:rsidRPr="00CE4C82" w:rsidRDefault="00870E17" w:rsidP="00400211">
      <w:pPr>
        <w:spacing w:after="0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10769E">
        <w:rPr>
          <w:rFonts w:ascii="Times New Roman" w:hAnsi="Times New Roman"/>
          <w:sz w:val="24"/>
          <w:szCs w:val="24"/>
        </w:rPr>
        <w:t xml:space="preserve">Прогнозным планом приватизации муниципального имущества </w:t>
      </w:r>
      <w:r>
        <w:rPr>
          <w:rFonts w:ascii="Times New Roman" w:hAnsi="Times New Roman"/>
          <w:sz w:val="24"/>
          <w:szCs w:val="24"/>
        </w:rPr>
        <w:t>муниципального образования Берёзовский сельсовет Краснощёковского района Алтайского края на 2021-2023 г</w:t>
      </w:r>
      <w:r w:rsidRPr="0010769E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., утвержденным</w:t>
      </w:r>
      <w:r w:rsidRPr="00CE4C8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Решением  Совета депутатов Берёзовского сельсовета Краснощековского района  Алтайского края №3 от 05.03.2021г.</w:t>
      </w:r>
    </w:p>
    <w:p w:rsidR="00870E17" w:rsidRPr="0043690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иными нормативными правовыми актами Российской Федерации и Алтайского края.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3. Сведения об аукционе</w:t>
      </w:r>
    </w:p>
    <w:p w:rsidR="00870E17" w:rsidRPr="00CA3D0E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A3D0E">
        <w:rPr>
          <w:rFonts w:ascii="Times New Roman" w:hAnsi="Times New Roman"/>
          <w:b/>
          <w:bCs/>
          <w:sz w:val="24"/>
          <w:szCs w:val="24"/>
        </w:rPr>
        <w:t xml:space="preserve">3.1. Основание проведения торгов – </w:t>
      </w:r>
      <w:r w:rsidRPr="00CA3D0E">
        <w:rPr>
          <w:rFonts w:ascii="Times New Roman" w:hAnsi="Times New Roman"/>
          <w:sz w:val="24"/>
          <w:szCs w:val="24"/>
        </w:rPr>
        <w:t>постановление Администрации Берёзовского сельсовета Краснощековского района Алтайского края №14  от 24.06.2022г.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3.2. Собственник выставляемого на торги имущества –</w:t>
      </w:r>
      <w:r>
        <w:rPr>
          <w:rFonts w:ascii="Times New Roman" w:hAnsi="Times New Roman"/>
          <w:sz w:val="24"/>
          <w:szCs w:val="24"/>
        </w:rPr>
        <w:t xml:space="preserve"> муниципальное образование Берёзовский сельсовет Краснощековского района Алтайского края</w:t>
      </w:r>
    </w:p>
    <w:p w:rsidR="00870E17" w:rsidRPr="00085B4F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85B4F">
        <w:rPr>
          <w:rFonts w:ascii="Times New Roman" w:hAnsi="Times New Roman"/>
          <w:b/>
          <w:bCs/>
          <w:sz w:val="24"/>
          <w:szCs w:val="24"/>
        </w:rPr>
        <w:t>3.3. Организатор:</w:t>
      </w:r>
    </w:p>
    <w:p w:rsidR="00870E17" w:rsidRPr="00085B4F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5B4F">
        <w:rPr>
          <w:rFonts w:ascii="Times New Roman" w:hAnsi="Times New Roman"/>
          <w:sz w:val="24"/>
          <w:szCs w:val="24"/>
        </w:rPr>
        <w:t>Наименование – ООО «РТС-тендер».</w:t>
      </w:r>
    </w:p>
    <w:p w:rsidR="00870E17" w:rsidRPr="00085B4F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5B4F">
        <w:rPr>
          <w:rFonts w:ascii="Times New Roman" w:hAnsi="Times New Roman"/>
          <w:sz w:val="24"/>
          <w:szCs w:val="24"/>
        </w:rPr>
        <w:t>Адрес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5B4F">
        <w:rPr>
          <w:rFonts w:ascii="Times New Roman" w:hAnsi="Times New Roman"/>
          <w:sz w:val="24"/>
          <w:szCs w:val="24"/>
        </w:rPr>
        <w:t>г. Москва, наб. Тараса Шевченко, 23А.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5B4F">
        <w:rPr>
          <w:rFonts w:ascii="Times New Roman" w:hAnsi="Times New Roman"/>
          <w:sz w:val="24"/>
          <w:szCs w:val="24"/>
        </w:rPr>
        <w:t>Сайт - http://</w:t>
      </w:r>
      <w:r w:rsidRPr="00A560F5">
        <w:rPr>
          <w:rFonts w:ascii="Times New Roman" w:hAnsi="Times New Roman"/>
          <w:sz w:val="24"/>
          <w:szCs w:val="24"/>
        </w:rPr>
        <w:t>www.rts-tender.ru</w:t>
      </w:r>
      <w:r w:rsidRPr="00085B4F">
        <w:rPr>
          <w:rFonts w:ascii="Times New Roman" w:hAnsi="Times New Roman"/>
          <w:sz w:val="24"/>
          <w:szCs w:val="24"/>
        </w:rPr>
        <w:t>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3.4. Продавец: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Наименование –</w:t>
      </w:r>
      <w:r>
        <w:rPr>
          <w:rFonts w:ascii="Times New Roman" w:hAnsi="Times New Roman"/>
          <w:sz w:val="24"/>
          <w:szCs w:val="24"/>
        </w:rPr>
        <w:t xml:space="preserve">  Администрация Берёзовского сельсовета Краснощековского района Алтайского края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Адрес</w:t>
      </w:r>
      <w:r>
        <w:rPr>
          <w:rFonts w:ascii="Times New Roman" w:hAnsi="Times New Roman"/>
          <w:sz w:val="24"/>
          <w:szCs w:val="24"/>
        </w:rPr>
        <w:t>:</w:t>
      </w:r>
      <w:r w:rsidRPr="00CE4C8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658345</w:t>
      </w:r>
      <w:r w:rsidRPr="00CE4C8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Краснощековский р-н, с. Берёзовка, ул. Гагарина 4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Сайт </w:t>
      </w:r>
      <w:r w:rsidRPr="003C798C">
        <w:rPr>
          <w:rFonts w:ascii="Times New Roman" w:hAnsi="Times New Roman"/>
          <w:sz w:val="24"/>
          <w:szCs w:val="24"/>
        </w:rPr>
        <w:t xml:space="preserve">– </w:t>
      </w:r>
      <w:hyperlink r:id="rId10" w:history="1">
        <w:r w:rsidRPr="003C798C">
          <w:rPr>
            <w:rStyle w:val="Hyperlink"/>
            <w:rFonts w:ascii="Times New Roman" w:hAnsi="Times New Roman"/>
            <w:sz w:val="24"/>
            <w:szCs w:val="24"/>
          </w:rPr>
          <w:t>https://krasadm.ru</w:t>
        </w:r>
      </w:hyperlink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Телефон – 8 (</w:t>
      </w:r>
      <w:r>
        <w:rPr>
          <w:rFonts w:ascii="Times New Roman" w:hAnsi="Times New Roman"/>
          <w:sz w:val="24"/>
          <w:szCs w:val="24"/>
        </w:rPr>
        <w:t>38575)29-5-43</w:t>
      </w:r>
      <w:r w:rsidRPr="00CE4C82">
        <w:rPr>
          <w:rFonts w:ascii="Times New Roman" w:hAnsi="Times New Roman"/>
          <w:sz w:val="24"/>
          <w:szCs w:val="24"/>
        </w:rPr>
        <w:t>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3.5. Форма аукциона (способ приватизации) – </w:t>
      </w:r>
      <w:r w:rsidRPr="00CE4C82">
        <w:rPr>
          <w:rFonts w:ascii="Times New Roman" w:hAnsi="Times New Roman"/>
          <w:sz w:val="24"/>
          <w:szCs w:val="24"/>
        </w:rPr>
        <w:t>аукцион в электронной форме,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открытый по составу участников.</w:t>
      </w: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3.6. Сведения об Имуществе (лоте), выставляемом на аукционе в электронной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/>
          <w:b/>
          <w:bCs/>
          <w:sz w:val="24"/>
          <w:szCs w:val="24"/>
        </w:rPr>
        <w:t>форме:</w:t>
      </w:r>
    </w:p>
    <w:p w:rsidR="00870E17" w:rsidRPr="00980126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Лот № 1:</w:t>
      </w:r>
    </w:p>
    <w:p w:rsidR="00870E17" w:rsidRPr="003E0A9F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E0A9F">
        <w:rPr>
          <w:rFonts w:ascii="Times New Roman" w:hAnsi="Times New Roman"/>
          <w:sz w:val="24"/>
          <w:szCs w:val="24"/>
        </w:rPr>
        <w:t>УАЗ 31512-10, 2000 года выпуска, Грузопассажирский а/м, модель, № двигателя –умз-4178, №</w:t>
      </w:r>
      <w:r w:rsidRPr="003E0A9F">
        <w:rPr>
          <w:rFonts w:ascii="Times New Roman" w:hAnsi="Times New Roman"/>
          <w:sz w:val="24"/>
          <w:szCs w:val="24"/>
          <w:lang w:val="en-US"/>
        </w:rPr>
        <w:t>Y</w:t>
      </w:r>
      <w:r w:rsidRPr="003E0A9F">
        <w:rPr>
          <w:rFonts w:ascii="Times New Roman" w:hAnsi="Times New Roman"/>
          <w:sz w:val="24"/>
          <w:szCs w:val="24"/>
        </w:rPr>
        <w:t xml:space="preserve">0405349, шасси </w:t>
      </w:r>
      <w:r w:rsidRPr="003E0A9F">
        <w:rPr>
          <w:rFonts w:ascii="Times New Roman" w:hAnsi="Times New Roman"/>
          <w:sz w:val="24"/>
          <w:szCs w:val="24"/>
          <w:lang w:val="en-US"/>
        </w:rPr>
        <w:t>Y</w:t>
      </w:r>
      <w:r w:rsidRPr="003E0A9F">
        <w:rPr>
          <w:rFonts w:ascii="Times New Roman" w:hAnsi="Times New Roman"/>
          <w:sz w:val="24"/>
          <w:szCs w:val="24"/>
        </w:rPr>
        <w:t xml:space="preserve">0010118, кузов </w:t>
      </w:r>
      <w:r w:rsidRPr="003E0A9F">
        <w:rPr>
          <w:rFonts w:ascii="Times New Roman" w:hAnsi="Times New Roman"/>
          <w:sz w:val="24"/>
          <w:szCs w:val="24"/>
          <w:lang w:val="en-US"/>
        </w:rPr>
        <w:t>Y</w:t>
      </w:r>
      <w:r w:rsidRPr="003E0A9F">
        <w:rPr>
          <w:rFonts w:ascii="Times New Roman" w:hAnsi="Times New Roman"/>
          <w:sz w:val="24"/>
          <w:szCs w:val="24"/>
        </w:rPr>
        <w:t>0010768, белая ночь, мощность 76 (55,9),бензиновый, находящийся по адресу: Алтайский край, Краснощековский район, с.Берёзовка, ул.Гагарина, 4</w:t>
      </w:r>
    </w:p>
    <w:p w:rsidR="00870E17" w:rsidRPr="00980126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 xml:space="preserve">Начальная цена (лота) </w:t>
      </w:r>
      <w:r>
        <w:rPr>
          <w:rFonts w:ascii="Times New Roman" w:hAnsi="Times New Roman"/>
          <w:b/>
          <w:bCs/>
          <w:sz w:val="24"/>
          <w:szCs w:val="24"/>
        </w:rPr>
        <w:t>– 45833</w:t>
      </w:r>
      <w:r w:rsidRPr="007C150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(сорок пять тысяч восемьсот тридцать три</w:t>
      </w:r>
      <w:r w:rsidRPr="007C1501"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b/>
          <w:bCs/>
          <w:sz w:val="24"/>
          <w:szCs w:val="24"/>
        </w:rPr>
        <w:t xml:space="preserve"> рубля 00 копеек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1A5F">
        <w:rPr>
          <w:rFonts w:ascii="Times New Roman" w:hAnsi="Times New Roman"/>
          <w:b/>
          <w:sz w:val="24"/>
          <w:szCs w:val="24"/>
        </w:rPr>
        <w:t>без учета НДС</w:t>
      </w:r>
      <w:r>
        <w:rPr>
          <w:rFonts w:ascii="Times New Roman" w:hAnsi="Times New Roman"/>
          <w:sz w:val="24"/>
          <w:szCs w:val="24"/>
        </w:rPr>
        <w:t xml:space="preserve"> в соответствии с отчетом об оценке рыночной стоимости №А-2022-15-1 от 04.05.2022г.</w:t>
      </w:r>
    </w:p>
    <w:p w:rsidR="00870E17" w:rsidRPr="00980126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Шаг аукциона (величина повышения цены</w:t>
      </w:r>
      <w:r>
        <w:rPr>
          <w:rFonts w:ascii="Times New Roman" w:hAnsi="Times New Roman"/>
          <w:b/>
          <w:bCs/>
          <w:sz w:val="24"/>
          <w:szCs w:val="24"/>
        </w:rPr>
        <w:t>, 5%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) – </w:t>
      </w:r>
      <w:r>
        <w:rPr>
          <w:rFonts w:ascii="Times New Roman" w:hAnsi="Times New Roman"/>
          <w:b/>
          <w:sz w:val="24"/>
          <w:szCs w:val="24"/>
        </w:rPr>
        <w:t>2291 (</w:t>
      </w:r>
      <w:r>
        <w:rPr>
          <w:rFonts w:ascii="Times New Roman" w:hAnsi="Times New Roman"/>
          <w:sz w:val="24"/>
          <w:szCs w:val="24"/>
        </w:rPr>
        <w:t>две тысячи двести девяносто один</w:t>
      </w:r>
      <w:r>
        <w:rPr>
          <w:rFonts w:ascii="Times New Roman" w:hAnsi="Times New Roman"/>
          <w:b/>
          <w:sz w:val="24"/>
          <w:szCs w:val="24"/>
        </w:rPr>
        <w:t>) рубль 65 копеек</w:t>
      </w:r>
    </w:p>
    <w:p w:rsidR="00870E17" w:rsidRPr="00980126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Размер задатк</w:t>
      </w:r>
      <w:r>
        <w:rPr>
          <w:rFonts w:ascii="Times New Roman" w:hAnsi="Times New Roman"/>
          <w:b/>
          <w:bCs/>
          <w:sz w:val="24"/>
          <w:szCs w:val="24"/>
        </w:rPr>
        <w:t>а (20%)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 –</w:t>
      </w:r>
      <w:r>
        <w:rPr>
          <w:rFonts w:ascii="Times New Roman" w:hAnsi="Times New Roman"/>
          <w:b/>
          <w:bCs/>
          <w:sz w:val="24"/>
          <w:szCs w:val="24"/>
        </w:rPr>
        <w:t xml:space="preserve"> 9166 </w:t>
      </w:r>
      <w:r w:rsidRPr="003E0A9F">
        <w:rPr>
          <w:rFonts w:ascii="Times New Roman" w:hAnsi="Times New Roman"/>
          <w:sz w:val="24"/>
          <w:szCs w:val="24"/>
        </w:rPr>
        <w:t>(девять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тысяч сто шестьдесят шесть</w:t>
      </w:r>
      <w:r w:rsidRPr="00F919A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рублей 60 копеек.</w:t>
      </w:r>
    </w:p>
    <w:p w:rsidR="00870E17" w:rsidRPr="00980126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 xml:space="preserve">Срок внесения задатка – </w:t>
      </w:r>
      <w:r w:rsidRPr="00107D32">
        <w:rPr>
          <w:rFonts w:ascii="Times New Roman" w:hAnsi="Times New Roman"/>
          <w:b/>
          <w:sz w:val="24"/>
          <w:szCs w:val="24"/>
        </w:rPr>
        <w:t>с</w:t>
      </w:r>
      <w:r>
        <w:rPr>
          <w:rFonts w:ascii="Times New Roman" w:hAnsi="Times New Roman"/>
          <w:b/>
          <w:sz w:val="24"/>
          <w:szCs w:val="24"/>
        </w:rPr>
        <w:t xml:space="preserve"> 01.07.2022г</w:t>
      </w:r>
      <w:r w:rsidRPr="00107D32">
        <w:rPr>
          <w:rFonts w:ascii="Times New Roman" w:hAnsi="Times New Roman"/>
          <w:b/>
          <w:sz w:val="24"/>
          <w:szCs w:val="24"/>
        </w:rPr>
        <w:t xml:space="preserve">. по </w:t>
      </w:r>
      <w:r>
        <w:rPr>
          <w:rFonts w:ascii="Times New Roman" w:hAnsi="Times New Roman"/>
          <w:b/>
          <w:sz w:val="24"/>
          <w:szCs w:val="24"/>
        </w:rPr>
        <w:t>31.07.2022г</w:t>
      </w:r>
      <w:r>
        <w:rPr>
          <w:rFonts w:ascii="Times New Roman" w:hAnsi="Times New Roman"/>
          <w:sz w:val="24"/>
          <w:szCs w:val="24"/>
        </w:rPr>
        <w:t>.</w:t>
      </w: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Сведения о предыдущих торгах по продаже имущества, объявленных в течение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года, предшествующего его продаже – </w:t>
      </w:r>
      <w:r>
        <w:rPr>
          <w:rFonts w:ascii="Times New Roman" w:hAnsi="Times New Roman"/>
          <w:bCs/>
          <w:sz w:val="24"/>
          <w:szCs w:val="24"/>
        </w:rPr>
        <w:t>не выставлялось.</w:t>
      </w:r>
    </w:p>
    <w:p w:rsidR="00870E17" w:rsidRPr="00980126" w:rsidRDefault="00870E17" w:rsidP="00690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Лот № 2</w:t>
      </w:r>
      <w:r w:rsidRPr="00980126">
        <w:rPr>
          <w:rFonts w:ascii="Times New Roman" w:hAnsi="Times New Roman"/>
          <w:b/>
          <w:bCs/>
          <w:sz w:val="24"/>
          <w:szCs w:val="24"/>
        </w:rPr>
        <w:t>:</w:t>
      </w:r>
    </w:p>
    <w:p w:rsidR="00870E17" w:rsidRPr="000047CB" w:rsidRDefault="00870E17" w:rsidP="00690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047CB">
        <w:rPr>
          <w:rFonts w:ascii="Times New Roman" w:hAnsi="Times New Roman"/>
          <w:sz w:val="24"/>
          <w:szCs w:val="24"/>
        </w:rPr>
        <w:t>УАЗ 396259, 2004 года выпуска,  Специальный а/м, модель, № двигателя- умз-421800 №40701543, шасси 37410040425297, кузов 37410040217247, белая ночь, мощность 84 (61,8), бензиновый, находящийся по адресу: Алтайский край, Краснощековский район, с.Берёзовка, ул.Гагарина, 4</w:t>
      </w:r>
    </w:p>
    <w:p w:rsidR="00870E17" w:rsidRPr="00980126" w:rsidRDefault="00870E17" w:rsidP="00690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 xml:space="preserve">Начальная цена (лота) </w:t>
      </w:r>
      <w:r>
        <w:rPr>
          <w:rFonts w:ascii="Times New Roman" w:hAnsi="Times New Roman"/>
          <w:b/>
          <w:bCs/>
          <w:sz w:val="24"/>
          <w:szCs w:val="24"/>
        </w:rPr>
        <w:t>– 66 873</w:t>
      </w:r>
      <w:r>
        <w:rPr>
          <w:rFonts w:ascii="Times New Roman" w:hAnsi="Times New Roman"/>
          <w:bCs/>
          <w:sz w:val="24"/>
          <w:szCs w:val="24"/>
        </w:rPr>
        <w:t>(шестьдесят шесть тысяч восемьсот семьдесят три</w:t>
      </w:r>
      <w:r w:rsidRPr="007C1501"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b/>
          <w:bCs/>
          <w:sz w:val="24"/>
          <w:szCs w:val="24"/>
        </w:rPr>
        <w:t xml:space="preserve"> рубля 00 копеек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1A5F">
        <w:rPr>
          <w:rFonts w:ascii="Times New Roman" w:hAnsi="Times New Roman"/>
          <w:b/>
          <w:sz w:val="24"/>
          <w:szCs w:val="24"/>
        </w:rPr>
        <w:t>без учета НДС</w:t>
      </w:r>
      <w:r>
        <w:rPr>
          <w:rFonts w:ascii="Times New Roman" w:hAnsi="Times New Roman"/>
          <w:sz w:val="24"/>
          <w:szCs w:val="24"/>
        </w:rPr>
        <w:t xml:space="preserve"> в соответствии с отчетом об оценке рыночной стоимости №А-2022-15-2 от 04.05.2022г.</w:t>
      </w:r>
    </w:p>
    <w:p w:rsidR="00870E17" w:rsidRPr="00980126" w:rsidRDefault="00870E17" w:rsidP="00690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Шаг аукциона (величина повышения цены</w:t>
      </w:r>
      <w:r>
        <w:rPr>
          <w:rFonts w:ascii="Times New Roman" w:hAnsi="Times New Roman"/>
          <w:b/>
          <w:bCs/>
          <w:sz w:val="24"/>
          <w:szCs w:val="24"/>
        </w:rPr>
        <w:t>, 5%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) – </w:t>
      </w:r>
      <w:r>
        <w:rPr>
          <w:rFonts w:ascii="Times New Roman" w:hAnsi="Times New Roman"/>
          <w:b/>
          <w:sz w:val="24"/>
          <w:szCs w:val="24"/>
        </w:rPr>
        <w:t>3343 (</w:t>
      </w:r>
      <w:r>
        <w:rPr>
          <w:rFonts w:ascii="Times New Roman" w:hAnsi="Times New Roman"/>
          <w:sz w:val="24"/>
          <w:szCs w:val="24"/>
        </w:rPr>
        <w:t>три тысячи триста сорок три</w:t>
      </w:r>
      <w:r>
        <w:rPr>
          <w:rFonts w:ascii="Times New Roman" w:hAnsi="Times New Roman"/>
          <w:b/>
          <w:sz w:val="24"/>
          <w:szCs w:val="24"/>
        </w:rPr>
        <w:t>) рубля 65 копеек</w:t>
      </w:r>
    </w:p>
    <w:p w:rsidR="00870E17" w:rsidRPr="00980126" w:rsidRDefault="00870E17" w:rsidP="00690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Размер задатк</w:t>
      </w:r>
      <w:r>
        <w:rPr>
          <w:rFonts w:ascii="Times New Roman" w:hAnsi="Times New Roman"/>
          <w:b/>
          <w:bCs/>
          <w:sz w:val="24"/>
          <w:szCs w:val="24"/>
        </w:rPr>
        <w:t>а (20%)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 –</w:t>
      </w:r>
      <w:r>
        <w:rPr>
          <w:rFonts w:ascii="Times New Roman" w:hAnsi="Times New Roman"/>
          <w:b/>
          <w:bCs/>
          <w:sz w:val="24"/>
          <w:szCs w:val="24"/>
        </w:rPr>
        <w:t xml:space="preserve"> 13374 </w:t>
      </w:r>
      <w:r w:rsidRPr="00E5526D">
        <w:rPr>
          <w:rFonts w:ascii="Times New Roman" w:hAnsi="Times New Roman"/>
          <w:sz w:val="24"/>
          <w:szCs w:val="24"/>
        </w:rPr>
        <w:t>(тринадцать тысяч триста семьдесят четыре)</w:t>
      </w:r>
      <w:r>
        <w:rPr>
          <w:rFonts w:ascii="Times New Roman" w:hAnsi="Times New Roman"/>
          <w:b/>
          <w:sz w:val="24"/>
          <w:szCs w:val="24"/>
        </w:rPr>
        <w:t xml:space="preserve"> рубля 60 копеек.</w:t>
      </w:r>
    </w:p>
    <w:p w:rsidR="00870E17" w:rsidRPr="00980126" w:rsidRDefault="00870E17" w:rsidP="00690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 xml:space="preserve">Срок внесения задатка – </w:t>
      </w:r>
      <w:r w:rsidRPr="00107D32">
        <w:rPr>
          <w:rFonts w:ascii="Times New Roman" w:hAnsi="Times New Roman"/>
          <w:b/>
          <w:sz w:val="24"/>
          <w:szCs w:val="24"/>
        </w:rPr>
        <w:t>с</w:t>
      </w:r>
      <w:r>
        <w:rPr>
          <w:rFonts w:ascii="Times New Roman" w:hAnsi="Times New Roman"/>
          <w:b/>
          <w:sz w:val="24"/>
          <w:szCs w:val="24"/>
        </w:rPr>
        <w:t xml:space="preserve"> 01.07.2022г</w:t>
      </w:r>
      <w:r w:rsidRPr="00107D32">
        <w:rPr>
          <w:rFonts w:ascii="Times New Roman" w:hAnsi="Times New Roman"/>
          <w:b/>
          <w:sz w:val="24"/>
          <w:szCs w:val="24"/>
        </w:rPr>
        <w:t xml:space="preserve">. по </w:t>
      </w:r>
      <w:r>
        <w:rPr>
          <w:rFonts w:ascii="Times New Roman" w:hAnsi="Times New Roman"/>
          <w:b/>
          <w:sz w:val="24"/>
          <w:szCs w:val="24"/>
        </w:rPr>
        <w:t>31.07.2022г</w:t>
      </w:r>
      <w:r>
        <w:rPr>
          <w:rFonts w:ascii="Times New Roman" w:hAnsi="Times New Roman"/>
          <w:sz w:val="24"/>
          <w:szCs w:val="24"/>
        </w:rPr>
        <w:t>.</w:t>
      </w:r>
    </w:p>
    <w:p w:rsidR="00870E17" w:rsidRDefault="00870E17" w:rsidP="006908A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Сведения о предыдущих торгах по продаже имущества, объявленных в течение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года, предшествующего его продаже – </w:t>
      </w:r>
      <w:r>
        <w:rPr>
          <w:rFonts w:ascii="Times New Roman" w:hAnsi="Times New Roman"/>
          <w:bCs/>
          <w:sz w:val="24"/>
          <w:szCs w:val="24"/>
        </w:rPr>
        <w:t>не выставлялось.</w:t>
      </w: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870E17" w:rsidRPr="006A109D" w:rsidRDefault="00870E17" w:rsidP="002F01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FB7CA3">
        <w:rPr>
          <w:rFonts w:ascii="Times New Roman" w:hAnsi="Times New Roman"/>
          <w:b/>
          <w:bCs/>
          <w:sz w:val="24"/>
          <w:szCs w:val="24"/>
        </w:rPr>
        <w:t>4. Место, сроки подачи (приема) заявок, определения участников</w:t>
      </w:r>
      <w:r w:rsidRPr="00CE4C82">
        <w:rPr>
          <w:rFonts w:ascii="Times New Roman" w:hAnsi="Times New Roman"/>
          <w:b/>
          <w:bCs/>
          <w:sz w:val="24"/>
          <w:szCs w:val="24"/>
        </w:rPr>
        <w:t xml:space="preserve"> и проведения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/>
          <w:b/>
          <w:bCs/>
          <w:sz w:val="24"/>
          <w:szCs w:val="24"/>
        </w:rPr>
        <w:t>аукциона</w:t>
      </w:r>
      <w:r>
        <w:rPr>
          <w:rFonts w:ascii="Times New Roman" w:hAnsi="Times New Roman"/>
          <w:b/>
          <w:bCs/>
          <w:sz w:val="24"/>
          <w:szCs w:val="24"/>
        </w:rPr>
        <w:t>:</w:t>
      </w:r>
    </w:p>
    <w:p w:rsidR="00870E17" w:rsidRPr="006A109D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560F5">
        <w:rPr>
          <w:rFonts w:ascii="Times New Roman" w:hAnsi="Times New Roman"/>
          <w:sz w:val="24"/>
          <w:szCs w:val="24"/>
        </w:rPr>
        <w:t>4.1. Место подачи (приема) Заявок и подведения итогов аукциона: электронная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60F5">
        <w:rPr>
          <w:rFonts w:ascii="Times New Roman" w:hAnsi="Times New Roman"/>
          <w:sz w:val="24"/>
          <w:szCs w:val="24"/>
        </w:rPr>
        <w:t xml:space="preserve">торговая площадка ООО «РТС-тендер», сайт - </w:t>
      </w:r>
      <w:r w:rsidRPr="006A109D">
        <w:rPr>
          <w:rFonts w:ascii="Times New Roman" w:hAnsi="Times New Roman"/>
          <w:b/>
          <w:sz w:val="24"/>
          <w:szCs w:val="24"/>
        </w:rPr>
        <w:t>http://www.rts-tender.ru.</w:t>
      </w:r>
    </w:p>
    <w:p w:rsidR="00870E17" w:rsidRPr="006A109D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109D">
        <w:rPr>
          <w:rFonts w:ascii="Times New Roman" w:hAnsi="Times New Roman"/>
          <w:sz w:val="24"/>
          <w:szCs w:val="24"/>
        </w:rPr>
        <w:t xml:space="preserve">4.2. Дата и время начала подачи (приема): </w:t>
      </w:r>
      <w:r>
        <w:rPr>
          <w:rFonts w:ascii="Times New Roman" w:hAnsi="Times New Roman"/>
          <w:b/>
          <w:sz w:val="24"/>
          <w:szCs w:val="24"/>
        </w:rPr>
        <w:t>01 июля 2022г. в 8:00</w:t>
      </w:r>
    </w:p>
    <w:p w:rsidR="00870E17" w:rsidRPr="006A109D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109D">
        <w:rPr>
          <w:rFonts w:ascii="Times New Roman" w:hAnsi="Times New Roman"/>
          <w:sz w:val="24"/>
          <w:szCs w:val="24"/>
        </w:rPr>
        <w:t>Подача Заявок осуществляется круглосуточно.</w:t>
      </w:r>
    </w:p>
    <w:p w:rsidR="00870E17" w:rsidRPr="006A109D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109D">
        <w:rPr>
          <w:rFonts w:ascii="Times New Roman" w:hAnsi="Times New Roman"/>
          <w:sz w:val="24"/>
          <w:szCs w:val="24"/>
        </w:rPr>
        <w:t xml:space="preserve">4.3. Дата и время окончания подачи (приема): </w:t>
      </w:r>
      <w:r>
        <w:rPr>
          <w:rFonts w:ascii="Times New Roman" w:hAnsi="Times New Roman"/>
          <w:b/>
          <w:sz w:val="24"/>
          <w:szCs w:val="24"/>
        </w:rPr>
        <w:t>31 июля 2022г.</w:t>
      </w:r>
      <w:r w:rsidRPr="006A109D">
        <w:rPr>
          <w:rFonts w:ascii="Times New Roman" w:hAnsi="Times New Roman"/>
          <w:b/>
          <w:sz w:val="24"/>
          <w:szCs w:val="24"/>
        </w:rPr>
        <w:t xml:space="preserve"> в 17:00</w:t>
      </w:r>
      <w:r w:rsidRPr="006A109D">
        <w:rPr>
          <w:rFonts w:ascii="Times New Roman" w:hAnsi="Times New Roman"/>
          <w:sz w:val="24"/>
          <w:szCs w:val="24"/>
        </w:rPr>
        <w:t>.</w:t>
      </w:r>
    </w:p>
    <w:p w:rsidR="00870E17" w:rsidRPr="006A109D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109D">
        <w:rPr>
          <w:rFonts w:ascii="Times New Roman" w:hAnsi="Times New Roman"/>
          <w:sz w:val="24"/>
          <w:szCs w:val="24"/>
        </w:rPr>
        <w:t xml:space="preserve">4.4. Дата и время определения Участников: </w:t>
      </w:r>
      <w:r>
        <w:rPr>
          <w:rFonts w:ascii="Times New Roman" w:hAnsi="Times New Roman"/>
          <w:b/>
          <w:sz w:val="24"/>
          <w:szCs w:val="24"/>
        </w:rPr>
        <w:t>05 августа 2022г.</w:t>
      </w:r>
      <w:r w:rsidRPr="006A109D">
        <w:rPr>
          <w:rFonts w:ascii="Times New Roman" w:hAnsi="Times New Roman"/>
          <w:b/>
          <w:sz w:val="24"/>
          <w:szCs w:val="24"/>
        </w:rPr>
        <w:t xml:space="preserve"> в 10:00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109D">
        <w:rPr>
          <w:rFonts w:ascii="Times New Roman" w:hAnsi="Times New Roman"/>
          <w:sz w:val="24"/>
          <w:szCs w:val="24"/>
        </w:rPr>
        <w:t xml:space="preserve">4.5. Дата, время и срок проведения аукциона: </w:t>
      </w:r>
      <w:r w:rsidRPr="00E5526D">
        <w:rPr>
          <w:rFonts w:ascii="Times New Roman" w:hAnsi="Times New Roman"/>
          <w:b/>
          <w:sz w:val="24"/>
          <w:szCs w:val="24"/>
        </w:rPr>
        <w:t>08 августа</w:t>
      </w:r>
      <w:r>
        <w:rPr>
          <w:rFonts w:ascii="Times New Roman" w:hAnsi="Times New Roman"/>
          <w:b/>
          <w:sz w:val="24"/>
          <w:szCs w:val="24"/>
        </w:rPr>
        <w:t xml:space="preserve"> 2022г.</w:t>
      </w:r>
      <w:r w:rsidRPr="006A109D">
        <w:rPr>
          <w:rFonts w:ascii="Times New Roman" w:hAnsi="Times New Roman"/>
          <w:b/>
          <w:sz w:val="24"/>
          <w:szCs w:val="24"/>
        </w:rPr>
        <w:t xml:space="preserve"> в 10:00</w:t>
      </w:r>
      <w:r w:rsidRPr="006A109D">
        <w:rPr>
          <w:rFonts w:ascii="Times New Roman" w:hAnsi="Times New Roman"/>
          <w:sz w:val="24"/>
          <w:szCs w:val="24"/>
        </w:rPr>
        <w:t xml:space="preserve"> и до последнего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6A109D">
        <w:rPr>
          <w:rFonts w:ascii="Times New Roman" w:hAnsi="Times New Roman"/>
          <w:sz w:val="24"/>
          <w:szCs w:val="24"/>
        </w:rPr>
        <w:t>предложения Участников.</w:t>
      </w:r>
    </w:p>
    <w:p w:rsidR="00870E17" w:rsidRPr="006A109D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(Указанное в настоящем информационном сообщении время – </w:t>
      </w:r>
      <w:r w:rsidRPr="006A109D">
        <w:rPr>
          <w:rFonts w:ascii="Times New Roman" w:hAnsi="Times New Roman"/>
          <w:b/>
          <w:sz w:val="24"/>
          <w:szCs w:val="24"/>
        </w:rPr>
        <w:t>Московское</w:t>
      </w:r>
      <w:r w:rsidRPr="00CE4C82">
        <w:rPr>
          <w:rFonts w:ascii="Times New Roman" w:hAnsi="Times New Roman"/>
          <w:sz w:val="24"/>
          <w:szCs w:val="24"/>
        </w:rPr>
        <w:t>, 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исчислении сроков, указанных в настоящем информационном сообщении, принимается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время сервера электронной торговой площадки </w:t>
      </w:r>
      <w:r w:rsidRPr="006A109D">
        <w:rPr>
          <w:rFonts w:ascii="Times New Roman" w:hAnsi="Times New Roman"/>
          <w:b/>
          <w:sz w:val="24"/>
          <w:szCs w:val="24"/>
        </w:rPr>
        <w:t>- Московское</w:t>
      </w:r>
      <w:r w:rsidRPr="00CE4C82">
        <w:rPr>
          <w:rFonts w:ascii="Times New Roman" w:hAnsi="Times New Roman"/>
          <w:sz w:val="24"/>
          <w:szCs w:val="24"/>
        </w:rPr>
        <w:t>).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5. Срок и порядок регистрации на электронной площадке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5.1. Для обеспечения доступа к участию в электронном аукционе Претендентам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необходимо пройти процедуру регистрации в соответствии с Регламентом электронной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площадки Организатора.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5.2. Дата и время регистрации на электронной площадке претендентов на участие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в аукционе осуществляется ежедневно, круглосуточно, но не позднее даты и времени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окончания подачи (приема) Заявок.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5.3. Регистрация на электронной площадке осуществляется без взимания платы.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5.4. Регистрации на электронной площадке подлежат Претенденты, ранее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не зарегистрированные на электронной площадке или регистрация которых,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электронной площадке была ими прекращена.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5.5. Регистрация на электронной площадке проводится в соответствии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Регламентом электронной площадки.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6. Порядок подачи (приема) и отзыва заявок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6.1. Прием заявок и прилагаемых к ним документов начинается с даты и времени,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указанных в информационном сообщении о проведении продажи имущества,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осуществляется в сроки, установленные в Информационном сообщении.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6.2. Для участия в продаже имущества на аукционе претенденты перечисляют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задаток в размере </w:t>
      </w:r>
      <w:r>
        <w:rPr>
          <w:rFonts w:ascii="Times New Roman" w:hAnsi="Times New Roman"/>
          <w:sz w:val="24"/>
          <w:szCs w:val="24"/>
        </w:rPr>
        <w:t xml:space="preserve">20% </w:t>
      </w:r>
      <w:r w:rsidRPr="00CE4C82">
        <w:rPr>
          <w:rFonts w:ascii="Times New Roman" w:hAnsi="Times New Roman"/>
          <w:sz w:val="24"/>
          <w:szCs w:val="24"/>
        </w:rPr>
        <w:t>начальной цены продажи имущества в счет обеспечения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оплаты приобретаемого имущества на счет Продавца и заполняют размещенную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открытой части электронной площадки форму заявки с приложением электронных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документов в соответствии с перечнем, приведенным в информационном сообщении 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проведении аукциона.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6.3.</w:t>
      </w:r>
      <w:r w:rsidRPr="00CE4C82">
        <w:rPr>
          <w:rFonts w:ascii="Times New Roman" w:hAnsi="Times New Roman"/>
          <w:sz w:val="24"/>
          <w:szCs w:val="24"/>
        </w:rPr>
        <w:t>Заявка (приложение № 1) подается путем заполнения ее электронной формы,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размещенной в открытой для доступа неограниченного круга лиц части электронной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площадки (далее - открытая часть электронной площадки), с приложением электронных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образов документов, предусмотренных Федеральным законом от 21 декабря 2001 г. № 178-ФЗ «О приватизации государственного и муниципального имущества».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6.4. Одно лицо имеет право подать только одну заявку.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6.5. При приеме заявок от претендентов Организатор продаж обеспечивает: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регистрацию заявок и прилагаемых к ним документов в журнале приема заявок (каждой заявке присваивается номер с указанием даты и времени приема);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конфиденциальность данных о Претендентах и Участниках, за исключением случая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направления электронных документов Продавцу в порядке, установленном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Постановлением Правительства Российской Федерации от 27 августа 2012 г. № 860 «Об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организации и проведении продажи государственного или муниципального имущества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электронной форме».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6.6. В течение одного часа со времени поступления заявки Организатор сообщает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претенденту о ее поступлении путем направления уведомления с приложением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электронных копий зарегистрированной заявки и прилагаемых к ней документов.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6.7. Заявки с прилагаемыми к ним документами, поданные с нарушением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установленного срока, на электронной площадке не регистрируются.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6.8. Претендент вправе не позднее дня окончания приема заявок отозвать заявку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путем направления уведомления об отзыве заявки на электронную площадку.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6.9. В случае отзыва претендентом заявки, уведомление об отзыве заявки вместе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заявкой в течение одного часа поступает в «личный кабинет» Продавца, о чем Претенденту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направляется соответствующее уведомление.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6.10. Все подаваемые Претендентом документы не должны иметь неоговоренных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исправлений. Все исправления должны быть надлежащим образом заверены. Печати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подписи, а также реквизиты и текст оригиналов и копий документов должны быть четкими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 читаемыми. Подписи на документах должны быть расшифрованы (указывается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должность, фамилия и инициалы подписавшегося лица).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7. Перечень документов, представляемых участниками продажи 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/>
          <w:b/>
          <w:bCs/>
          <w:sz w:val="24"/>
          <w:szCs w:val="24"/>
        </w:rPr>
        <w:t>требования к их оформлению.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7.1. Одновременно с Заявкой на участие в аукционе Претенденты представляют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следующие документы в форме электронных документов либо электронных образов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документов (документов на бумажном носителе, преобразованных в электронно-цифровую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форму путем сканирования с сохранением их реквизитов), заверенных электронной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подписью: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7.1.1. юридические лица: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1) заверенные копии учредительных документов;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2) </w:t>
      </w:r>
      <w:r w:rsidRPr="00CE4C82">
        <w:rPr>
          <w:rFonts w:ascii="Times New Roman" w:hAnsi="Times New Roman"/>
          <w:color w:val="000000"/>
          <w:sz w:val="24"/>
          <w:szCs w:val="24"/>
        </w:rPr>
        <w:t xml:space="preserve">документ о назначении исполнительного органа; 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color w:val="000000"/>
          <w:sz w:val="24"/>
          <w:szCs w:val="24"/>
        </w:rPr>
        <w:t>3) документ, подтверждающий наличие или отсутствие в уставном капитале претендента доли государства (реестр владельцев акций либо выписка из него или заверенное печатью юридического лица и подписанное его руководителем письмо, или выписка из Единого государственного реестра юридических лиц, полученная не позднее 30 дней до момента подачи, содержащая сведения о наличии или отсутствии доли государства)</w:t>
      </w:r>
      <w:r w:rsidRPr="00CE4C82">
        <w:rPr>
          <w:rFonts w:ascii="Times New Roman" w:hAnsi="Times New Roman"/>
          <w:sz w:val="24"/>
          <w:szCs w:val="24"/>
        </w:rPr>
        <w:t xml:space="preserve"> 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4) доверенность на лицо, имеющее право действовать от имени претендента, если заявка подается представителем претендента, оформленная в установленном порядке, или нотариально заверенная копия такой доверенности;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870E17" w:rsidRPr="00FB7CA3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B7CA3">
        <w:rPr>
          <w:rFonts w:ascii="Times New Roman" w:hAnsi="Times New Roman"/>
          <w:sz w:val="24"/>
          <w:szCs w:val="24"/>
        </w:rPr>
        <w:t xml:space="preserve">7.1.2. физические лица, в том числе индивидуальные предприниматели: </w:t>
      </w: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FB7CA3">
        <w:rPr>
          <w:rFonts w:ascii="Times New Roman" w:hAnsi="Times New Roman"/>
          <w:sz w:val="24"/>
          <w:szCs w:val="24"/>
        </w:rPr>
        <w:t>1)</w:t>
      </w:r>
      <w:r w:rsidRPr="00FB7CA3">
        <w:rPr>
          <w:rFonts w:ascii="Times New Roman" w:hAnsi="Times New Roman"/>
          <w:color w:val="000000"/>
          <w:sz w:val="24"/>
          <w:szCs w:val="24"/>
        </w:rPr>
        <w:t>копию паспорта (всех листов);</w:t>
      </w:r>
    </w:p>
    <w:p w:rsidR="00870E17" w:rsidRPr="00FB7CA3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2) выписка из </w:t>
      </w:r>
      <w:r w:rsidRPr="00CE4C82">
        <w:rPr>
          <w:rFonts w:ascii="Times New Roman" w:hAnsi="Times New Roman"/>
          <w:color w:val="000000"/>
          <w:sz w:val="24"/>
          <w:szCs w:val="24"/>
        </w:rPr>
        <w:t xml:space="preserve">Единого государственного реестра </w:t>
      </w:r>
      <w:r>
        <w:rPr>
          <w:rFonts w:ascii="Times New Roman" w:hAnsi="Times New Roman"/>
          <w:color w:val="000000"/>
          <w:sz w:val="24"/>
          <w:szCs w:val="24"/>
        </w:rPr>
        <w:t>индивидуальных предпринимателей</w:t>
      </w:r>
      <w:r w:rsidRPr="00CE4C82">
        <w:rPr>
          <w:rFonts w:ascii="Times New Roman" w:hAnsi="Times New Roman"/>
          <w:color w:val="000000"/>
          <w:sz w:val="24"/>
          <w:szCs w:val="24"/>
        </w:rPr>
        <w:t>, полученная не позднее 30 дней до момента подачи</w:t>
      </w:r>
      <w:r>
        <w:rPr>
          <w:rFonts w:ascii="Times New Roman" w:hAnsi="Times New Roman"/>
          <w:color w:val="000000"/>
          <w:sz w:val="24"/>
          <w:szCs w:val="24"/>
        </w:rPr>
        <w:t xml:space="preserve"> (для индивидуальных предпринимателей);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  <w:r w:rsidRPr="00FB7CA3">
        <w:rPr>
          <w:rFonts w:ascii="Times New Roman" w:hAnsi="Times New Roman"/>
          <w:color w:val="000000"/>
          <w:sz w:val="24"/>
          <w:szCs w:val="24"/>
        </w:rPr>
        <w:t>)</w:t>
      </w:r>
      <w:r w:rsidRPr="00FB7CA3">
        <w:rPr>
          <w:rFonts w:ascii="Times New Roman" w:hAnsi="Times New Roman"/>
          <w:sz w:val="24"/>
          <w:szCs w:val="24"/>
        </w:rPr>
        <w:t xml:space="preserve"> доверенность на лицо, имеющее право действовать от имени претендента, если заявка подается представителем претендента, оформленная в установленном порядке, или нотариально заверенная копия такой доверенности.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7.1.3. На представленные документы предоставляется  опись, подписанная претендентом или 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уполномоченным представителем.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7.1.4. Документы, представляемые иностранными лицами, должны быть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легализованы в установленном порядке и иметь нотариально заверенный перевод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русский язык.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7.1.5. Указанные документы (в том числе копии документов) в части их оформления,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заверения и содержания должны соответствовать требованиям законодательства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Российской Федерации и настоящего информационного сообщения.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7.1.6. Заявки подаются одновременно с полным комплектом документов,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установленным в настоящем информационном сообщении.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7.1.7. Электронные образы документов должны быть направлены после подписания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электронной подписью претендента или его представителя. Наличие электронной подписи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претендента (уполномоченного представителя) означает, что документы и сведения,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поданные в форме электронных документов, направлены от имени соответственно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претендента, участника аукциона, Организатора, Продавца и отправитель несет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ответственность за подлинность и достоверность таких документов и сведений.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Документооборот между претендентами, участниками, Организатором и Продавцом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осуществляется через электронную площадку в форме электронных документов либо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электронных образов документов (документов на бумажном носителе, преобразованных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электронно-цифровую форму путем сканирования с сохранением их реквизитов),заверенных электронной подписью Продавца, претендента или участника либо лица,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имеющего право действовать от имени соответственно Продавца, претендента или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участника.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Изменение заявки допускается только путем подачи претендентом новой заявки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сроки, установленные в информационном сообщении о проведении аукциона в электронной форме, при этом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первоначальная заявка должна быть отозвана.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8. Ограничения участия в аукционе отдельных категорий физических и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/>
          <w:b/>
          <w:bCs/>
          <w:sz w:val="24"/>
          <w:szCs w:val="24"/>
        </w:rPr>
        <w:t>юридических лиц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Покупателями государственного имущества могут быть любые физические и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юридические лица, за исключением случаев ограничения участия лиц, предусмотренных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статьей 5 Федерального закона от 21 декабря 2001 г. № 178-ФЗ «О приватизации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государственного и муниципального имущества» (далее – Закон):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государственных и муниципальных унитарных предприятий, государственных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муниципальных учреждений;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юридических лиц, в уставном капитале которых доля Российской Федерации,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субъектов Российской Федерации и муниципальных образований превышает 25 процентов,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кроме случаев, предусмотренных статьей 25 Закона;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- юридических лиц, местом регистрации которых является государство или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территория, включенные в утверждаемый Министерством финансов Российской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Федерации перечень государств и территорий, предоставляющих льготный налоговый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режим налогообложения и (или) не предусматривающих раскрытия и предоставления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информации при проведении финансовых операций (офшорные зоны), и которые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осуществляют раскрытие и предоставление информации о своих выгодоприобретателях,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бенефициарных владельцах и контролирующих лицах в порядке, установленном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Правительством Российской Федерации.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9. Порядок внесения задатка и его возврата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9.1. Порядок внесения задатка</w:t>
      </w:r>
    </w:p>
    <w:p w:rsidR="00870E17" w:rsidRPr="00F7402E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9.1.1. </w:t>
      </w:r>
      <w:r w:rsidRPr="006348F0">
        <w:rPr>
          <w:rFonts w:ascii="Times New Roman" w:hAnsi="Times New Roman"/>
          <w:sz w:val="24"/>
          <w:szCs w:val="24"/>
        </w:rPr>
        <w:t xml:space="preserve">Данное </w:t>
      </w:r>
      <w:r w:rsidRPr="000256D5">
        <w:rPr>
          <w:rFonts w:ascii="Times New Roman" w:hAnsi="Times New Roman"/>
          <w:sz w:val="24"/>
          <w:szCs w:val="24"/>
        </w:rPr>
        <w:t>Информационное сообщение яв</w:t>
      </w:r>
      <w:r>
        <w:rPr>
          <w:rFonts w:ascii="Times New Roman" w:hAnsi="Times New Roman"/>
          <w:sz w:val="24"/>
          <w:szCs w:val="24"/>
        </w:rPr>
        <w:t>ляется публичной офертой для за</w:t>
      </w:r>
      <w:r w:rsidRPr="000256D5">
        <w:rPr>
          <w:rFonts w:ascii="Times New Roman" w:hAnsi="Times New Roman"/>
          <w:sz w:val="24"/>
          <w:szCs w:val="24"/>
        </w:rPr>
        <w:t>ключения договора о задатке в соответствии со статьей 437 Гражданского кодекса Российской Федерации, а подача Претендентом З</w:t>
      </w:r>
      <w:r>
        <w:rPr>
          <w:rFonts w:ascii="Times New Roman" w:hAnsi="Times New Roman"/>
          <w:sz w:val="24"/>
          <w:szCs w:val="24"/>
        </w:rPr>
        <w:t>аявки и перечисление задатка яв</w:t>
      </w:r>
      <w:r w:rsidRPr="000256D5">
        <w:rPr>
          <w:rFonts w:ascii="Times New Roman" w:hAnsi="Times New Roman"/>
          <w:sz w:val="24"/>
          <w:szCs w:val="24"/>
        </w:rPr>
        <w:t>ляются акцептом такой оферты, после чего догов</w:t>
      </w:r>
      <w:r>
        <w:rPr>
          <w:rFonts w:ascii="Times New Roman" w:hAnsi="Times New Roman"/>
          <w:sz w:val="24"/>
          <w:szCs w:val="24"/>
        </w:rPr>
        <w:t>ор о задатке считается заключен</w:t>
      </w:r>
      <w:r w:rsidRPr="000256D5">
        <w:rPr>
          <w:rFonts w:ascii="Times New Roman" w:hAnsi="Times New Roman"/>
          <w:sz w:val="24"/>
          <w:szCs w:val="24"/>
        </w:rPr>
        <w:t>ным в письменной форме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7402E">
        <w:rPr>
          <w:rFonts w:ascii="Times New Roman" w:hAnsi="Times New Roman"/>
          <w:sz w:val="24"/>
          <w:szCs w:val="24"/>
        </w:rPr>
        <w:t>в установленном порядке.</w:t>
      </w:r>
    </w:p>
    <w:p w:rsidR="00870E17" w:rsidRPr="00F7402E" w:rsidRDefault="00870E17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 xml:space="preserve">Для участия в аукционе претенденты перечисляют задаток в размере 20 % начальной цены продажи имущества, указанной в информационном сообщении в счет обеспечения оплаты приобретаемого имущества. </w:t>
      </w:r>
    </w:p>
    <w:p w:rsidR="00870E17" w:rsidRDefault="00870E17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Задаток вносится в срок</w:t>
      </w:r>
      <w:r w:rsidRPr="006A2825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с 01.07.2022г.- по 31.07.2022г.</w:t>
      </w:r>
    </w:p>
    <w:p w:rsidR="00870E17" w:rsidRPr="00F7402E" w:rsidRDefault="00870E17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 xml:space="preserve"> Перечисление задатка для участия в аукционе и возврат задатка осуществляются с учетом особенностей, установленных регламентом электронной площадки </w:t>
      </w:r>
      <w:r w:rsidRPr="00265D30">
        <w:rPr>
          <w:rFonts w:ascii="Times New Roman" w:hAnsi="Times New Roman"/>
          <w:sz w:val="24"/>
          <w:szCs w:val="24"/>
        </w:rPr>
        <w:t>«РТС-тендер»</w:t>
      </w:r>
      <w:r>
        <w:rPr>
          <w:rFonts w:ascii="Times New Roman" w:hAnsi="Times New Roman"/>
          <w:sz w:val="24"/>
          <w:szCs w:val="24"/>
        </w:rPr>
        <w:t>.</w:t>
      </w:r>
    </w:p>
    <w:p w:rsidR="00870E17" w:rsidRDefault="00870E17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65D30">
        <w:rPr>
          <w:rFonts w:ascii="Times New Roman" w:hAnsi="Times New Roman"/>
          <w:sz w:val="24"/>
          <w:szCs w:val="24"/>
        </w:rPr>
        <w:t xml:space="preserve">Перечисление задатка для участия в аукционе осуществляется на реквизиты оператора электронной площадки «РТС-тендер». </w:t>
      </w:r>
    </w:p>
    <w:p w:rsidR="00870E17" w:rsidRDefault="00870E17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3C66">
        <w:rPr>
          <w:rFonts w:ascii="Times New Roman" w:hAnsi="Times New Roman"/>
          <w:sz w:val="24"/>
          <w:szCs w:val="24"/>
        </w:rPr>
        <w:t>Не допускается перечисление задатка иными лицами. Перечисленные денежные средства иными лицами, кроме Претендента, будут считаться ошибочно перечисленными денежными средствами и возвращены на счет плательщика</w:t>
      </w:r>
      <w:r>
        <w:rPr>
          <w:rFonts w:ascii="Times New Roman" w:hAnsi="Times New Roman"/>
          <w:sz w:val="24"/>
          <w:szCs w:val="24"/>
        </w:rPr>
        <w:t>.</w:t>
      </w:r>
    </w:p>
    <w:p w:rsidR="00870E17" w:rsidRPr="00F7402E" w:rsidRDefault="00870E17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Порядок возврата задатка:</w:t>
      </w:r>
    </w:p>
    <w:p w:rsidR="00870E17" w:rsidRPr="00F7402E" w:rsidRDefault="00870E17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870E17" w:rsidRPr="00F7402E" w:rsidRDefault="00870E17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-участникам аукциона, за исключением его победителя, - в течение 5 (пяти) календарных дней со дня подведения итогов аукциона;</w:t>
      </w:r>
    </w:p>
    <w:p w:rsidR="00870E17" w:rsidRPr="00F7402E" w:rsidRDefault="00870E17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-претендентам, не допущенным к участию в аукционе, - в течение 5 (пяти) календарных дней со дня подписания протокола о признании претендентов участниками аукциона;</w:t>
      </w:r>
    </w:p>
    <w:p w:rsidR="00870E17" w:rsidRPr="00F7402E" w:rsidRDefault="00870E17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-в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5 (пять)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870E17" w:rsidRPr="00F7402E" w:rsidRDefault="00870E17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Задаток, перечисленный победителем аукциона засчитывается в счет оплаты приобретаемого имущества (в сумму платежа по договору купли-продажи).</w:t>
      </w:r>
    </w:p>
    <w:p w:rsidR="00870E17" w:rsidRPr="00F7402E" w:rsidRDefault="00870E17" w:rsidP="00400211">
      <w:p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402E">
        <w:rPr>
          <w:rFonts w:ascii="Times New Roman" w:hAnsi="Times New Roman"/>
          <w:sz w:val="24"/>
          <w:szCs w:val="24"/>
        </w:rPr>
        <w:t>В случае признания аукциона несостоявшимся, задаток возвращается в течение пяти дней с даты подписания протокола о признании аукциона несостоявшимся. В случае отмены аукциона задаток возвращается в течение пяти дней, с даты подписания протокола об отмене аукциона.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9.2. Порядок возврата задатка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9.2.1. Лицам, перечислившим задаток для участия в продаже государственного имущества на аукционе, денежные средства возвращаются в следующем порядке: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участникам (за исключением победителя) - в течение 5 (пяти) календарных дней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со дня подведения итогов продажи имущества;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претендентам, не допущенным к участию в продаже имущества, - в течение5 (пяти) календарных дней со дня подписания протокола о признании претендентов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участниками;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9.2.2. Задаток победителя продажи государственного имущества засчитывается в счет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оплаты приобретаемого имущества и подлежит перечислению в установленном порядке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бюджет </w:t>
      </w:r>
      <w:r>
        <w:rPr>
          <w:rFonts w:ascii="Times New Roman" w:hAnsi="Times New Roman"/>
          <w:sz w:val="24"/>
          <w:szCs w:val="24"/>
        </w:rPr>
        <w:t>Краснощековского района</w:t>
      </w:r>
      <w:r w:rsidRPr="00CE4C82">
        <w:rPr>
          <w:rFonts w:ascii="Times New Roman" w:hAnsi="Times New Roman"/>
          <w:sz w:val="24"/>
          <w:szCs w:val="24"/>
        </w:rPr>
        <w:t xml:space="preserve">  в течение 5 (пяти) календарных дней со дня истечения срока,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установленного для заключения договора купли-продажи имущества.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9.2.3. При уклонении или отказе победителя от заключения в установленный срок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договора купли-продажи имущества результаты аукциона аннулируются Продавцом,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победитель утрачивает право на заключение указанного договора, задаток ему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возвращается.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9.2.4. Ответственность покупателя в случае его отказа или уклонения от оплаты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имущества в установленные сроки предусматривается в соответствии с законодательством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Российской Федерации в договоре купли-продажи имущества, задаток ему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возвращается.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9.2.5. В случае отзыва претендентом заявки, поступивший задаток подлежит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возврату в течение 5 (пяти) календарных дней со дня поступления уведомления об отзыве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заявки.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9.2.6. В случае отзыва претендентом заявки позднее дня окончания приема заявок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задаток возвращается в порядке, установленном для претендентов, не допущенных 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участию в продаже имущества.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10. Порядок ознакомления со сведениями об Имуществе,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/>
          <w:b/>
          <w:bCs/>
          <w:sz w:val="24"/>
          <w:szCs w:val="24"/>
        </w:rPr>
        <w:t>выставляемом на аукционе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10.1. Информация о проведении аукциона размещается на официальном сайте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Российской Федерации в сети «Интернет» www.torgi.gov.ru, на сайте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4CF6">
        <w:rPr>
          <w:rFonts w:ascii="Times New Roman" w:hAnsi="Times New Roman"/>
          <w:color w:val="000000"/>
          <w:sz w:val="24"/>
          <w:szCs w:val="24"/>
        </w:rPr>
        <w:t xml:space="preserve"> Краснощековского района</w:t>
      </w:r>
      <w:r w:rsidRPr="00794CF6">
        <w:rPr>
          <w:rFonts w:ascii="Times New Roman" w:hAnsi="Times New Roman"/>
          <w:sz w:val="24"/>
          <w:szCs w:val="24"/>
        </w:rPr>
        <w:t xml:space="preserve">: </w:t>
      </w:r>
      <w:hyperlink r:id="rId11" w:history="1">
        <w:r w:rsidRPr="00794CF6">
          <w:rPr>
            <w:rStyle w:val="Hyperlink"/>
            <w:rFonts w:ascii="Times New Roman" w:hAnsi="Times New Roman"/>
            <w:sz w:val="24"/>
            <w:szCs w:val="24"/>
          </w:rPr>
          <w:t>https://krasadm.ru</w:t>
        </w:r>
      </w:hyperlink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560F5">
        <w:rPr>
          <w:rFonts w:ascii="Times New Roman" w:hAnsi="Times New Roman"/>
          <w:sz w:val="24"/>
          <w:szCs w:val="24"/>
        </w:rPr>
        <w:t xml:space="preserve">и на сайте электронной площадки www.rts-tender.ru </w:t>
      </w:r>
      <w:r w:rsidRPr="00CE4C82">
        <w:rPr>
          <w:rFonts w:ascii="Times New Roman" w:hAnsi="Times New Roman"/>
          <w:sz w:val="24"/>
          <w:szCs w:val="24"/>
        </w:rPr>
        <w:t>(п.3.3 настоящего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Информационного сообщения) и содержит следующее: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информационное сообщение о проведении продажи имущества;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форма заявки (</w:t>
      </w:r>
      <w:r>
        <w:rPr>
          <w:rFonts w:ascii="Times New Roman" w:hAnsi="Times New Roman"/>
          <w:sz w:val="24"/>
          <w:szCs w:val="24"/>
        </w:rPr>
        <w:t>системная форма заявки</w:t>
      </w:r>
      <w:r w:rsidRPr="00CE4C82">
        <w:rPr>
          <w:rFonts w:ascii="Times New Roman" w:hAnsi="Times New Roman"/>
          <w:sz w:val="24"/>
          <w:szCs w:val="24"/>
        </w:rPr>
        <w:t>);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в) проект договора купли-п</w:t>
      </w:r>
      <w:r>
        <w:rPr>
          <w:rFonts w:ascii="Times New Roman" w:hAnsi="Times New Roman"/>
          <w:sz w:val="24"/>
          <w:szCs w:val="24"/>
        </w:rPr>
        <w:t>родажи имущества (приложение</w:t>
      </w:r>
      <w:r w:rsidRPr="00CE4C82">
        <w:rPr>
          <w:rFonts w:ascii="Times New Roman" w:hAnsi="Times New Roman"/>
          <w:sz w:val="24"/>
          <w:szCs w:val="24"/>
        </w:rPr>
        <w:t>);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г) иные сведения, предусмотренные Федеральным законом от 21 декабря 2001 г.№ 178-ФЗ «О приватизации государственного и муниципального имущества».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10.2. С информацией об участии в торгах, о порядке проведения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торгов, с формой заявки, условиями договора купли-продажи, претенденты могут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ознакомиться на официальном сайте Российской Федерации в сети «Интернет» www.torgi.gov.ru,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официальном сайте </w:t>
      </w:r>
      <w:r w:rsidRPr="00794CF6">
        <w:rPr>
          <w:rFonts w:ascii="Times New Roman" w:hAnsi="Times New Roman"/>
          <w:color w:val="000000"/>
          <w:sz w:val="24"/>
          <w:szCs w:val="24"/>
        </w:rPr>
        <w:t>Краснощековского района</w:t>
      </w:r>
      <w:r w:rsidRPr="00794CF6">
        <w:rPr>
          <w:rFonts w:ascii="Times New Roman" w:hAnsi="Times New Roman"/>
          <w:sz w:val="24"/>
          <w:szCs w:val="24"/>
        </w:rPr>
        <w:t xml:space="preserve">: </w:t>
      </w:r>
      <w:hyperlink r:id="rId12" w:history="1">
        <w:r w:rsidRPr="00794CF6">
          <w:rPr>
            <w:rStyle w:val="Hyperlink"/>
            <w:rFonts w:ascii="Times New Roman" w:hAnsi="Times New Roman"/>
            <w:sz w:val="24"/>
            <w:szCs w:val="24"/>
          </w:rPr>
          <w:t>https://krasadm.ru</w:t>
        </w:r>
      </w:hyperlink>
      <w:r w:rsidRPr="00CE4C82">
        <w:rPr>
          <w:rFonts w:ascii="Times New Roman" w:hAnsi="Times New Roman"/>
          <w:sz w:val="24"/>
          <w:szCs w:val="24"/>
        </w:rPr>
        <w:t>, на сайте в сети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«Интернет» Организатора (электронная площадка) </w:t>
      </w:r>
      <w:r w:rsidRPr="00A560F5">
        <w:rPr>
          <w:rFonts w:ascii="Times New Roman" w:hAnsi="Times New Roman"/>
          <w:sz w:val="24"/>
          <w:szCs w:val="24"/>
        </w:rPr>
        <w:t xml:space="preserve">www.rts-tender.ru </w:t>
      </w:r>
      <w:r w:rsidRPr="00CE4C82">
        <w:rPr>
          <w:rFonts w:ascii="Times New Roman" w:hAnsi="Times New Roman"/>
          <w:sz w:val="24"/>
          <w:szCs w:val="24"/>
        </w:rPr>
        <w:t>и по телефонам: 8 (385</w:t>
      </w:r>
      <w:r>
        <w:rPr>
          <w:rFonts w:ascii="Times New Roman" w:hAnsi="Times New Roman"/>
          <w:sz w:val="24"/>
          <w:szCs w:val="24"/>
        </w:rPr>
        <w:t>75</w:t>
      </w:r>
      <w:r w:rsidRPr="00CE4C82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29-5-43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10.3. Любое лицо независимо от регистрации на электронной площадке вправе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направить на электронный адрес Организатора, указанный в информационном сообщении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 проведении продажи имущества, запрос о разъяснении размещенной информации.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Такой запрос в режиме реального времени направляется в «личный кабинет»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Продавца для рассмотрения при условии, что запрос поступил Продавцу не позднее 5 (пяти)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рабочих дней до окончания подачи заявок.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В течение 2 (двух) рабочих дней со дня поступления запроса Продавец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предоставляет Организатору для размещения в открытом доступе разъяснение с указанием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предмета запроса, но без указания лица, от которого поступил запрос.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В случае направления запроса иностранными лицами такой запрос должен иметь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перевод на русский язык.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10.4. С дополнительной информацией о приватизируемом имуществе можно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ознакомиться по телефонам:</w:t>
      </w:r>
      <w:r w:rsidRPr="00E97D4B">
        <w:rPr>
          <w:rFonts w:ascii="Times New Roman" w:hAnsi="Times New Roman"/>
          <w:sz w:val="24"/>
          <w:szCs w:val="24"/>
        </w:rPr>
        <w:t xml:space="preserve"> </w:t>
      </w:r>
      <w:r w:rsidRPr="00CA5CF9">
        <w:rPr>
          <w:rFonts w:ascii="Times New Roman" w:hAnsi="Times New Roman"/>
          <w:sz w:val="24"/>
          <w:szCs w:val="24"/>
        </w:rPr>
        <w:t>8 (38575) 2</w:t>
      </w:r>
      <w:r>
        <w:rPr>
          <w:rFonts w:ascii="Times New Roman" w:hAnsi="Times New Roman"/>
          <w:sz w:val="24"/>
          <w:szCs w:val="24"/>
        </w:rPr>
        <w:t>9-5-43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11. Порядок определения участников аукциона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11.1. В день определения участников аукциона, указанный в информационном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сообщении, Организатор продажи через «личный кабинет» Продавца обеспечивает доступ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Продавца к поданным Претендентами заявкам и документам, а также к журналу приема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заявок.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11.2. Продавец в день рассмотрения заявок и документов претендентов подписывает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протокол о признании Претендентов участниками, в котором приводится перечень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принятых заявок (с указанием имен (наименований) претендентов), перечень отозванных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заявок, имена (наименования) претендентов, признанных участниками, а также имена(наименования) претендентов, которым было отказано в допуске к участию в аукционе,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указанием оснований такого отказа.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11.3. Не позднее следующего рабочего дня после дня подписания протокола 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признании претендентов участниками всем претендентам, подавшим заявки, Продавец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направляет уведомление о признании их участниками аукциона или об отказе в признании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участниками аукциона с указанием оснований отказа.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11.4. Информация о претендентах, не допущенных к участию в аукционе,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размещается в открытой части электронной площадки Организатора на официальном сайте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в сети «Интернет» для размещения информации о проведении торгов, определенном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Правительством Российской Федерации, а также на сайте Продавца в сети «Интернет»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срок не позднее рабочего дня, следующего за днем принятия указанного решения.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11.5. Претендент приобретает статус участника аукциона с момента подписания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протокола о признании претендентов участниками аукциона.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11.6. Претендент не допускается к участию в аукционе по следующим основаниям: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представленные документы не подтверждают право Претендента быть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покупателем имущества в соответствии с законодательством Российской Федерации;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представлены не все документы в соответствии с перечнем, указанным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информ</w:t>
      </w:r>
      <w:r>
        <w:rPr>
          <w:rFonts w:ascii="Times New Roman" w:hAnsi="Times New Roman"/>
          <w:sz w:val="24"/>
          <w:szCs w:val="24"/>
        </w:rPr>
        <w:t xml:space="preserve">ационном сообщении о проведении </w:t>
      </w:r>
      <w:r w:rsidRPr="00CE4C82">
        <w:rPr>
          <w:rFonts w:ascii="Times New Roman" w:hAnsi="Times New Roman"/>
          <w:sz w:val="24"/>
          <w:szCs w:val="24"/>
        </w:rPr>
        <w:t>аукциона, или оформление представленных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документов не соответствует законодательству Российской Федерации;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в) не подтверждено поступление в установленный срок задатка на счет Продавца,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указанный в информационном сообщении;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г) заявка подана лицом, не уполномоченным Претендентом на осуществление таких действий.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11.7. Информация об отказе в допуске к участию в аукционе размещается 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официальных сайтах торгов и в открытой части электронной площадки в срок не позднее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рабочего дня, следующего за днем принятия указанного решения.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12. Порядок проведения аукциона и определения победителя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12.1. Процедура аукциона проводится в день и время, указанные в информационном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сообщении о проведении аукциона, путем последовательного повышения участниками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начальной цены продажи на величину, равную либо кратную величине «шага аукциона».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«Шаг аукциона» устанавливается Продавцом в фиксированной сумме,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составляющей не более 5 (пяти) процентов начальной цены продажи, и не изменяется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течение всего аукциона.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12.2. Во время проведения процедуры аукциона Организатор обеспечивает доступ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участников к закрытой части электронной площадки и возможность представления ими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предложений о цене имущества.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12.3. Со времени начала проведения процедуры аукциона Организатором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размещается: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в открытой части электронной площадки - информация о начале проведения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процедуры аукциона с указанием наименования имущества, начальной цены и текущего«шага аукциона»;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в закрытой части электронной площадки - помимо информации, указанной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открытой части электронной площадки, также предложения о цене имущества и время 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поступления, величина повышения начальной цены («шаг аукциона»), время, оставшееся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 окончания приема предложений о цене имущества.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12.4. В течение одного часа со времени начала проведения процедуры аукциона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участникам предлагается заявить о приобретении имущества по начальной цене. В случае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если в течение указанного времени: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поступило предложение о начальной цене имущества, то время для представления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следующих предложений об увеличенной на «шаг аукциона» цене имущества продлевается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 10 минут со времени представления каждого следующего предложения. Если в течение10 минут после представления последнего предложения о цене имущества следующее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предложение не поступило, аукцион с помощью программно-аппаратных средств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электронной площадки завершается;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не поступило ни одного предложения о начальной цене имущества, то аукцион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помощью программно-аппаратных средств электронной площадки завершается. В этом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случае временем окончания представления предложений о цене имущества является время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завершения аукциона.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12.5. При этом программными средствами электронной площадки обеспечивается: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исключение возможности подачи участником предложения о цене имущества, несоответствующего увеличению текущей цены на величину «шага аукциона»;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уведомление участника в случае, если предложение этого участника о цене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имущества не может быть принято в связи с подачей аналогичного предложения ранее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другим участником.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12.6. Победителем признается участник, предложивший наиболее высокую цену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имущества.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12.7. Ход проведения процедуры аукциона фиксируется Организатором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электронном журнале, который направляется Продавцу в течение одного часа со времени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завершения приема предложений о цене имущества для подведения итогов аукциона путем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оформления протокола об итогах аукциона.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12.8. Протокол об итогах аукциона удостоверяет право победителя на заключение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договора купли-продажи имущества, содержит фамилию, имя, отчество или наименование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юридического лица - победителя аукциона, цену имущества, предложенную победителем,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фамилию, имя, отчество или наименование юридического лица - участника продажи,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который сделал предпоследнее предложение о цене такого имущества в ходе продажи, </w:t>
      </w:r>
      <w:r w:rsidRPr="00BE57C5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подписывается Продавцом в течение одного часа с момента получения электронного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журнала, но не позднее рабочего дня, следующего за днем подведения итогов аукциона.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12.9. Процедура аукциона считается завершенной со времени подписания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Продавцом протокола об итогах аукциона.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12.10. Аукцион признается несостоявшимся в следующих случаях: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не было подано ни одной заявки на участие либо ни один из претендентов непризнан участником;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принято решение о признании только одного претендента участником;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в) ни один из участников не сделал предложение о начальной цене имущества.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12.11. Решение о признании аукциона несостоявшимся оформляется протоколом.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12.12. В течение одного часа со времени подписания протокола об итогах аукциона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победителю направляется уведомление о признании его победителем с приложением этого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протокола, а также размещается в открытой части электронной площадки следующая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информация: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а) наименование имущества и иные позволяющие его индивидуализировать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сведения (спецификация лота);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б) цена сделки;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в) фамилия, имя, отчество физического лица или наименование юридического лица- победителя.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13. Срок заключения договора купли продажи имущества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13.1. Договор купли-продажи имущества заключается между Продавцом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победителем аукциона в установленном зак</w:t>
      </w:r>
      <w:r>
        <w:rPr>
          <w:rFonts w:ascii="Times New Roman" w:hAnsi="Times New Roman"/>
          <w:sz w:val="24"/>
          <w:szCs w:val="24"/>
        </w:rPr>
        <w:t>онодательством порядке в течении</w:t>
      </w:r>
      <w:r w:rsidRPr="00CE4C82">
        <w:rPr>
          <w:rFonts w:ascii="Times New Roman" w:hAnsi="Times New Roman"/>
          <w:sz w:val="24"/>
          <w:szCs w:val="24"/>
        </w:rPr>
        <w:t xml:space="preserve"> 5 (пяти)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рабочих дней с даты подведения итогов аукциона.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13.2. При уклонении или отказе победителя от заключения в установленный срок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договора купли-продажи имущества результаты аукциона аннулируются Продавцом,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победитель утрачивает право на заключение указанного договора, задаток ему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возвращается.</w:t>
      </w: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13.3. Ответственность покупателя в случае его отказа или уклонения от оплаты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имущества в установленные сроки предусматривается в соответствии с законодательством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Российской Федерации в договоре купли-продажи имущества, задаток ему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возвращается.</w:t>
      </w: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 Денежные средства в счет оплаты приватизируемого имущества подлежат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перечислению (единовременно в безналичном порядке) победителем аукциона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бюджет</w:t>
      </w:r>
      <w:r>
        <w:rPr>
          <w:rFonts w:ascii="Times New Roman" w:hAnsi="Times New Roman"/>
          <w:sz w:val="24"/>
          <w:szCs w:val="24"/>
        </w:rPr>
        <w:t xml:space="preserve"> Администрации Берёзовского сельсовета Краснощековского района</w:t>
      </w:r>
      <w:r w:rsidRPr="00CE4C82">
        <w:rPr>
          <w:rFonts w:ascii="Times New Roman" w:hAnsi="Times New Roman"/>
          <w:sz w:val="24"/>
          <w:szCs w:val="24"/>
        </w:rPr>
        <w:t xml:space="preserve"> по следующим реквизитам:</w:t>
      </w:r>
    </w:p>
    <w:p w:rsidR="00870E17" w:rsidRPr="00794CF6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4CF6">
        <w:rPr>
          <w:rFonts w:ascii="Times New Roman" w:hAnsi="Times New Roman"/>
          <w:b/>
          <w:sz w:val="24"/>
          <w:szCs w:val="24"/>
        </w:rPr>
        <w:t xml:space="preserve">Получатель: </w:t>
      </w:r>
      <w:r>
        <w:rPr>
          <w:rFonts w:ascii="Times New Roman" w:hAnsi="Times New Roman"/>
          <w:b/>
          <w:sz w:val="24"/>
          <w:szCs w:val="24"/>
        </w:rPr>
        <w:t xml:space="preserve"> Администрация Берёзовского сельсовета Краснощековского района</w:t>
      </w:r>
      <w:r w:rsidRPr="00794CF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Алтайского края </w:t>
      </w:r>
      <w:r w:rsidRPr="00794CF6">
        <w:rPr>
          <w:rFonts w:ascii="Times New Roman" w:hAnsi="Times New Roman"/>
          <w:b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Администрация Берёзовского сельсовета</w:t>
      </w:r>
      <w:r w:rsidRPr="00794CF6">
        <w:rPr>
          <w:rFonts w:ascii="Times New Roman" w:hAnsi="Times New Roman"/>
          <w:b/>
          <w:sz w:val="24"/>
          <w:szCs w:val="24"/>
        </w:rPr>
        <w:t xml:space="preserve"> Краснощековского района</w:t>
      </w:r>
      <w:r>
        <w:rPr>
          <w:rFonts w:ascii="Times New Roman" w:hAnsi="Times New Roman"/>
          <w:b/>
          <w:sz w:val="24"/>
          <w:szCs w:val="24"/>
        </w:rPr>
        <w:t xml:space="preserve"> Алтайского края</w:t>
      </w:r>
      <w:r w:rsidRPr="00794CF6">
        <w:rPr>
          <w:rFonts w:ascii="Times New Roman" w:hAnsi="Times New Roman"/>
          <w:b/>
          <w:sz w:val="24"/>
          <w:szCs w:val="24"/>
        </w:rPr>
        <w:t xml:space="preserve">, л/с </w:t>
      </w:r>
      <w:r>
        <w:rPr>
          <w:rFonts w:ascii="Times New Roman" w:hAnsi="Times New Roman"/>
          <w:b/>
          <w:sz w:val="24"/>
          <w:szCs w:val="24"/>
        </w:rPr>
        <w:t>04173016280</w:t>
      </w:r>
      <w:r w:rsidRPr="00794CF6">
        <w:rPr>
          <w:rFonts w:ascii="Times New Roman" w:hAnsi="Times New Roman"/>
          <w:b/>
          <w:sz w:val="24"/>
          <w:szCs w:val="24"/>
        </w:rPr>
        <w:t>)</w:t>
      </w:r>
    </w:p>
    <w:p w:rsidR="00870E17" w:rsidRPr="00794CF6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4CF6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>НН 2251001853</w:t>
      </w: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4CF6">
        <w:rPr>
          <w:rFonts w:ascii="Times New Roman" w:hAnsi="Times New Roman"/>
          <w:b/>
          <w:sz w:val="24"/>
          <w:szCs w:val="24"/>
        </w:rPr>
        <w:t>КПП 225101001</w:t>
      </w:r>
    </w:p>
    <w:p w:rsidR="00870E17" w:rsidRPr="00794CF6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ОКПО 04086180</w:t>
      </w:r>
    </w:p>
    <w:p w:rsidR="00870E17" w:rsidRPr="00794CF6" w:rsidRDefault="00870E17" w:rsidP="00400211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ОКТМО 01620412</w:t>
      </w:r>
    </w:p>
    <w:p w:rsidR="00870E17" w:rsidRDefault="00870E17" w:rsidP="00400211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ОРГН 1022202218290</w:t>
      </w:r>
    </w:p>
    <w:p w:rsidR="00870E17" w:rsidRPr="004D4A79" w:rsidRDefault="00870E17" w:rsidP="00400211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ЕКС 40102810045370000009</w:t>
      </w:r>
    </w:p>
    <w:p w:rsidR="00870E17" w:rsidRPr="00C04AE6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Казначейский счет </w:t>
      </w:r>
      <w:r w:rsidRPr="00C04AE6">
        <w:rPr>
          <w:rFonts w:ascii="Times New Roman" w:hAnsi="Times New Roman"/>
          <w:b/>
          <w:sz w:val="24"/>
          <w:szCs w:val="24"/>
        </w:rPr>
        <w:t>03100643000000011700</w:t>
      </w:r>
    </w:p>
    <w:p w:rsidR="00870E17" w:rsidRPr="004D4A79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D4A79">
        <w:rPr>
          <w:rFonts w:ascii="Times New Roman" w:hAnsi="Times New Roman"/>
          <w:b/>
          <w:sz w:val="24"/>
          <w:szCs w:val="24"/>
        </w:rPr>
        <w:t xml:space="preserve">Банк: Отделение Барнаул </w:t>
      </w:r>
      <w:r>
        <w:rPr>
          <w:rFonts w:ascii="Times New Roman" w:hAnsi="Times New Roman"/>
          <w:b/>
          <w:sz w:val="24"/>
          <w:szCs w:val="24"/>
        </w:rPr>
        <w:t>Банка России//УФК по Алтайскому краю г.Барнаул</w:t>
      </w:r>
    </w:p>
    <w:p w:rsidR="00870E17" w:rsidRPr="00794CF6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94CF6">
        <w:rPr>
          <w:rFonts w:ascii="Times New Roman" w:hAnsi="Times New Roman"/>
          <w:b/>
          <w:sz w:val="24"/>
          <w:szCs w:val="24"/>
        </w:rPr>
        <w:t xml:space="preserve">БИК </w:t>
      </w:r>
      <w:r>
        <w:rPr>
          <w:rFonts w:ascii="Times New Roman" w:hAnsi="Times New Roman"/>
          <w:b/>
          <w:sz w:val="24"/>
          <w:szCs w:val="24"/>
        </w:rPr>
        <w:t>ТОФК 010173001</w:t>
      </w:r>
    </w:p>
    <w:p w:rsidR="00870E17" w:rsidRPr="00D36DC8" w:rsidRDefault="00870E17" w:rsidP="00400211">
      <w:pPr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D36DC8">
        <w:rPr>
          <w:rFonts w:ascii="Times New Roman" w:hAnsi="Times New Roman"/>
          <w:b/>
          <w:sz w:val="24"/>
          <w:szCs w:val="24"/>
        </w:rPr>
        <w:t>КБК 166 114 02053 05 0000 410</w:t>
      </w: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13.4. Задаток, перечисленный покупателем для участия в аукционе, засчитывается 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счет оплаты имущества.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13.5. Факт оплаты имущества подтверждается выпиской со счета о поступлении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средств в размере и сроки, указанные в договоре купли-продажи.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7C5">
        <w:rPr>
          <w:rFonts w:ascii="Times New Roman" w:hAnsi="Times New Roman"/>
          <w:sz w:val="24"/>
          <w:szCs w:val="24"/>
        </w:rPr>
        <w:t>13.6. В соответствии с п. 3 ст. 161 Налогового кодекса Российской Федерации 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реализации (передаче) на территории Российской Федерации государственного имущества,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не закрепленного за государственными предприятиями и учреждениями, составляющего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государственную казну Российской Федерации, налоговая база определяется как сумма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дохода от реализации (передачи) этого имущества с учетом налога. При этом налоговая база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определяется отдельно при совершении каждой операции по реализации (передаче)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указанного имущества. В этом случае налоговыми агентами признаются покупатели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(получатели) указанного имущества, за исключением физических лиц, не являющихся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индивидуальными предпринимателями. Указанные лица обязаны исчислить расчетным</w:t>
      </w:r>
      <w:r>
        <w:rPr>
          <w:rFonts w:ascii="Times New Roman" w:hAnsi="Times New Roman"/>
          <w:sz w:val="24"/>
          <w:szCs w:val="24"/>
        </w:rPr>
        <w:t xml:space="preserve"> методом</w:t>
      </w:r>
      <w:r w:rsidRPr="00BE57C5">
        <w:rPr>
          <w:rFonts w:ascii="Times New Roman" w:hAnsi="Times New Roman"/>
          <w:sz w:val="24"/>
          <w:szCs w:val="24"/>
        </w:rPr>
        <w:t xml:space="preserve"> из выплачиваемых доходов и уплатить в бюджет соответствующую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BE57C5">
        <w:rPr>
          <w:rFonts w:ascii="Times New Roman" w:hAnsi="Times New Roman"/>
          <w:sz w:val="24"/>
          <w:szCs w:val="24"/>
        </w:rPr>
        <w:t>сумму налога.</w:t>
      </w: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14. Переход права собственности на </w:t>
      </w:r>
      <w:r>
        <w:rPr>
          <w:rFonts w:ascii="Times New Roman" w:hAnsi="Times New Roman"/>
          <w:b/>
          <w:bCs/>
          <w:sz w:val="24"/>
          <w:szCs w:val="24"/>
        </w:rPr>
        <w:t>государственное</w:t>
      </w:r>
      <w:r w:rsidRPr="00CE4C82">
        <w:rPr>
          <w:rFonts w:ascii="Times New Roman" w:hAnsi="Times New Roman"/>
          <w:b/>
          <w:bCs/>
          <w:sz w:val="24"/>
          <w:szCs w:val="24"/>
        </w:rPr>
        <w:t xml:space="preserve"> имущество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14.1. Передача имущества и оформление права собственности на него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осуществляются в соответствии с законодательством Российской Федерации и договором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купли-продажи имущества не позднее чем через 30 (тридцать) календарных дней после дня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оплаты имущества.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14.2. Покупатель самостоятельно и за свой счет оформляет документы, необходимые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для регистрации перехода права собственности на приобретаемое имущество к Покупателю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 основании договора купли-продажи, в порядке, установленном законодательством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Российской Федерации.</w:t>
      </w:r>
    </w:p>
    <w:p w:rsidR="00870E17" w:rsidRPr="00CE4C82" w:rsidRDefault="00870E17" w:rsidP="004002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>5</w:t>
      </w:r>
      <w:r w:rsidRPr="00CE4C82">
        <w:rPr>
          <w:rFonts w:ascii="Times New Roman" w:hAnsi="Times New Roman"/>
          <w:b/>
          <w:bCs/>
          <w:sz w:val="24"/>
          <w:szCs w:val="24"/>
        </w:rPr>
        <w:t>. Заключительные положения</w:t>
      </w: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Все вопросы, касающиеся проведения аукциона в электронной форме, не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нашедшие отражения в настоящем информационном сообщении, регулируются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законодательством Российской Федерации.</w:t>
      </w: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 главы администрации</w:t>
      </w:r>
    </w:p>
    <w:p w:rsidR="00870E17" w:rsidRPr="00D36DC8" w:rsidRDefault="00870E17" w:rsidP="00D36D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Берёзовского сельсовета                                                                                    Я.С. Герасимова</w:t>
      </w:r>
    </w:p>
    <w:p w:rsidR="00870E17" w:rsidRPr="00310E1F" w:rsidRDefault="00870E17" w:rsidP="004002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0E1F">
        <w:rPr>
          <w:rFonts w:ascii="Times New Roman" w:hAnsi="Times New Roman"/>
          <w:b/>
          <w:sz w:val="28"/>
          <w:szCs w:val="28"/>
        </w:rPr>
        <w:t>ДОГОВОР</w:t>
      </w:r>
    </w:p>
    <w:p w:rsidR="00870E17" w:rsidRPr="00310E1F" w:rsidRDefault="00870E17" w:rsidP="004002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0E1F">
        <w:rPr>
          <w:rFonts w:ascii="Times New Roman" w:hAnsi="Times New Roman"/>
          <w:b/>
          <w:sz w:val="28"/>
          <w:szCs w:val="28"/>
        </w:rPr>
        <w:t>купли - продажи муниципального имущества на аукционе</w:t>
      </w:r>
    </w:p>
    <w:p w:rsidR="00870E17" w:rsidRPr="00310E1F" w:rsidRDefault="00870E17" w:rsidP="004002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70E17" w:rsidRPr="00310E1F" w:rsidRDefault="00870E17" w:rsidP="004002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Берёзовка</w:t>
      </w:r>
      <w:r w:rsidRPr="00310E1F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310E1F">
        <w:rPr>
          <w:rFonts w:ascii="Times New Roman" w:hAnsi="Times New Roman"/>
          <w:sz w:val="28"/>
          <w:szCs w:val="28"/>
        </w:rPr>
        <w:t xml:space="preserve">   «</w:t>
      </w:r>
      <w:r>
        <w:rPr>
          <w:rFonts w:ascii="Times New Roman" w:hAnsi="Times New Roman"/>
          <w:sz w:val="28"/>
          <w:szCs w:val="28"/>
        </w:rPr>
        <w:t>__</w:t>
      </w:r>
      <w:r w:rsidRPr="00310E1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_____</w:t>
      </w:r>
      <w:r w:rsidRPr="00310E1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2022</w:t>
      </w:r>
      <w:r w:rsidRPr="00310E1F">
        <w:rPr>
          <w:rFonts w:ascii="Times New Roman" w:hAnsi="Times New Roman"/>
          <w:sz w:val="28"/>
          <w:szCs w:val="28"/>
        </w:rPr>
        <w:t xml:space="preserve"> года</w:t>
      </w:r>
    </w:p>
    <w:p w:rsidR="00870E17" w:rsidRPr="00310E1F" w:rsidRDefault="00870E17" w:rsidP="0040021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10E1F">
        <w:rPr>
          <w:rFonts w:ascii="Times New Roman" w:hAnsi="Times New Roman"/>
          <w:sz w:val="28"/>
          <w:szCs w:val="28"/>
        </w:rPr>
        <w:tab/>
      </w:r>
    </w:p>
    <w:p w:rsidR="00870E17" w:rsidRPr="007917A1" w:rsidRDefault="00870E17" w:rsidP="0040021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917A1">
        <w:rPr>
          <w:rFonts w:ascii="Times New Roman" w:hAnsi="Times New Roman"/>
          <w:b/>
          <w:sz w:val="28"/>
          <w:szCs w:val="28"/>
        </w:rPr>
        <w:t xml:space="preserve">Муниципальное образование </w:t>
      </w:r>
      <w:r>
        <w:rPr>
          <w:rFonts w:ascii="Times New Roman" w:hAnsi="Times New Roman"/>
          <w:b/>
          <w:sz w:val="28"/>
          <w:szCs w:val="28"/>
        </w:rPr>
        <w:t>Берёзовский сельсовет Краснощековского</w:t>
      </w:r>
      <w:r w:rsidRPr="007917A1">
        <w:rPr>
          <w:rFonts w:ascii="Times New Roman" w:hAnsi="Times New Roman"/>
          <w:b/>
          <w:sz w:val="28"/>
          <w:szCs w:val="28"/>
        </w:rPr>
        <w:t xml:space="preserve"> район</w:t>
      </w:r>
      <w:r>
        <w:rPr>
          <w:rFonts w:ascii="Times New Roman" w:hAnsi="Times New Roman"/>
          <w:b/>
          <w:sz w:val="28"/>
          <w:szCs w:val="28"/>
        </w:rPr>
        <w:t>а</w:t>
      </w:r>
      <w:r w:rsidRPr="007917A1">
        <w:rPr>
          <w:rFonts w:ascii="Times New Roman" w:hAnsi="Times New Roman"/>
          <w:b/>
          <w:sz w:val="28"/>
          <w:szCs w:val="28"/>
        </w:rPr>
        <w:t xml:space="preserve"> Алтайского края</w:t>
      </w:r>
      <w:r w:rsidRPr="007917A1">
        <w:rPr>
          <w:rFonts w:ascii="Times New Roman" w:hAnsi="Times New Roman"/>
          <w:sz w:val="28"/>
          <w:szCs w:val="28"/>
        </w:rPr>
        <w:t>, от имени которого выступает</w:t>
      </w:r>
      <w:r>
        <w:rPr>
          <w:rFonts w:ascii="Times New Roman" w:hAnsi="Times New Roman"/>
          <w:b/>
          <w:sz w:val="28"/>
          <w:szCs w:val="28"/>
        </w:rPr>
        <w:t xml:space="preserve">  Администрация Берёзовского сельсовета</w:t>
      </w:r>
      <w:r w:rsidRPr="007917A1">
        <w:rPr>
          <w:rFonts w:ascii="Times New Roman" w:hAnsi="Times New Roman"/>
          <w:b/>
          <w:sz w:val="28"/>
          <w:szCs w:val="28"/>
        </w:rPr>
        <w:t xml:space="preserve"> Краснощековского района</w:t>
      </w:r>
      <w:r>
        <w:rPr>
          <w:rFonts w:ascii="Times New Roman" w:hAnsi="Times New Roman"/>
          <w:b/>
          <w:sz w:val="28"/>
          <w:szCs w:val="28"/>
        </w:rPr>
        <w:t xml:space="preserve"> Алтайского края (ИНН 2251001853</w:t>
      </w:r>
      <w:r w:rsidRPr="007917A1">
        <w:rPr>
          <w:rFonts w:ascii="Times New Roman" w:hAnsi="Times New Roman"/>
          <w:b/>
          <w:sz w:val="28"/>
          <w:szCs w:val="28"/>
        </w:rPr>
        <w:t xml:space="preserve">), </w:t>
      </w:r>
      <w:r w:rsidRPr="007917A1">
        <w:rPr>
          <w:rFonts w:ascii="Times New Roman" w:hAnsi="Times New Roman"/>
          <w:sz w:val="28"/>
          <w:szCs w:val="28"/>
        </w:rPr>
        <w:t>именуемое в дальнейшем</w:t>
      </w:r>
      <w:r w:rsidRPr="007917A1">
        <w:rPr>
          <w:rFonts w:ascii="Times New Roman" w:hAnsi="Times New Roman"/>
          <w:b/>
          <w:sz w:val="28"/>
          <w:szCs w:val="28"/>
        </w:rPr>
        <w:t xml:space="preserve"> ПРОДАВЕЦ, </w:t>
      </w:r>
      <w:r>
        <w:rPr>
          <w:rFonts w:ascii="Times New Roman" w:hAnsi="Times New Roman"/>
          <w:sz w:val="28"/>
          <w:szCs w:val="28"/>
        </w:rPr>
        <w:t>в лице и.о. главы администрации Берёзовского сельсовета</w:t>
      </w:r>
      <w:r w:rsidRPr="007917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Герасимовой Яны Сергеевны</w:t>
      </w:r>
      <w:r w:rsidRPr="007917A1">
        <w:rPr>
          <w:rFonts w:ascii="Times New Roman" w:hAnsi="Times New Roman"/>
          <w:b/>
          <w:sz w:val="28"/>
          <w:szCs w:val="28"/>
        </w:rPr>
        <w:t xml:space="preserve"> </w:t>
      </w:r>
      <w:r w:rsidRPr="007917A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03.08.1981</w:t>
      </w:r>
      <w:r w:rsidRPr="007917A1">
        <w:rPr>
          <w:rFonts w:ascii="Times New Roman" w:hAnsi="Times New Roman"/>
          <w:sz w:val="28"/>
          <w:szCs w:val="28"/>
        </w:rPr>
        <w:t xml:space="preserve"> года рождения, гражданство</w:t>
      </w:r>
      <w:r>
        <w:rPr>
          <w:rFonts w:ascii="Times New Roman" w:hAnsi="Times New Roman"/>
          <w:sz w:val="28"/>
          <w:szCs w:val="28"/>
        </w:rPr>
        <w:t>: РФ, пол: женский, паспорт 0106 934544</w:t>
      </w:r>
      <w:r w:rsidRPr="007917A1">
        <w:rPr>
          <w:rFonts w:ascii="Times New Roman" w:hAnsi="Times New Roman"/>
          <w:sz w:val="28"/>
          <w:szCs w:val="28"/>
        </w:rPr>
        <w:t xml:space="preserve">, выдан ТП </w:t>
      </w:r>
      <w:r>
        <w:rPr>
          <w:rFonts w:ascii="Times New Roman" w:hAnsi="Times New Roman"/>
          <w:sz w:val="28"/>
          <w:szCs w:val="28"/>
        </w:rPr>
        <w:t xml:space="preserve">в с.Краснощеково межрайонного отдела №11 </w:t>
      </w:r>
      <w:r w:rsidRPr="007917A1">
        <w:rPr>
          <w:rFonts w:ascii="Times New Roman" w:hAnsi="Times New Roman"/>
          <w:sz w:val="28"/>
          <w:szCs w:val="28"/>
        </w:rPr>
        <w:t>УФМС России по А</w:t>
      </w:r>
      <w:r>
        <w:rPr>
          <w:rFonts w:ascii="Times New Roman" w:hAnsi="Times New Roman"/>
          <w:sz w:val="28"/>
          <w:szCs w:val="28"/>
        </w:rPr>
        <w:t>лтайскому краю  17.05.2007</w:t>
      </w:r>
      <w:r w:rsidRPr="007917A1">
        <w:rPr>
          <w:rFonts w:ascii="Times New Roman" w:hAnsi="Times New Roman"/>
          <w:sz w:val="28"/>
          <w:szCs w:val="28"/>
        </w:rPr>
        <w:t xml:space="preserve"> года, код подразделения 220-021, зарегистриров</w:t>
      </w:r>
      <w:r>
        <w:rPr>
          <w:rFonts w:ascii="Times New Roman" w:hAnsi="Times New Roman"/>
          <w:sz w:val="28"/>
          <w:szCs w:val="28"/>
        </w:rPr>
        <w:t>анной по адресу: с. Берёзовка</w:t>
      </w:r>
      <w:r w:rsidRPr="007917A1">
        <w:rPr>
          <w:rFonts w:ascii="Times New Roman" w:hAnsi="Times New Roman"/>
          <w:sz w:val="28"/>
          <w:szCs w:val="28"/>
        </w:rPr>
        <w:t>, Краснощёковского рай</w:t>
      </w:r>
      <w:r>
        <w:rPr>
          <w:rFonts w:ascii="Times New Roman" w:hAnsi="Times New Roman"/>
          <w:sz w:val="28"/>
          <w:szCs w:val="28"/>
        </w:rPr>
        <w:t>она, Алтайского края, ул. Нагорная, д.37</w:t>
      </w:r>
      <w:r w:rsidRPr="007917A1">
        <w:rPr>
          <w:rFonts w:ascii="Times New Roman" w:hAnsi="Times New Roman"/>
          <w:sz w:val="28"/>
          <w:szCs w:val="28"/>
        </w:rPr>
        <w:t xml:space="preserve">, </w:t>
      </w:r>
      <w:r w:rsidRPr="00CA3D0E">
        <w:rPr>
          <w:rFonts w:ascii="Times New Roman" w:hAnsi="Times New Roman"/>
          <w:sz w:val="28"/>
          <w:szCs w:val="28"/>
        </w:rPr>
        <w:t>действующей на основании Устава, а также постановления Администрации Берёзовского сельсовета Краснощековского  района Алтайского края  от 24.06.2022г. №14, с одной стороны,   и</w:t>
      </w:r>
      <w:r w:rsidRPr="007917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</w:t>
      </w:r>
      <w:r w:rsidRPr="00310E1F">
        <w:rPr>
          <w:rFonts w:ascii="Times New Roman" w:hAnsi="Times New Roman"/>
          <w:sz w:val="28"/>
          <w:szCs w:val="28"/>
        </w:rPr>
        <w:t xml:space="preserve">именуемый в дальнейшем </w:t>
      </w:r>
      <w:r w:rsidRPr="004A2435">
        <w:rPr>
          <w:rFonts w:ascii="Times New Roman" w:hAnsi="Times New Roman"/>
          <w:b/>
          <w:sz w:val="28"/>
          <w:szCs w:val="28"/>
        </w:rPr>
        <w:t>ПОКУПАТЕЛЬ</w:t>
      </w:r>
      <w:r w:rsidRPr="00310E1F">
        <w:rPr>
          <w:rFonts w:ascii="Times New Roman" w:hAnsi="Times New Roman"/>
          <w:sz w:val="28"/>
          <w:szCs w:val="28"/>
        </w:rPr>
        <w:t xml:space="preserve">, с другой стороны, совместно именуемые Стороны, на основании Протокола о результатах аукциона № </w:t>
      </w:r>
      <w:r>
        <w:rPr>
          <w:rFonts w:ascii="Times New Roman" w:hAnsi="Times New Roman"/>
          <w:sz w:val="28"/>
          <w:szCs w:val="28"/>
        </w:rPr>
        <w:t>______от _________</w:t>
      </w:r>
      <w:r w:rsidRPr="00310E1F">
        <w:rPr>
          <w:rFonts w:ascii="Times New Roman" w:hAnsi="Times New Roman"/>
          <w:sz w:val="28"/>
          <w:szCs w:val="28"/>
        </w:rPr>
        <w:t>, заключили настоящий договор о нижеследующем:</w:t>
      </w:r>
      <w:r w:rsidRPr="00310E1F">
        <w:rPr>
          <w:rFonts w:ascii="Times New Roman" w:hAnsi="Times New Roman"/>
          <w:b/>
          <w:sz w:val="28"/>
          <w:szCs w:val="28"/>
        </w:rPr>
        <w:t xml:space="preserve"> </w:t>
      </w:r>
    </w:p>
    <w:p w:rsidR="00870E17" w:rsidRPr="00310E1F" w:rsidRDefault="00870E17" w:rsidP="00400211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310E1F">
        <w:rPr>
          <w:rFonts w:ascii="Times New Roman" w:hAnsi="Times New Roman"/>
          <w:b/>
          <w:sz w:val="28"/>
          <w:szCs w:val="28"/>
        </w:rPr>
        <w:t>1.Предмет договора</w:t>
      </w:r>
    </w:p>
    <w:p w:rsidR="00870E17" w:rsidRDefault="00870E17" w:rsidP="00400211">
      <w:pPr>
        <w:pStyle w:val="BodyTextIndent"/>
        <w:numPr>
          <w:ilvl w:val="1"/>
          <w:numId w:val="5"/>
        </w:numPr>
        <w:tabs>
          <w:tab w:val="left" w:pos="0"/>
          <w:tab w:val="left" w:pos="426"/>
        </w:tabs>
        <w:ind w:left="0" w:firstLine="709"/>
        <w:rPr>
          <w:sz w:val="28"/>
          <w:szCs w:val="28"/>
        </w:rPr>
      </w:pPr>
      <w:r w:rsidRPr="00310E1F">
        <w:rPr>
          <w:sz w:val="28"/>
          <w:szCs w:val="28"/>
        </w:rPr>
        <w:t xml:space="preserve"> В соответствии с условием настоящего договора  «Продавец» продает, а «Покупатель» обязуется оплатить и принять в собственность имущество (далее Имущество): </w:t>
      </w:r>
    </w:p>
    <w:p w:rsidR="00870E17" w:rsidRDefault="00870E17" w:rsidP="00FE25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252F">
        <w:rPr>
          <w:rFonts w:ascii="Times New Roman" w:hAnsi="Times New Roman"/>
          <w:sz w:val="28"/>
          <w:szCs w:val="28"/>
        </w:rPr>
        <w:t>- УАЗ 31512-10</w:t>
      </w:r>
      <w:r>
        <w:rPr>
          <w:rFonts w:ascii="Times New Roman" w:hAnsi="Times New Roman"/>
          <w:sz w:val="28"/>
          <w:szCs w:val="28"/>
        </w:rPr>
        <w:t xml:space="preserve">, </w:t>
      </w:r>
      <w:r w:rsidRPr="00D36DC8">
        <w:rPr>
          <w:rFonts w:ascii="Times New Roman" w:hAnsi="Times New Roman"/>
          <w:sz w:val="28"/>
          <w:szCs w:val="28"/>
        </w:rPr>
        <w:t>2000 года выпуска, Грузопассажирский а/м, модель, № двигателя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D36DC8">
        <w:rPr>
          <w:rFonts w:ascii="Times New Roman" w:hAnsi="Times New Roman"/>
          <w:sz w:val="28"/>
          <w:szCs w:val="28"/>
        </w:rPr>
        <w:t>умз-4178, №</w:t>
      </w:r>
      <w:r w:rsidRPr="00D36DC8">
        <w:rPr>
          <w:rFonts w:ascii="Times New Roman" w:hAnsi="Times New Roman"/>
          <w:sz w:val="28"/>
          <w:szCs w:val="28"/>
          <w:lang w:val="en-US"/>
        </w:rPr>
        <w:t>Y</w:t>
      </w:r>
      <w:r w:rsidRPr="00D36DC8">
        <w:rPr>
          <w:rFonts w:ascii="Times New Roman" w:hAnsi="Times New Roman"/>
          <w:sz w:val="28"/>
          <w:szCs w:val="28"/>
        </w:rPr>
        <w:t>0405349</w:t>
      </w:r>
      <w:r w:rsidRPr="005D20A4">
        <w:rPr>
          <w:rFonts w:ascii="Times New Roman" w:hAnsi="Times New Roman"/>
          <w:sz w:val="24"/>
          <w:szCs w:val="24"/>
        </w:rPr>
        <w:t xml:space="preserve">, </w:t>
      </w:r>
      <w:r w:rsidRPr="00D36DC8">
        <w:rPr>
          <w:rFonts w:ascii="Times New Roman" w:hAnsi="Times New Roman"/>
          <w:sz w:val="28"/>
          <w:szCs w:val="28"/>
        </w:rPr>
        <w:t xml:space="preserve">шасси </w:t>
      </w:r>
      <w:r w:rsidRPr="00D36DC8">
        <w:rPr>
          <w:rFonts w:ascii="Times New Roman" w:hAnsi="Times New Roman"/>
          <w:sz w:val="28"/>
          <w:szCs w:val="28"/>
          <w:lang w:val="en-US"/>
        </w:rPr>
        <w:t>Y</w:t>
      </w:r>
      <w:r w:rsidRPr="00D36DC8">
        <w:rPr>
          <w:rFonts w:ascii="Times New Roman" w:hAnsi="Times New Roman"/>
          <w:sz w:val="28"/>
          <w:szCs w:val="28"/>
        </w:rPr>
        <w:t xml:space="preserve">0010118, кузов </w:t>
      </w:r>
      <w:r w:rsidRPr="00D36DC8">
        <w:rPr>
          <w:rFonts w:ascii="Times New Roman" w:hAnsi="Times New Roman"/>
          <w:sz w:val="28"/>
          <w:szCs w:val="28"/>
          <w:lang w:val="en-US"/>
        </w:rPr>
        <w:t>Y</w:t>
      </w:r>
      <w:r w:rsidRPr="00D36DC8">
        <w:rPr>
          <w:rFonts w:ascii="Times New Roman" w:hAnsi="Times New Roman"/>
          <w:sz w:val="28"/>
          <w:szCs w:val="28"/>
        </w:rPr>
        <w:t>0010768, белая ночь, мощность 76 (55,9),бензиновый</w:t>
      </w:r>
      <w:r>
        <w:rPr>
          <w:rFonts w:ascii="Times New Roman" w:hAnsi="Times New Roman"/>
          <w:sz w:val="28"/>
          <w:szCs w:val="28"/>
        </w:rPr>
        <w:t>,</w:t>
      </w:r>
      <w:r w:rsidRPr="00D36DC8">
        <w:rPr>
          <w:rFonts w:ascii="Times New Roman" w:hAnsi="Times New Roman"/>
          <w:sz w:val="28"/>
          <w:szCs w:val="28"/>
        </w:rPr>
        <w:t xml:space="preserve"> находящийся</w:t>
      </w:r>
      <w:r w:rsidRPr="00FE252F">
        <w:rPr>
          <w:rFonts w:ascii="Times New Roman" w:hAnsi="Times New Roman"/>
          <w:sz w:val="28"/>
          <w:szCs w:val="28"/>
        </w:rPr>
        <w:t xml:space="preserve"> по адресу: Алтайский край, Краснощековский район, с.Берёзовка, ул.Гагарина, 4</w:t>
      </w:r>
    </w:p>
    <w:p w:rsidR="00870E17" w:rsidRPr="00B82E33" w:rsidRDefault="00870E17" w:rsidP="00400211">
      <w:pPr>
        <w:pStyle w:val="ListParagraph"/>
        <w:numPr>
          <w:ilvl w:val="2"/>
          <w:numId w:val="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82E33">
        <w:rPr>
          <w:rFonts w:ascii="Times New Roman" w:hAnsi="Times New Roman"/>
          <w:sz w:val="28"/>
          <w:szCs w:val="28"/>
        </w:rPr>
        <w:t xml:space="preserve">Отчуждаемое имущество принадлежит «Продавцу» на праве собственности, на основании: </w:t>
      </w:r>
      <w:r>
        <w:rPr>
          <w:rFonts w:ascii="Times New Roman" w:hAnsi="Times New Roman"/>
          <w:sz w:val="28"/>
          <w:szCs w:val="28"/>
        </w:rPr>
        <w:t>справка-счет 22АВ№915586.</w:t>
      </w:r>
      <w:r w:rsidRPr="00B82E33">
        <w:rPr>
          <w:rFonts w:ascii="Times New Roman" w:hAnsi="Times New Roman"/>
          <w:sz w:val="28"/>
          <w:szCs w:val="28"/>
        </w:rPr>
        <w:t xml:space="preserve"> </w:t>
      </w:r>
    </w:p>
    <w:p w:rsidR="00870E17" w:rsidRPr="00B82E33" w:rsidRDefault="00870E17" w:rsidP="00400211">
      <w:pPr>
        <w:pStyle w:val="ListParagraph"/>
        <w:numPr>
          <w:ilvl w:val="2"/>
          <w:numId w:val="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82E33">
        <w:rPr>
          <w:rFonts w:ascii="Times New Roman" w:hAnsi="Times New Roman"/>
          <w:sz w:val="28"/>
          <w:szCs w:val="28"/>
        </w:rPr>
        <w:t>«Продавец» гарантирует, что Имущество является муниципальной собственностью, не отчуждено ранее в пользу третьих лиц, не заложено,  не является предметом судебных споров</w:t>
      </w:r>
      <w:r w:rsidRPr="00B82E33">
        <w:rPr>
          <w:sz w:val="26"/>
          <w:szCs w:val="26"/>
        </w:rPr>
        <w:t>.</w:t>
      </w:r>
    </w:p>
    <w:p w:rsidR="00870E17" w:rsidRPr="00310E1F" w:rsidRDefault="00870E17" w:rsidP="00400211">
      <w:p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70E17" w:rsidRPr="00310E1F" w:rsidRDefault="00870E17" w:rsidP="00400211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0E1F">
        <w:rPr>
          <w:rFonts w:ascii="Times New Roman" w:hAnsi="Times New Roman"/>
          <w:b/>
          <w:sz w:val="28"/>
          <w:szCs w:val="28"/>
        </w:rPr>
        <w:t>2.Обязательства сторон</w:t>
      </w:r>
    </w:p>
    <w:p w:rsidR="00870E17" w:rsidRPr="00310E1F" w:rsidRDefault="00870E17" w:rsidP="00400211">
      <w:pPr>
        <w:pStyle w:val="BodyTextIndent"/>
        <w:rPr>
          <w:b/>
          <w:i/>
          <w:sz w:val="28"/>
          <w:szCs w:val="28"/>
        </w:rPr>
      </w:pPr>
      <w:r w:rsidRPr="00310E1F">
        <w:rPr>
          <w:sz w:val="28"/>
          <w:szCs w:val="28"/>
        </w:rPr>
        <w:t xml:space="preserve">2.1. </w:t>
      </w:r>
      <w:r w:rsidRPr="00310E1F">
        <w:rPr>
          <w:b/>
          <w:i/>
          <w:sz w:val="28"/>
          <w:szCs w:val="28"/>
        </w:rPr>
        <w:t>Продавец обязуется:</w:t>
      </w:r>
    </w:p>
    <w:p w:rsidR="00870E17" w:rsidRPr="00310E1F" w:rsidRDefault="00870E17" w:rsidP="00400211">
      <w:pPr>
        <w:pStyle w:val="BodyTextIndent"/>
        <w:rPr>
          <w:sz w:val="28"/>
          <w:szCs w:val="28"/>
        </w:rPr>
      </w:pPr>
      <w:r w:rsidRPr="00310E1F">
        <w:rPr>
          <w:sz w:val="28"/>
          <w:szCs w:val="28"/>
        </w:rPr>
        <w:t xml:space="preserve">2.1.1. Предоставить «Покупателю» сведения, необходимые для исполнения условий, установленных договором. </w:t>
      </w:r>
    </w:p>
    <w:p w:rsidR="00870E17" w:rsidRPr="00310E1F" w:rsidRDefault="00870E17" w:rsidP="00400211">
      <w:pPr>
        <w:pStyle w:val="BodyTextIndent"/>
        <w:rPr>
          <w:b/>
          <w:i/>
          <w:sz w:val="28"/>
          <w:szCs w:val="28"/>
        </w:rPr>
      </w:pPr>
      <w:r w:rsidRPr="00310E1F">
        <w:rPr>
          <w:sz w:val="28"/>
          <w:szCs w:val="28"/>
        </w:rPr>
        <w:t xml:space="preserve">2.2. </w:t>
      </w:r>
      <w:r w:rsidRPr="00310E1F">
        <w:rPr>
          <w:b/>
          <w:i/>
          <w:sz w:val="28"/>
          <w:szCs w:val="28"/>
        </w:rPr>
        <w:t>Покупатель обязуется:</w:t>
      </w:r>
    </w:p>
    <w:p w:rsidR="00870E17" w:rsidRPr="00310E1F" w:rsidRDefault="00870E17" w:rsidP="00400211">
      <w:pPr>
        <w:pStyle w:val="BodyTextIndent"/>
        <w:rPr>
          <w:sz w:val="28"/>
          <w:szCs w:val="28"/>
        </w:rPr>
      </w:pPr>
      <w:r w:rsidRPr="00310E1F">
        <w:rPr>
          <w:sz w:val="28"/>
          <w:szCs w:val="28"/>
        </w:rPr>
        <w:t>2.2.1. Оплатить  стоимость имущества в порядке, сроки и сумме, указанные в п. 3.1 настоящего договора.</w:t>
      </w:r>
    </w:p>
    <w:p w:rsidR="00870E17" w:rsidRPr="00310E1F" w:rsidRDefault="00870E17" w:rsidP="00400211">
      <w:pPr>
        <w:pStyle w:val="BodyTextIndent"/>
        <w:rPr>
          <w:sz w:val="28"/>
          <w:szCs w:val="28"/>
        </w:rPr>
      </w:pPr>
      <w:r w:rsidRPr="00310E1F">
        <w:rPr>
          <w:sz w:val="28"/>
          <w:szCs w:val="28"/>
        </w:rPr>
        <w:t>2.2.2. Произвести государственную регистрацию права собственности в течение 30 дней со дня подписания договора за счет собственных средств.</w:t>
      </w:r>
    </w:p>
    <w:p w:rsidR="00870E17" w:rsidRPr="00310E1F" w:rsidRDefault="00870E17" w:rsidP="00400211">
      <w:pPr>
        <w:pStyle w:val="BodyTextIndent"/>
        <w:spacing w:after="240"/>
        <w:rPr>
          <w:sz w:val="28"/>
          <w:szCs w:val="28"/>
        </w:rPr>
      </w:pPr>
      <w:r w:rsidRPr="00310E1F">
        <w:rPr>
          <w:sz w:val="28"/>
          <w:szCs w:val="28"/>
        </w:rPr>
        <w:t xml:space="preserve">2.2.3. «Покупатель» до заключения настоящего договора ознакомился с техническим состоянием вышеуказанного Имущества и претензий к «Продавцу» не имеет. </w:t>
      </w:r>
    </w:p>
    <w:p w:rsidR="00870E17" w:rsidRPr="00310E1F" w:rsidRDefault="00870E17" w:rsidP="00400211">
      <w:pPr>
        <w:pStyle w:val="BodyTextIndent"/>
        <w:ind w:firstLine="0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Pr="00310E1F">
        <w:rPr>
          <w:b/>
          <w:sz w:val="28"/>
          <w:szCs w:val="28"/>
        </w:rPr>
        <w:t>3. Порядок расчетов</w:t>
      </w:r>
    </w:p>
    <w:p w:rsidR="00870E17" w:rsidRDefault="00870E17" w:rsidP="004002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0E1F">
        <w:rPr>
          <w:sz w:val="28"/>
          <w:szCs w:val="28"/>
        </w:rPr>
        <w:t xml:space="preserve">3.1. </w:t>
      </w:r>
      <w:r w:rsidRPr="00AB1E44">
        <w:rPr>
          <w:rFonts w:ascii="Times New Roman" w:hAnsi="Times New Roman"/>
          <w:sz w:val="28"/>
          <w:szCs w:val="28"/>
        </w:rPr>
        <w:t>Установленная по результатам аукциона продажная цена Имущества указанного в предмете  настоящего Договора составила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870E17" w:rsidRPr="009B7655" w:rsidRDefault="00870E17" w:rsidP="009B7655">
      <w:r w:rsidRPr="009B7655">
        <w:t>___________________________________</w:t>
      </w:r>
      <w:r>
        <w:t>__________________________________________________</w:t>
      </w:r>
    </w:p>
    <w:p w:rsidR="00870E17" w:rsidRPr="001F1130" w:rsidRDefault="00870E17" w:rsidP="009B765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1F1130">
        <w:rPr>
          <w:rFonts w:ascii="Times New Roman" w:hAnsi="Times New Roman"/>
          <w:sz w:val="28"/>
          <w:szCs w:val="28"/>
        </w:rPr>
        <w:t>Сумма задатка в размере:</w:t>
      </w:r>
    </w:p>
    <w:p w:rsidR="00870E17" w:rsidRPr="009B7655" w:rsidRDefault="00870E17" w:rsidP="009B765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F1130">
        <w:rPr>
          <w:rFonts w:ascii="Times New Roman" w:hAnsi="Times New Roman"/>
          <w:sz w:val="28"/>
          <w:szCs w:val="28"/>
        </w:rPr>
        <w:t xml:space="preserve"> </w:t>
      </w:r>
      <w:r w:rsidRPr="001F1130">
        <w:rPr>
          <w:rFonts w:ascii="Times New Roman" w:hAnsi="Times New Roman"/>
          <w:b/>
          <w:sz w:val="28"/>
          <w:szCs w:val="28"/>
        </w:rPr>
        <w:t>9166 (девять тысяч сто шестьдесят шесть)</w:t>
      </w:r>
      <w:r w:rsidRPr="001F1130">
        <w:rPr>
          <w:rFonts w:ascii="Times New Roman" w:hAnsi="Times New Roman"/>
          <w:sz w:val="28"/>
          <w:szCs w:val="28"/>
        </w:rPr>
        <w:t xml:space="preserve"> </w:t>
      </w:r>
      <w:r w:rsidRPr="001F1130">
        <w:rPr>
          <w:rFonts w:ascii="Times New Roman" w:hAnsi="Times New Roman"/>
          <w:b/>
          <w:sz w:val="28"/>
          <w:szCs w:val="28"/>
        </w:rPr>
        <w:t>рублей 60 копеек</w:t>
      </w:r>
      <w:r w:rsidRPr="001F1130">
        <w:rPr>
          <w:rFonts w:ascii="Times New Roman" w:hAnsi="Times New Roman"/>
          <w:sz w:val="28"/>
          <w:szCs w:val="28"/>
        </w:rPr>
        <w:t>, перечисленная «Покупателем» на счет «Продавца» в соответствии с условиями  участия в</w:t>
      </w:r>
      <w:r w:rsidRPr="009B7655">
        <w:rPr>
          <w:rFonts w:ascii="Times New Roman" w:hAnsi="Times New Roman"/>
          <w:sz w:val="28"/>
          <w:szCs w:val="28"/>
        </w:rPr>
        <w:t xml:space="preserve"> аукционе, засчитана в сумму продажной цены и признается первоначальным платежом, внесенным в момент заключения договора.</w:t>
      </w:r>
    </w:p>
    <w:p w:rsidR="00870E17" w:rsidRPr="00D10365" w:rsidRDefault="00870E17" w:rsidP="00D10365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AB1E44">
        <w:rPr>
          <w:rFonts w:ascii="Times New Roman" w:hAnsi="Times New Roman"/>
          <w:sz w:val="28"/>
          <w:szCs w:val="28"/>
        </w:rPr>
        <w:t xml:space="preserve">Оставшуюся сумму </w:t>
      </w:r>
      <w:r w:rsidRPr="00AB1E44">
        <w:rPr>
          <w:rFonts w:ascii="Times New Roman" w:hAnsi="Times New Roman"/>
          <w:b/>
          <w:sz w:val="28"/>
          <w:szCs w:val="28"/>
        </w:rPr>
        <w:t>_________________________</w:t>
      </w:r>
      <w:r>
        <w:rPr>
          <w:rFonts w:ascii="Times New Roman" w:hAnsi="Times New Roman"/>
          <w:b/>
          <w:sz w:val="28"/>
          <w:szCs w:val="28"/>
        </w:rPr>
        <w:t>_____________________</w:t>
      </w:r>
      <w:r w:rsidRPr="00310E1F">
        <w:rPr>
          <w:rFonts w:ascii="Times New Roman" w:hAnsi="Times New Roman"/>
          <w:sz w:val="28"/>
          <w:szCs w:val="28"/>
        </w:rPr>
        <w:t xml:space="preserve">  «Покупатель»   оплачивает по следующим реквизитам: </w:t>
      </w:r>
    </w:p>
    <w:p w:rsidR="00870E17" w:rsidRPr="00AB1E44" w:rsidRDefault="00870E17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10E1F">
        <w:rPr>
          <w:rFonts w:ascii="Times New Roman" w:hAnsi="Times New Roman"/>
          <w:sz w:val="28"/>
          <w:szCs w:val="28"/>
        </w:rPr>
        <w:t>Получатель платежа: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Администрация Берёзовского сельсовета</w:t>
      </w:r>
      <w:r w:rsidRPr="00AB1E44">
        <w:rPr>
          <w:rFonts w:ascii="Times New Roman" w:hAnsi="Times New Roman"/>
          <w:b/>
          <w:sz w:val="28"/>
          <w:szCs w:val="28"/>
        </w:rPr>
        <w:t xml:space="preserve"> Краснощековского района </w:t>
      </w:r>
      <w:r>
        <w:rPr>
          <w:rFonts w:ascii="Times New Roman" w:hAnsi="Times New Roman"/>
          <w:b/>
          <w:sz w:val="28"/>
          <w:szCs w:val="28"/>
        </w:rPr>
        <w:t xml:space="preserve">Алтайского края </w:t>
      </w:r>
      <w:r w:rsidRPr="00AB1E44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Администрация Берёзовского сельсовета</w:t>
      </w:r>
      <w:r w:rsidRPr="00AB1E44">
        <w:rPr>
          <w:rFonts w:ascii="Times New Roman" w:hAnsi="Times New Roman"/>
          <w:b/>
          <w:sz w:val="28"/>
          <w:szCs w:val="28"/>
        </w:rPr>
        <w:t xml:space="preserve"> Краснощековского района </w:t>
      </w:r>
      <w:r>
        <w:rPr>
          <w:rFonts w:ascii="Times New Roman" w:hAnsi="Times New Roman"/>
          <w:b/>
          <w:sz w:val="28"/>
          <w:szCs w:val="28"/>
        </w:rPr>
        <w:t>Алтайского края, л/с 04173016280</w:t>
      </w:r>
      <w:r w:rsidRPr="00AB1E44">
        <w:rPr>
          <w:rFonts w:ascii="Times New Roman" w:hAnsi="Times New Roman"/>
          <w:b/>
          <w:sz w:val="28"/>
          <w:szCs w:val="28"/>
        </w:rPr>
        <w:t>)</w:t>
      </w:r>
    </w:p>
    <w:p w:rsidR="00870E17" w:rsidRPr="00AB1E44" w:rsidRDefault="00870E17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ИНН 2251001853</w:t>
      </w:r>
    </w:p>
    <w:p w:rsidR="00870E17" w:rsidRPr="00AB1E44" w:rsidRDefault="00870E17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B1E44">
        <w:rPr>
          <w:rFonts w:ascii="Times New Roman" w:hAnsi="Times New Roman"/>
          <w:b/>
          <w:sz w:val="28"/>
          <w:szCs w:val="28"/>
        </w:rPr>
        <w:t>КПП 225101001</w:t>
      </w:r>
    </w:p>
    <w:p w:rsidR="00870E17" w:rsidRPr="00AB1E44" w:rsidRDefault="00870E17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ОКПО 04086180</w:t>
      </w:r>
    </w:p>
    <w:p w:rsidR="00870E17" w:rsidRPr="00AB1E44" w:rsidRDefault="00870E17" w:rsidP="00D10365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ОКТМО 01620412</w:t>
      </w:r>
    </w:p>
    <w:p w:rsidR="00870E17" w:rsidRPr="00AB1E44" w:rsidRDefault="00870E17" w:rsidP="00D10365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ОРГН 1022202218290</w:t>
      </w:r>
    </w:p>
    <w:p w:rsidR="00870E17" w:rsidRPr="00AB1E44" w:rsidRDefault="00870E17" w:rsidP="00D10365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AB1E44">
        <w:rPr>
          <w:rFonts w:ascii="Times New Roman" w:hAnsi="Times New Roman"/>
          <w:b/>
          <w:sz w:val="28"/>
          <w:szCs w:val="28"/>
        </w:rPr>
        <w:t>ЕКС 40102810045370000009</w:t>
      </w:r>
    </w:p>
    <w:p w:rsidR="00870E17" w:rsidRPr="000D19E2" w:rsidRDefault="00870E17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B1E44">
        <w:rPr>
          <w:rFonts w:ascii="Times New Roman" w:hAnsi="Times New Roman"/>
          <w:b/>
          <w:sz w:val="28"/>
          <w:szCs w:val="28"/>
        </w:rPr>
        <w:t xml:space="preserve">Казначейский счет </w:t>
      </w:r>
      <w:r w:rsidRPr="000D19E2">
        <w:rPr>
          <w:rFonts w:ascii="Times New Roman" w:hAnsi="Times New Roman"/>
          <w:b/>
          <w:sz w:val="28"/>
          <w:szCs w:val="28"/>
        </w:rPr>
        <w:t>03100643000000011700</w:t>
      </w:r>
    </w:p>
    <w:p w:rsidR="00870E17" w:rsidRPr="00AB1E44" w:rsidRDefault="00870E17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B1E44">
        <w:rPr>
          <w:rFonts w:ascii="Times New Roman" w:hAnsi="Times New Roman"/>
          <w:b/>
          <w:sz w:val="28"/>
          <w:szCs w:val="28"/>
        </w:rPr>
        <w:t>Банк: Отделение Барнаул Банка России//УФК по Алтайскому краю г.Барнаул</w:t>
      </w:r>
    </w:p>
    <w:p w:rsidR="00870E17" w:rsidRPr="00AB1E44" w:rsidRDefault="00870E17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B1E44">
        <w:rPr>
          <w:rFonts w:ascii="Times New Roman" w:hAnsi="Times New Roman"/>
          <w:b/>
          <w:sz w:val="28"/>
          <w:szCs w:val="28"/>
        </w:rPr>
        <w:t>БИК ТОФК 010173001</w:t>
      </w:r>
    </w:p>
    <w:p w:rsidR="00870E17" w:rsidRPr="00DB36F9" w:rsidRDefault="00870E17" w:rsidP="00D10365">
      <w:pPr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 w:rsidRPr="00DB36F9">
        <w:rPr>
          <w:rFonts w:ascii="Times New Roman" w:hAnsi="Times New Roman"/>
          <w:b/>
          <w:sz w:val="28"/>
          <w:szCs w:val="28"/>
        </w:rPr>
        <w:t>КБК 166 114 02053 05 0000 410</w:t>
      </w:r>
    </w:p>
    <w:p w:rsidR="00870E17" w:rsidRPr="00310E1F" w:rsidRDefault="00870E17" w:rsidP="00D103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0E1F">
        <w:rPr>
          <w:rFonts w:ascii="Times New Roman" w:hAnsi="Times New Roman"/>
          <w:sz w:val="28"/>
          <w:szCs w:val="28"/>
        </w:rPr>
        <w:t>Назначение платежа: продажа муниципального имущества</w:t>
      </w:r>
      <w:r w:rsidRPr="00F00565"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>Оплата по д</w:t>
      </w:r>
      <w:r w:rsidRPr="00F00565">
        <w:rPr>
          <w:rFonts w:ascii="Times New Roman" w:hAnsi="Times New Roman"/>
          <w:b/>
          <w:sz w:val="28"/>
          <w:szCs w:val="28"/>
        </w:rPr>
        <w:t>оговор</w:t>
      </w:r>
      <w:r>
        <w:rPr>
          <w:rFonts w:ascii="Times New Roman" w:hAnsi="Times New Roman"/>
          <w:b/>
          <w:sz w:val="28"/>
          <w:szCs w:val="28"/>
        </w:rPr>
        <w:t>у</w:t>
      </w:r>
      <w:r w:rsidRPr="00F00565">
        <w:rPr>
          <w:rFonts w:ascii="Times New Roman" w:hAnsi="Times New Roman"/>
          <w:b/>
          <w:sz w:val="28"/>
          <w:szCs w:val="28"/>
        </w:rPr>
        <w:t xml:space="preserve"> купли - продажи муницип</w:t>
      </w:r>
      <w:r>
        <w:rPr>
          <w:rFonts w:ascii="Times New Roman" w:hAnsi="Times New Roman"/>
          <w:b/>
          <w:sz w:val="28"/>
          <w:szCs w:val="28"/>
        </w:rPr>
        <w:t xml:space="preserve">ального имущества на аукционе </w:t>
      </w:r>
      <w:r w:rsidRPr="00F00565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__________________________________________________________________</w:t>
      </w:r>
    </w:p>
    <w:p w:rsidR="00870E17" w:rsidRPr="00310E1F" w:rsidRDefault="00870E17" w:rsidP="004002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0E1F">
        <w:rPr>
          <w:rFonts w:ascii="Times New Roman" w:hAnsi="Times New Roman"/>
          <w:sz w:val="28"/>
          <w:szCs w:val="28"/>
        </w:rPr>
        <w:t xml:space="preserve">              3.2 Полная оплата цены Имущества должна быть произведена до регистрации права собственности на Имущество. </w:t>
      </w:r>
      <w:r w:rsidRPr="00310E1F">
        <w:rPr>
          <w:rFonts w:ascii="Times New Roman" w:hAnsi="Times New Roman"/>
          <w:vanish/>
          <w:sz w:val="28"/>
          <w:szCs w:val="28"/>
        </w:rPr>
        <w:t>тике Администрации Краснощёковского крайона</w:t>
      </w:r>
      <w:r w:rsidRPr="00310E1F">
        <w:rPr>
          <w:rFonts w:ascii="Times New Roman" w:hAnsi="Times New Roman"/>
          <w:vanish/>
          <w:sz w:val="28"/>
          <w:szCs w:val="28"/>
        </w:rPr>
        <w:pgNum/>
      </w:r>
      <w:r w:rsidRPr="00310E1F">
        <w:rPr>
          <w:rFonts w:ascii="Times New Roman" w:hAnsi="Times New Roman"/>
          <w:vanish/>
          <w:sz w:val="28"/>
          <w:szCs w:val="28"/>
        </w:rPr>
        <w:pgNum/>
      </w:r>
      <w:r w:rsidRPr="00310E1F">
        <w:rPr>
          <w:rFonts w:ascii="Times New Roman" w:hAnsi="Times New Roman"/>
          <w:vanish/>
          <w:sz w:val="28"/>
          <w:szCs w:val="28"/>
        </w:rPr>
        <w:pgNum/>
      </w:r>
      <w:r w:rsidRPr="00310E1F">
        <w:rPr>
          <w:rFonts w:ascii="Times New Roman" w:hAnsi="Times New Roman"/>
          <w:vanish/>
          <w:sz w:val="28"/>
          <w:szCs w:val="28"/>
        </w:rPr>
        <w:pgNum/>
      </w:r>
      <w:r w:rsidRPr="00310E1F">
        <w:rPr>
          <w:rFonts w:ascii="Times New Roman" w:hAnsi="Times New Roman"/>
          <w:vanish/>
          <w:sz w:val="28"/>
          <w:szCs w:val="28"/>
        </w:rPr>
        <w:pgNum/>
      </w:r>
      <w:r w:rsidRPr="00310E1F">
        <w:rPr>
          <w:rFonts w:ascii="Times New Roman" w:hAnsi="Times New Roman"/>
          <w:vanish/>
          <w:sz w:val="28"/>
          <w:szCs w:val="28"/>
        </w:rPr>
        <w:pgNum/>
      </w:r>
      <w:r w:rsidRPr="00310E1F">
        <w:rPr>
          <w:rFonts w:ascii="Times New Roman" w:hAnsi="Times New Roman"/>
          <w:vanish/>
          <w:sz w:val="28"/>
          <w:szCs w:val="28"/>
        </w:rPr>
        <w:pgNum/>
      </w:r>
      <w:r w:rsidRPr="00310E1F">
        <w:rPr>
          <w:rFonts w:ascii="Times New Roman" w:hAnsi="Times New Roman"/>
          <w:vanish/>
          <w:sz w:val="28"/>
          <w:szCs w:val="28"/>
        </w:rPr>
        <w:pgNum/>
      </w:r>
      <w:r w:rsidRPr="00310E1F">
        <w:rPr>
          <w:rFonts w:ascii="Times New Roman" w:hAnsi="Times New Roman"/>
          <w:vanish/>
          <w:sz w:val="28"/>
          <w:szCs w:val="28"/>
        </w:rPr>
        <w:pgNum/>
      </w:r>
      <w:r w:rsidRPr="00310E1F">
        <w:rPr>
          <w:rFonts w:ascii="Times New Roman" w:hAnsi="Times New Roman"/>
          <w:vanish/>
          <w:sz w:val="28"/>
          <w:szCs w:val="28"/>
        </w:rPr>
        <w:pgNum/>
      </w:r>
      <w:r w:rsidRPr="00310E1F">
        <w:rPr>
          <w:rFonts w:ascii="Times New Roman" w:hAnsi="Times New Roman"/>
          <w:vanish/>
          <w:sz w:val="28"/>
          <w:szCs w:val="28"/>
        </w:rPr>
        <w:pgNum/>
      </w:r>
      <w:r w:rsidRPr="00310E1F">
        <w:rPr>
          <w:rFonts w:ascii="Times New Roman" w:hAnsi="Times New Roman"/>
          <w:vanish/>
          <w:sz w:val="28"/>
          <w:szCs w:val="28"/>
        </w:rPr>
        <w:pgNum/>
      </w:r>
      <w:r w:rsidRPr="00310E1F">
        <w:rPr>
          <w:rFonts w:ascii="Times New Roman" w:hAnsi="Times New Roman"/>
          <w:vanish/>
          <w:sz w:val="28"/>
          <w:szCs w:val="28"/>
        </w:rPr>
        <w:pgNum/>
      </w:r>
    </w:p>
    <w:p w:rsidR="00870E17" w:rsidRPr="00310E1F" w:rsidRDefault="00870E17" w:rsidP="00400211">
      <w:pPr>
        <w:pStyle w:val="BodyTextIndent"/>
        <w:rPr>
          <w:sz w:val="28"/>
          <w:szCs w:val="28"/>
        </w:rPr>
      </w:pPr>
      <w:r w:rsidRPr="00310E1F">
        <w:rPr>
          <w:sz w:val="28"/>
          <w:szCs w:val="28"/>
        </w:rPr>
        <w:t>3.3 «Покупатель» несет все расходы, связанные с оформлением настоящего договора в соответствии с действующим законодательством.</w:t>
      </w:r>
    </w:p>
    <w:p w:rsidR="00870E17" w:rsidRPr="00310E1F" w:rsidRDefault="00870E17" w:rsidP="00400211">
      <w:pPr>
        <w:pStyle w:val="BodyTextIndent"/>
        <w:rPr>
          <w:sz w:val="28"/>
          <w:szCs w:val="28"/>
        </w:rPr>
      </w:pPr>
    </w:p>
    <w:p w:rsidR="00870E17" w:rsidRPr="00310E1F" w:rsidRDefault="00870E17" w:rsidP="00400211">
      <w:pPr>
        <w:pStyle w:val="BodyTextIndent"/>
        <w:jc w:val="center"/>
        <w:rPr>
          <w:b/>
          <w:sz w:val="28"/>
          <w:szCs w:val="28"/>
        </w:rPr>
      </w:pPr>
      <w:r w:rsidRPr="00310E1F">
        <w:rPr>
          <w:b/>
          <w:sz w:val="28"/>
          <w:szCs w:val="28"/>
        </w:rPr>
        <w:t>4. Ответственность сторон</w:t>
      </w:r>
    </w:p>
    <w:p w:rsidR="00870E17" w:rsidRPr="00310E1F" w:rsidRDefault="00870E17" w:rsidP="00400211">
      <w:pPr>
        <w:pStyle w:val="BodyTextIndent"/>
        <w:rPr>
          <w:sz w:val="28"/>
          <w:szCs w:val="28"/>
        </w:rPr>
      </w:pPr>
      <w:r w:rsidRPr="00310E1F">
        <w:rPr>
          <w:sz w:val="28"/>
          <w:szCs w:val="28"/>
        </w:rPr>
        <w:t>4.1.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законодательством.</w:t>
      </w:r>
    </w:p>
    <w:p w:rsidR="00870E17" w:rsidRPr="00310E1F" w:rsidRDefault="00870E17" w:rsidP="00400211">
      <w:pPr>
        <w:pStyle w:val="BodyTextIndent"/>
        <w:rPr>
          <w:sz w:val="28"/>
          <w:szCs w:val="28"/>
        </w:rPr>
      </w:pPr>
    </w:p>
    <w:p w:rsidR="00870E17" w:rsidRPr="00310E1F" w:rsidRDefault="00870E17" w:rsidP="0040021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0E1F">
        <w:rPr>
          <w:rFonts w:ascii="Times New Roman" w:hAnsi="Times New Roman"/>
          <w:b/>
          <w:sz w:val="28"/>
          <w:szCs w:val="28"/>
        </w:rPr>
        <w:t>5. Заключительные положения</w:t>
      </w:r>
    </w:p>
    <w:p w:rsidR="00870E17" w:rsidRPr="00310E1F" w:rsidRDefault="00870E17" w:rsidP="004002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0E1F">
        <w:rPr>
          <w:rFonts w:ascii="Times New Roman" w:hAnsi="Times New Roman"/>
          <w:sz w:val="28"/>
          <w:szCs w:val="28"/>
        </w:rPr>
        <w:t xml:space="preserve">5.1. Стороны при заключении договора руководствовались нормами законодательства Российской Федерации. </w:t>
      </w:r>
    </w:p>
    <w:p w:rsidR="00870E17" w:rsidRPr="00310E1F" w:rsidRDefault="00870E17" w:rsidP="004002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0E1F">
        <w:rPr>
          <w:rFonts w:ascii="Times New Roman" w:hAnsi="Times New Roman"/>
          <w:sz w:val="28"/>
          <w:szCs w:val="28"/>
        </w:rPr>
        <w:t>5.2. Право собственности на вышеуказанное Имущество переходит от «Продавца» к « Покупателю» с момента государственной регистрации этого права.</w:t>
      </w:r>
    </w:p>
    <w:p w:rsidR="00870E17" w:rsidRPr="00310E1F" w:rsidRDefault="00870E17" w:rsidP="0040021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10E1F">
        <w:rPr>
          <w:rFonts w:ascii="Times New Roman" w:hAnsi="Times New Roman"/>
          <w:sz w:val="28"/>
          <w:szCs w:val="28"/>
        </w:rPr>
        <w:t>5.3. Настоящий договор является одновременно актом приема-передачи Имущества, указанного в пункте 1.1. настоящего Договора.</w:t>
      </w:r>
    </w:p>
    <w:p w:rsidR="00870E17" w:rsidRPr="00310E1F" w:rsidRDefault="00870E17" w:rsidP="0040021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310E1F">
        <w:rPr>
          <w:rFonts w:ascii="Times New Roman" w:hAnsi="Times New Roman"/>
          <w:sz w:val="28"/>
          <w:szCs w:val="28"/>
        </w:rPr>
        <w:t>5.4 Настоящий договор составлен в трех  подлинных экземплярах в простой письменной форме,   по одному экземпляру находится у сторон, третий экземпляр передается в регистрирующий орган.  Все экземпляры идентичны и имеют одинаковую юридическую силу.</w:t>
      </w:r>
    </w:p>
    <w:p w:rsidR="00870E17" w:rsidRPr="00310E1F" w:rsidRDefault="00870E17" w:rsidP="0040021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0E1F">
        <w:rPr>
          <w:rFonts w:ascii="Times New Roman" w:hAnsi="Times New Roman"/>
          <w:b/>
          <w:sz w:val="28"/>
          <w:szCs w:val="28"/>
        </w:rPr>
        <w:t>6. Адреса и банковские реквизиты сторон</w:t>
      </w:r>
    </w:p>
    <w:p w:rsidR="00870E17" w:rsidRPr="00310E1F" w:rsidRDefault="00870E17" w:rsidP="00400211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  <w:sectPr w:rsidR="00870E17" w:rsidRPr="00310E1F" w:rsidSect="00A872E1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993" w:right="850" w:bottom="851" w:left="1701" w:header="708" w:footer="708" w:gutter="0"/>
          <w:cols w:space="708"/>
          <w:titlePg/>
          <w:docGrid w:linePitch="360"/>
        </w:sectPr>
      </w:pPr>
    </w:p>
    <w:p w:rsidR="00870E17" w:rsidRPr="00310E1F" w:rsidRDefault="00870E17" w:rsidP="00400211">
      <w:pPr>
        <w:pStyle w:val="NoSpacing"/>
        <w:rPr>
          <w:rFonts w:ascii="Times New Roman" w:hAnsi="Times New Roman"/>
          <w:i/>
          <w:sz w:val="28"/>
          <w:szCs w:val="28"/>
        </w:rPr>
      </w:pPr>
      <w:r w:rsidRPr="00310E1F">
        <w:rPr>
          <w:rFonts w:ascii="Times New Roman" w:hAnsi="Times New Roman"/>
          <w:i/>
          <w:sz w:val="28"/>
          <w:szCs w:val="28"/>
        </w:rPr>
        <w:t>«</w:t>
      </w:r>
      <w:r w:rsidRPr="007A4179">
        <w:rPr>
          <w:rFonts w:ascii="Times New Roman" w:hAnsi="Times New Roman"/>
          <w:sz w:val="28"/>
          <w:szCs w:val="28"/>
        </w:rPr>
        <w:t>ПРОДАВЕЦ</w:t>
      </w:r>
      <w:r w:rsidRPr="00310E1F">
        <w:rPr>
          <w:rFonts w:ascii="Times New Roman" w:hAnsi="Times New Roman"/>
          <w:i/>
          <w:sz w:val="28"/>
          <w:szCs w:val="28"/>
        </w:rPr>
        <w:t>»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</w:t>
      </w:r>
    </w:p>
    <w:p w:rsidR="00870E17" w:rsidRPr="00310E1F" w:rsidRDefault="00870E17" w:rsidP="00400211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870E17" w:rsidRPr="00310E1F" w:rsidRDefault="00870E17" w:rsidP="00400211">
      <w:pPr>
        <w:pStyle w:val="NoSpacing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Берёзовского сельсовета Краснощековского района Алтайского края</w:t>
      </w:r>
    </w:p>
    <w:p w:rsidR="00870E17" w:rsidRDefault="00870E17" w:rsidP="00400211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658345</w:t>
      </w:r>
      <w:r w:rsidRPr="00310E1F">
        <w:rPr>
          <w:rFonts w:ascii="Times New Roman" w:hAnsi="Times New Roman"/>
          <w:sz w:val="28"/>
          <w:szCs w:val="28"/>
        </w:rPr>
        <w:t>, Алтайский край, Краснощековский р-н,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310E1F">
        <w:rPr>
          <w:rFonts w:ascii="Times New Roman" w:hAnsi="Times New Roman"/>
          <w:sz w:val="28"/>
          <w:szCs w:val="28"/>
        </w:rPr>
        <w:t xml:space="preserve"> с.</w:t>
      </w:r>
      <w:r>
        <w:rPr>
          <w:rFonts w:ascii="Times New Roman" w:hAnsi="Times New Roman"/>
          <w:sz w:val="28"/>
          <w:szCs w:val="28"/>
        </w:rPr>
        <w:t xml:space="preserve"> Берёзовка,  ул. Гагарина, 4</w:t>
      </w:r>
    </w:p>
    <w:p w:rsidR="00870E17" w:rsidRDefault="00870E17" w:rsidP="00400211">
      <w:pPr>
        <w:pStyle w:val="NoSpacing"/>
        <w:rPr>
          <w:rFonts w:ascii="Times New Roman" w:hAnsi="Times New Roman"/>
          <w:sz w:val="28"/>
          <w:szCs w:val="28"/>
        </w:rPr>
      </w:pPr>
      <w:r w:rsidRPr="00310E1F">
        <w:rPr>
          <w:rFonts w:ascii="Times New Roman" w:hAnsi="Times New Roman"/>
          <w:sz w:val="28"/>
          <w:szCs w:val="28"/>
        </w:rPr>
        <w:t xml:space="preserve">ИНН </w:t>
      </w:r>
      <w:r>
        <w:rPr>
          <w:rFonts w:ascii="Times New Roman" w:hAnsi="Times New Roman"/>
          <w:sz w:val="28"/>
          <w:szCs w:val="28"/>
        </w:rPr>
        <w:t>2251001853</w:t>
      </w:r>
    </w:p>
    <w:p w:rsidR="00870E17" w:rsidRPr="00310E1F" w:rsidRDefault="00870E17" w:rsidP="00400211">
      <w:pPr>
        <w:pStyle w:val="NoSpacing"/>
        <w:rPr>
          <w:rFonts w:ascii="Times New Roman" w:hAnsi="Times New Roman"/>
          <w:sz w:val="28"/>
          <w:szCs w:val="28"/>
          <w:shd w:val="clear" w:color="auto" w:fill="FFFFFF"/>
        </w:rPr>
      </w:pPr>
      <w:r w:rsidRPr="00310E1F">
        <w:rPr>
          <w:rFonts w:ascii="Times New Roman" w:hAnsi="Times New Roman"/>
          <w:sz w:val="28"/>
          <w:szCs w:val="28"/>
        </w:rPr>
        <w:t xml:space="preserve">ОГРН </w:t>
      </w:r>
      <w:r>
        <w:rPr>
          <w:rFonts w:ascii="Times New Roman" w:hAnsi="Times New Roman"/>
          <w:sz w:val="28"/>
          <w:szCs w:val="28"/>
          <w:shd w:val="clear" w:color="auto" w:fill="FFFFFF"/>
        </w:rPr>
        <w:t>1022202218290</w:t>
      </w:r>
    </w:p>
    <w:p w:rsidR="00870E17" w:rsidRPr="00A233EB" w:rsidRDefault="00870E17" w:rsidP="00400211">
      <w:pPr>
        <w:pStyle w:val="NoSpacing"/>
        <w:rPr>
          <w:rFonts w:ascii="Times New Roman" w:hAnsi="Times New Roman"/>
          <w:i/>
          <w:sz w:val="28"/>
          <w:szCs w:val="28"/>
        </w:rPr>
      </w:pPr>
      <w:r w:rsidRPr="00A233EB">
        <w:rPr>
          <w:rFonts w:ascii="Times New Roman" w:hAnsi="Times New Roman"/>
          <w:i/>
          <w:sz w:val="28"/>
          <w:szCs w:val="28"/>
        </w:rPr>
        <w:t>«ПОКУПАТЕЛЬ»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</w:t>
      </w:r>
    </w:p>
    <w:p w:rsidR="00870E17" w:rsidRDefault="00870E17" w:rsidP="00400211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«Покупатель»</w:t>
      </w:r>
    </w:p>
    <w:p w:rsidR="00870E17" w:rsidRPr="00310E1F" w:rsidRDefault="00870E17" w:rsidP="00400211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870E17" w:rsidRDefault="00870E17" w:rsidP="00400211">
      <w:pPr>
        <w:pStyle w:val="NoSpacing"/>
        <w:rPr>
          <w:rFonts w:ascii="Times New Roman" w:hAnsi="Times New Roman"/>
          <w:sz w:val="28"/>
          <w:szCs w:val="28"/>
        </w:rPr>
      </w:pPr>
    </w:p>
    <w:p w:rsidR="00870E17" w:rsidRDefault="00870E17" w:rsidP="00400211">
      <w:pPr>
        <w:pStyle w:val="NoSpacing"/>
        <w:rPr>
          <w:rFonts w:ascii="Times New Roman" w:hAnsi="Times New Roman"/>
          <w:sz w:val="28"/>
          <w:szCs w:val="28"/>
        </w:rPr>
      </w:pPr>
    </w:p>
    <w:p w:rsidR="00870E17" w:rsidRDefault="00870E17" w:rsidP="00400211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870E17" w:rsidRDefault="00870E17" w:rsidP="00400211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870E17" w:rsidRDefault="00870E17" w:rsidP="00400211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870E17" w:rsidRDefault="00870E17" w:rsidP="00400211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870E17" w:rsidRDefault="00870E17" w:rsidP="00400211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870E17" w:rsidRDefault="00870E17" w:rsidP="00400211">
      <w:pPr>
        <w:pStyle w:val="NoSpacing"/>
        <w:rPr>
          <w:rFonts w:ascii="Times New Roman" w:hAnsi="Times New Roman"/>
          <w:i/>
          <w:sz w:val="28"/>
          <w:szCs w:val="28"/>
        </w:rPr>
      </w:pPr>
    </w:p>
    <w:p w:rsidR="00870E17" w:rsidRPr="00310E1F" w:rsidRDefault="00870E17" w:rsidP="00400211">
      <w:pPr>
        <w:pStyle w:val="NoSpacing"/>
        <w:rPr>
          <w:rFonts w:ascii="Times New Roman" w:hAnsi="Times New Roman"/>
          <w:sz w:val="28"/>
          <w:szCs w:val="28"/>
        </w:rPr>
        <w:sectPr w:rsidR="00870E17" w:rsidRPr="00310E1F" w:rsidSect="00A872E1">
          <w:type w:val="continuous"/>
          <w:pgSz w:w="11906" w:h="16838"/>
          <w:pgMar w:top="1134" w:right="566" w:bottom="284" w:left="1701" w:header="708" w:footer="708" w:gutter="0"/>
          <w:cols w:num="2" w:space="708"/>
          <w:docGrid w:linePitch="360"/>
        </w:sectPr>
      </w:pPr>
    </w:p>
    <w:p w:rsidR="00870E17" w:rsidRDefault="00870E17" w:rsidP="00400211">
      <w:pPr>
        <w:pStyle w:val="NoSpacing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870E17" w:rsidRDefault="00870E17" w:rsidP="00400211">
      <w:pPr>
        <w:pStyle w:val="NoSpacing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главы администрации</w:t>
      </w:r>
    </w:p>
    <w:p w:rsidR="00870E17" w:rsidRPr="003D4A34" w:rsidRDefault="00870E17" w:rsidP="00400211">
      <w:pPr>
        <w:pStyle w:val="NoSpacing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Берёзовского сельсовета</w:t>
      </w:r>
    </w:p>
    <w:p w:rsidR="00870E17" w:rsidRDefault="00870E17" w:rsidP="00400211">
      <w:pPr>
        <w:pStyle w:val="NoSpacing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______________Я.С. Герасимова</w:t>
      </w:r>
      <w:r w:rsidRPr="003D4A34">
        <w:rPr>
          <w:rFonts w:ascii="Times New Roman" w:hAnsi="Times New Roman"/>
          <w:sz w:val="28"/>
          <w:szCs w:val="28"/>
        </w:rPr>
        <w:t xml:space="preserve">             </w:t>
      </w:r>
    </w:p>
    <w:p w:rsidR="00870E17" w:rsidRPr="003D4A34" w:rsidRDefault="00870E17" w:rsidP="00400211">
      <w:p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  <w:r w:rsidRPr="003D4A34">
        <w:rPr>
          <w:rFonts w:ascii="Times New Roman" w:hAnsi="Times New Roman"/>
        </w:rPr>
        <w:t>М.П.</w:t>
      </w:r>
    </w:p>
    <w:p w:rsidR="00870E17" w:rsidRDefault="00870E17" w:rsidP="00400211">
      <w:pPr>
        <w:pStyle w:val="NoSpacing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</w:p>
    <w:p w:rsidR="00870E17" w:rsidRPr="003D4A34" w:rsidRDefault="00870E17" w:rsidP="00400211">
      <w:pPr>
        <w:pStyle w:val="NoSpacing"/>
        <w:tabs>
          <w:tab w:val="left" w:pos="4962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3D4A34">
        <w:rPr>
          <w:rFonts w:ascii="Times New Roman" w:hAnsi="Times New Roman"/>
          <w:sz w:val="28"/>
          <w:szCs w:val="28"/>
        </w:rPr>
        <w:t xml:space="preserve">                                               </w:t>
      </w:r>
    </w:p>
    <w:p w:rsidR="00870E17" w:rsidRDefault="00870E17" w:rsidP="00400211">
      <w:pPr>
        <w:spacing w:line="240" w:lineRule="auto"/>
        <w:jc w:val="both"/>
        <w:rPr>
          <w:rFonts w:ascii="Times New Roman" w:hAnsi="Times New Roman"/>
          <w:sz w:val="24"/>
          <w:szCs w:val="24"/>
        </w:rPr>
        <w:sectPr w:rsidR="00870E17" w:rsidSect="00A872E1">
          <w:type w:val="continuous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870E17" w:rsidRDefault="00870E17" w:rsidP="006C7999">
      <w:pPr>
        <w:spacing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70E17" w:rsidRDefault="00870E17" w:rsidP="006C7999">
      <w:pPr>
        <w:spacing w:line="240" w:lineRule="auto"/>
        <w:jc w:val="right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</w:p>
    <w:p w:rsidR="00870E17" w:rsidRPr="00A96849" w:rsidRDefault="00870E17" w:rsidP="0040021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870E17" w:rsidRPr="00692BBB" w:rsidRDefault="00870E17" w:rsidP="00905AC0">
      <w:pPr>
        <w:spacing w:line="240" w:lineRule="auto"/>
        <w:jc w:val="center"/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</w:pPr>
    </w:p>
    <w:sectPr w:rsidR="00870E17" w:rsidRPr="00692BBB" w:rsidSect="00DD13B2">
      <w:footerReference w:type="default" r:id="rId1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E17" w:rsidRDefault="00870E17" w:rsidP="00DD13B2">
      <w:pPr>
        <w:spacing w:after="0" w:line="240" w:lineRule="auto"/>
      </w:pPr>
      <w:r>
        <w:separator/>
      </w:r>
    </w:p>
  </w:endnote>
  <w:endnote w:type="continuationSeparator" w:id="0">
    <w:p w:rsidR="00870E17" w:rsidRDefault="00870E17" w:rsidP="00DD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E17" w:rsidRDefault="00870E1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E17" w:rsidRDefault="00870E1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E17" w:rsidRDefault="00870E17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E17" w:rsidRDefault="00870E17">
    <w:pPr>
      <w:pStyle w:val="Footer"/>
    </w:pPr>
  </w:p>
  <w:p w:rsidR="00870E17" w:rsidRDefault="00870E1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E17" w:rsidRDefault="00870E17" w:rsidP="00DD13B2">
      <w:pPr>
        <w:spacing w:after="0" w:line="240" w:lineRule="auto"/>
      </w:pPr>
      <w:r>
        <w:separator/>
      </w:r>
    </w:p>
  </w:footnote>
  <w:footnote w:type="continuationSeparator" w:id="0">
    <w:p w:rsidR="00870E17" w:rsidRDefault="00870E17" w:rsidP="00DD1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E17" w:rsidRDefault="00870E17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E17" w:rsidRDefault="00870E17">
    <w:pPr>
      <w:pStyle w:val="Header"/>
      <w:jc w:val="right"/>
    </w:pPr>
    <w:fldSimple w:instr="PAGE   \* MERGEFORMAT">
      <w:r>
        <w:rPr>
          <w:noProof/>
        </w:rPr>
        <w:t>19</w:t>
      </w:r>
    </w:fldSimple>
  </w:p>
  <w:p w:rsidR="00870E17" w:rsidRDefault="00870E17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0E17" w:rsidRDefault="00870E1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927B5"/>
    <w:multiLevelType w:val="hybridMultilevel"/>
    <w:tmpl w:val="059222B0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05FFB"/>
    <w:multiLevelType w:val="hybridMultilevel"/>
    <w:tmpl w:val="BA3E692E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3">
    <w:nsid w:val="64CD5707"/>
    <w:multiLevelType w:val="hybridMultilevel"/>
    <w:tmpl w:val="C8FE62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E325155"/>
    <w:multiLevelType w:val="multilevel"/>
    <w:tmpl w:val="5CF0E0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545" w:hanging="11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45" w:hanging="118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45" w:hanging="118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45" w:hanging="118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5">
    <w:nsid w:val="73D15902"/>
    <w:multiLevelType w:val="hybridMultilevel"/>
    <w:tmpl w:val="E16A5322"/>
    <w:lvl w:ilvl="0" w:tplc="F0FCA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D826F0"/>
    <w:multiLevelType w:val="hybridMultilevel"/>
    <w:tmpl w:val="E8246C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2C6"/>
    <w:rsid w:val="0000371A"/>
    <w:rsid w:val="000047CB"/>
    <w:rsid w:val="000136EC"/>
    <w:rsid w:val="000256D5"/>
    <w:rsid w:val="00085B4F"/>
    <w:rsid w:val="000A48CC"/>
    <w:rsid w:val="000B436F"/>
    <w:rsid w:val="000D19E2"/>
    <w:rsid w:val="000D25BF"/>
    <w:rsid w:val="000D3487"/>
    <w:rsid w:val="000E4C3B"/>
    <w:rsid w:val="000F63C6"/>
    <w:rsid w:val="0010769E"/>
    <w:rsid w:val="00107D32"/>
    <w:rsid w:val="0011625E"/>
    <w:rsid w:val="001255C8"/>
    <w:rsid w:val="00147382"/>
    <w:rsid w:val="001736DE"/>
    <w:rsid w:val="0018404B"/>
    <w:rsid w:val="001A0B37"/>
    <w:rsid w:val="001A2450"/>
    <w:rsid w:val="001B1711"/>
    <w:rsid w:val="001D268F"/>
    <w:rsid w:val="001D5EC8"/>
    <w:rsid w:val="001E5DD6"/>
    <w:rsid w:val="001E7768"/>
    <w:rsid w:val="001F1130"/>
    <w:rsid w:val="001F474F"/>
    <w:rsid w:val="00211314"/>
    <w:rsid w:val="00213FC9"/>
    <w:rsid w:val="00221687"/>
    <w:rsid w:val="00226DC7"/>
    <w:rsid w:val="002608D9"/>
    <w:rsid w:val="00265D30"/>
    <w:rsid w:val="00271D78"/>
    <w:rsid w:val="002834C4"/>
    <w:rsid w:val="00295EB6"/>
    <w:rsid w:val="002A6EC7"/>
    <w:rsid w:val="002C1D19"/>
    <w:rsid w:val="002C6E56"/>
    <w:rsid w:val="002E62B8"/>
    <w:rsid w:val="002F018F"/>
    <w:rsid w:val="002F458B"/>
    <w:rsid w:val="00300766"/>
    <w:rsid w:val="00306AE2"/>
    <w:rsid w:val="00310E1F"/>
    <w:rsid w:val="00314968"/>
    <w:rsid w:val="00330182"/>
    <w:rsid w:val="00333861"/>
    <w:rsid w:val="00333B2F"/>
    <w:rsid w:val="003467BD"/>
    <w:rsid w:val="003510A2"/>
    <w:rsid w:val="003655E1"/>
    <w:rsid w:val="00366641"/>
    <w:rsid w:val="00367DFC"/>
    <w:rsid w:val="003911A0"/>
    <w:rsid w:val="003A07F7"/>
    <w:rsid w:val="003C120C"/>
    <w:rsid w:val="003C798C"/>
    <w:rsid w:val="003D4A34"/>
    <w:rsid w:val="003E0A9F"/>
    <w:rsid w:val="00400211"/>
    <w:rsid w:val="00436907"/>
    <w:rsid w:val="00442BC6"/>
    <w:rsid w:val="00453D97"/>
    <w:rsid w:val="004574B3"/>
    <w:rsid w:val="00462D02"/>
    <w:rsid w:val="00470E5F"/>
    <w:rsid w:val="00480B6E"/>
    <w:rsid w:val="004A2435"/>
    <w:rsid w:val="004B1A8A"/>
    <w:rsid w:val="004D4A79"/>
    <w:rsid w:val="00563CB0"/>
    <w:rsid w:val="00592F6C"/>
    <w:rsid w:val="005A27E7"/>
    <w:rsid w:val="005C4417"/>
    <w:rsid w:val="005D20A4"/>
    <w:rsid w:val="005E21B7"/>
    <w:rsid w:val="005E5EDE"/>
    <w:rsid w:val="00612CCE"/>
    <w:rsid w:val="006348F0"/>
    <w:rsid w:val="00643761"/>
    <w:rsid w:val="0065291C"/>
    <w:rsid w:val="006908AD"/>
    <w:rsid w:val="00692BBB"/>
    <w:rsid w:val="006A109D"/>
    <w:rsid w:val="006A2825"/>
    <w:rsid w:val="006C7999"/>
    <w:rsid w:val="006D15E3"/>
    <w:rsid w:val="006D36CD"/>
    <w:rsid w:val="00724C34"/>
    <w:rsid w:val="00763E5E"/>
    <w:rsid w:val="00790166"/>
    <w:rsid w:val="007917A1"/>
    <w:rsid w:val="00794330"/>
    <w:rsid w:val="00794CF6"/>
    <w:rsid w:val="00796184"/>
    <w:rsid w:val="007A24CA"/>
    <w:rsid w:val="007A4179"/>
    <w:rsid w:val="007C1501"/>
    <w:rsid w:val="007F2686"/>
    <w:rsid w:val="007F2CA9"/>
    <w:rsid w:val="0082095C"/>
    <w:rsid w:val="00823D86"/>
    <w:rsid w:val="00826218"/>
    <w:rsid w:val="0083219D"/>
    <w:rsid w:val="00847F2A"/>
    <w:rsid w:val="00864B3D"/>
    <w:rsid w:val="00870E17"/>
    <w:rsid w:val="00874BA0"/>
    <w:rsid w:val="00885163"/>
    <w:rsid w:val="00891E73"/>
    <w:rsid w:val="00896FE6"/>
    <w:rsid w:val="008D139F"/>
    <w:rsid w:val="008D14AA"/>
    <w:rsid w:val="008D2975"/>
    <w:rsid w:val="008D743B"/>
    <w:rsid w:val="008E67A4"/>
    <w:rsid w:val="00905AC0"/>
    <w:rsid w:val="009065D1"/>
    <w:rsid w:val="00915604"/>
    <w:rsid w:val="009479D9"/>
    <w:rsid w:val="00980126"/>
    <w:rsid w:val="0098573A"/>
    <w:rsid w:val="00994D7B"/>
    <w:rsid w:val="00995E90"/>
    <w:rsid w:val="009B1A5F"/>
    <w:rsid w:val="009B7655"/>
    <w:rsid w:val="009C15B1"/>
    <w:rsid w:val="009D0D74"/>
    <w:rsid w:val="009D7585"/>
    <w:rsid w:val="009E0344"/>
    <w:rsid w:val="009E106B"/>
    <w:rsid w:val="009F5474"/>
    <w:rsid w:val="00A11EE0"/>
    <w:rsid w:val="00A15369"/>
    <w:rsid w:val="00A233EB"/>
    <w:rsid w:val="00A560F5"/>
    <w:rsid w:val="00A619E6"/>
    <w:rsid w:val="00A872E1"/>
    <w:rsid w:val="00A96849"/>
    <w:rsid w:val="00AA2585"/>
    <w:rsid w:val="00AA4D2F"/>
    <w:rsid w:val="00AB1E44"/>
    <w:rsid w:val="00AB56C4"/>
    <w:rsid w:val="00AC6FB3"/>
    <w:rsid w:val="00AD1A4E"/>
    <w:rsid w:val="00B056D3"/>
    <w:rsid w:val="00B110EF"/>
    <w:rsid w:val="00B37533"/>
    <w:rsid w:val="00B40EBE"/>
    <w:rsid w:val="00B42405"/>
    <w:rsid w:val="00B614B6"/>
    <w:rsid w:val="00B74E49"/>
    <w:rsid w:val="00B82E33"/>
    <w:rsid w:val="00BD4A74"/>
    <w:rsid w:val="00BE1979"/>
    <w:rsid w:val="00BE4995"/>
    <w:rsid w:val="00BE57C5"/>
    <w:rsid w:val="00BF1C98"/>
    <w:rsid w:val="00BF46F9"/>
    <w:rsid w:val="00BF6EC6"/>
    <w:rsid w:val="00C04AE6"/>
    <w:rsid w:val="00C04BB8"/>
    <w:rsid w:val="00C07BBD"/>
    <w:rsid w:val="00C11134"/>
    <w:rsid w:val="00C30979"/>
    <w:rsid w:val="00C7321B"/>
    <w:rsid w:val="00CA0D67"/>
    <w:rsid w:val="00CA3D0E"/>
    <w:rsid w:val="00CA3F56"/>
    <w:rsid w:val="00CA41A2"/>
    <w:rsid w:val="00CA5CF9"/>
    <w:rsid w:val="00CC5205"/>
    <w:rsid w:val="00CD55E8"/>
    <w:rsid w:val="00CE4C82"/>
    <w:rsid w:val="00D07D23"/>
    <w:rsid w:val="00D10365"/>
    <w:rsid w:val="00D36DC8"/>
    <w:rsid w:val="00D37263"/>
    <w:rsid w:val="00D50C84"/>
    <w:rsid w:val="00D51957"/>
    <w:rsid w:val="00D64165"/>
    <w:rsid w:val="00D84532"/>
    <w:rsid w:val="00DA3C66"/>
    <w:rsid w:val="00DB36F9"/>
    <w:rsid w:val="00DC10F5"/>
    <w:rsid w:val="00DD13B2"/>
    <w:rsid w:val="00DD3DA7"/>
    <w:rsid w:val="00DD42C2"/>
    <w:rsid w:val="00DE4556"/>
    <w:rsid w:val="00E108F5"/>
    <w:rsid w:val="00E308A0"/>
    <w:rsid w:val="00E359EA"/>
    <w:rsid w:val="00E374B8"/>
    <w:rsid w:val="00E5526D"/>
    <w:rsid w:val="00E97D4B"/>
    <w:rsid w:val="00EA0149"/>
    <w:rsid w:val="00EA5E13"/>
    <w:rsid w:val="00EB22C6"/>
    <w:rsid w:val="00ED3154"/>
    <w:rsid w:val="00ED737D"/>
    <w:rsid w:val="00F00565"/>
    <w:rsid w:val="00F15B1B"/>
    <w:rsid w:val="00F25820"/>
    <w:rsid w:val="00F35725"/>
    <w:rsid w:val="00F426FB"/>
    <w:rsid w:val="00F556E4"/>
    <w:rsid w:val="00F73712"/>
    <w:rsid w:val="00F7402E"/>
    <w:rsid w:val="00F84B5D"/>
    <w:rsid w:val="00F919AD"/>
    <w:rsid w:val="00F9695E"/>
    <w:rsid w:val="00FB234D"/>
    <w:rsid w:val="00FB7CA3"/>
    <w:rsid w:val="00FD389A"/>
    <w:rsid w:val="00FE2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DFC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uiPriority w:val="99"/>
    <w:qFormat/>
    <w:rsid w:val="00EB22C6"/>
    <w:pPr>
      <w:keepNext/>
      <w:spacing w:after="0" w:line="240" w:lineRule="auto"/>
      <w:ind w:firstLine="851"/>
      <w:jc w:val="both"/>
      <w:outlineLvl w:val="2"/>
    </w:pPr>
    <w:rPr>
      <w:rFonts w:ascii="Times New Roman" w:hAnsi="Times New Roman" w:cs="Arial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EB22C6"/>
    <w:rPr>
      <w:rFonts w:ascii="Times New Roman" w:hAnsi="Times New Roman" w:cs="Arial"/>
      <w:b/>
      <w:sz w:val="20"/>
      <w:szCs w:val="20"/>
    </w:rPr>
  </w:style>
  <w:style w:type="table" w:styleId="TableGrid">
    <w:name w:val="Table Grid"/>
    <w:basedOn w:val="TableNormal"/>
    <w:uiPriority w:val="99"/>
    <w:rsid w:val="00EB22C6"/>
    <w:rPr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EB22C6"/>
    <w:pPr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customStyle="1" w:styleId="grame">
    <w:name w:val="grame"/>
    <w:basedOn w:val="DefaultParagraphFont"/>
    <w:uiPriority w:val="99"/>
    <w:rsid w:val="00EB22C6"/>
    <w:rPr>
      <w:rFonts w:cs="Times New Roman"/>
    </w:rPr>
  </w:style>
  <w:style w:type="paragraph" w:styleId="ListParagraph">
    <w:name w:val="List Paragraph"/>
    <w:basedOn w:val="Normal"/>
    <w:uiPriority w:val="99"/>
    <w:qFormat/>
    <w:rsid w:val="00EB22C6"/>
    <w:pPr>
      <w:ind w:left="720"/>
      <w:contextualSpacing/>
    </w:pPr>
    <w:rPr>
      <w:lang w:eastAsia="en-US"/>
    </w:rPr>
  </w:style>
  <w:style w:type="paragraph" w:customStyle="1" w:styleId="1">
    <w:name w:val="Абзац1"/>
    <w:basedOn w:val="Normal"/>
    <w:uiPriority w:val="99"/>
    <w:rsid w:val="001D268F"/>
    <w:pPr>
      <w:widowControl w:val="0"/>
      <w:spacing w:after="60" w:line="360" w:lineRule="exact"/>
      <w:ind w:firstLine="709"/>
      <w:jc w:val="both"/>
    </w:pPr>
    <w:rPr>
      <w:rFonts w:ascii="Times New Roman" w:hAnsi="Times New Roman"/>
      <w:sz w:val="28"/>
      <w:szCs w:val="20"/>
    </w:rPr>
  </w:style>
  <w:style w:type="paragraph" w:styleId="NoSpacing">
    <w:name w:val="No Spacing"/>
    <w:uiPriority w:val="99"/>
    <w:qFormat/>
    <w:rsid w:val="001D268F"/>
    <w:rPr>
      <w:lang w:eastAsia="en-US"/>
    </w:rPr>
  </w:style>
  <w:style w:type="character" w:styleId="Hyperlink">
    <w:name w:val="Hyperlink"/>
    <w:basedOn w:val="DefaultParagraphFont"/>
    <w:uiPriority w:val="99"/>
    <w:rsid w:val="003510A2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D13B2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D13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D13B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DD1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D13B2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400211"/>
    <w:pPr>
      <w:suppressAutoHyphens/>
      <w:spacing w:after="0" w:line="240" w:lineRule="auto"/>
      <w:ind w:firstLine="851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00211"/>
    <w:rPr>
      <w:rFonts w:ascii="Times New Roman" w:hAnsi="Times New Roman" w:cs="Times New Roman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sadm.ru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torgi.gov.ru" TargetMode="External"/><Relationship Id="rId12" Type="http://schemas.openxmlformats.org/officeDocument/2006/relationships/hyperlink" Target="https://krasadm.ru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rasad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krasadm.ru" TargetMode="External"/><Relationship Id="rId19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hyperlink" Target="https://www.rts-tender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1028</TotalTime>
  <Pages>20</Pages>
  <Words>7017</Words>
  <Characters>-32766</Characters>
  <Application>Microsoft Office Outlook</Application>
  <DocSecurity>0</DocSecurity>
  <Lines>0</Lines>
  <Paragraphs>0</Paragraphs>
  <ScaleCrop>false</ScaleCrop>
  <Company>Romeo1994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 1</dc:creator>
  <cp:keywords/>
  <dc:description/>
  <cp:lastModifiedBy>User</cp:lastModifiedBy>
  <cp:revision>82</cp:revision>
  <cp:lastPrinted>2021-04-16T04:07:00Z</cp:lastPrinted>
  <dcterms:created xsi:type="dcterms:W3CDTF">2020-02-27T05:33:00Z</dcterms:created>
  <dcterms:modified xsi:type="dcterms:W3CDTF">2022-06-24T03:27:00Z</dcterms:modified>
</cp:coreProperties>
</file>