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8E7" w:rsidRPr="00BF1C98" w:rsidRDefault="005568E7" w:rsidP="004E7F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>ИЗВЕЩЕНИЕ</w:t>
      </w:r>
    </w:p>
    <w:p w:rsidR="005568E7" w:rsidRPr="00BF1C98" w:rsidRDefault="005568E7" w:rsidP="004E7F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>О проведении открытого аукциона по продаже муниципального имущества, находящегося в собственности муниципального образования Краснощёковский район Алтайского края.</w:t>
      </w:r>
    </w:p>
    <w:p w:rsidR="005568E7" w:rsidRPr="00CE4C82" w:rsidRDefault="005568E7" w:rsidP="004E7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568E7" w:rsidRDefault="005568E7" w:rsidP="00107D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33EF">
        <w:rPr>
          <w:rFonts w:ascii="Times New Roman" w:hAnsi="Times New Roman"/>
          <w:b/>
          <w:bCs/>
          <w:sz w:val="24"/>
          <w:szCs w:val="24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Pr="00CE4C82">
        <w:rPr>
          <w:rFonts w:ascii="Times New Roman" w:hAnsi="Times New Roman"/>
          <w:bCs/>
          <w:sz w:val="24"/>
          <w:szCs w:val="24"/>
        </w:rPr>
        <w:t xml:space="preserve"> проводит </w:t>
      </w:r>
      <w:r w:rsidRPr="00CE4C82">
        <w:rPr>
          <w:rFonts w:ascii="Times New Roman" w:hAnsi="Times New Roman"/>
          <w:b/>
          <w:bCs/>
          <w:sz w:val="24"/>
          <w:szCs w:val="24"/>
        </w:rPr>
        <w:t>аукцион в электронной форме</w:t>
      </w:r>
      <w:r w:rsidRPr="00CE4C82">
        <w:rPr>
          <w:rFonts w:ascii="Times New Roman" w:hAnsi="Times New Roman"/>
          <w:bCs/>
          <w:sz w:val="24"/>
          <w:szCs w:val="24"/>
        </w:rPr>
        <w:t xml:space="preserve"> по продаже имущества, находящегося в собственности</w:t>
      </w:r>
      <w:r>
        <w:rPr>
          <w:rFonts w:ascii="Times New Roman" w:hAnsi="Times New Roman"/>
          <w:bCs/>
          <w:sz w:val="24"/>
          <w:szCs w:val="24"/>
        </w:rPr>
        <w:t xml:space="preserve"> муниципального образования Краснощековский район</w:t>
      </w:r>
      <w:r w:rsidRPr="00CE4C82">
        <w:rPr>
          <w:rFonts w:ascii="Times New Roman" w:hAnsi="Times New Roman"/>
          <w:bCs/>
          <w:sz w:val="24"/>
          <w:szCs w:val="24"/>
        </w:rPr>
        <w:t xml:space="preserve"> Алтайского края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5568E7" w:rsidRPr="00CE4C82" w:rsidRDefault="005568E7" w:rsidP="00EA2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Сведения об аукционе</w:t>
      </w:r>
    </w:p>
    <w:p w:rsidR="005568E7" w:rsidRPr="00061927" w:rsidRDefault="005568E7" w:rsidP="00603A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1927">
        <w:rPr>
          <w:rFonts w:ascii="Times New Roman" w:hAnsi="Times New Roman"/>
          <w:b/>
          <w:bCs/>
          <w:sz w:val="24"/>
          <w:szCs w:val="24"/>
        </w:rPr>
        <w:t xml:space="preserve">Основание проведения торгов – </w:t>
      </w:r>
      <w:r w:rsidRPr="00061927">
        <w:rPr>
          <w:rFonts w:ascii="Times New Roman" w:hAnsi="Times New Roman"/>
          <w:sz w:val="24"/>
          <w:szCs w:val="24"/>
        </w:rPr>
        <w:t>постановление Администрации Краснощековского района Алтайского края №183 от 23.06.2022г.</w:t>
      </w:r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Собственник выставляемого на торги имущества –</w:t>
      </w:r>
      <w:r>
        <w:rPr>
          <w:rFonts w:ascii="Times New Roman" w:hAnsi="Times New Roman"/>
          <w:sz w:val="24"/>
          <w:szCs w:val="24"/>
        </w:rPr>
        <w:t xml:space="preserve"> муниципальное образование Краснощековский район Алтайского края</w:t>
      </w:r>
    </w:p>
    <w:p w:rsidR="005568E7" w:rsidRPr="00085B4F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85B4F">
        <w:rPr>
          <w:rFonts w:ascii="Times New Roman" w:hAnsi="Times New Roman"/>
          <w:b/>
          <w:bCs/>
          <w:sz w:val="24"/>
          <w:szCs w:val="24"/>
        </w:rPr>
        <w:t>Организатор:</w:t>
      </w:r>
    </w:p>
    <w:p w:rsidR="005568E7" w:rsidRPr="00085B4F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Наименование – ООО «РТС-тендер».</w:t>
      </w:r>
    </w:p>
    <w:p w:rsidR="005568E7" w:rsidRPr="00085B4F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Адрес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5B4F">
        <w:rPr>
          <w:rFonts w:ascii="Times New Roman" w:hAnsi="Times New Roman"/>
          <w:sz w:val="24"/>
          <w:szCs w:val="24"/>
        </w:rPr>
        <w:t>г. Москва, наб. Тараса Шевченко, 23А.</w:t>
      </w:r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Сайт - http://</w:t>
      </w:r>
      <w:r w:rsidRPr="00A560F5">
        <w:rPr>
          <w:rFonts w:ascii="Times New Roman" w:hAnsi="Times New Roman"/>
          <w:sz w:val="24"/>
          <w:szCs w:val="24"/>
        </w:rPr>
        <w:t>www.rts-tender.ru</w:t>
      </w:r>
      <w:r w:rsidRPr="00085B4F">
        <w:rPr>
          <w:rFonts w:ascii="Times New Roman" w:hAnsi="Times New Roman"/>
          <w:sz w:val="24"/>
          <w:szCs w:val="24"/>
        </w:rPr>
        <w:t>.</w:t>
      </w:r>
    </w:p>
    <w:p w:rsidR="005568E7" w:rsidRPr="008963A0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Продавец: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533EF">
        <w:rPr>
          <w:rFonts w:ascii="Times New Roman" w:hAnsi="Times New Roman"/>
          <w:bCs/>
          <w:sz w:val="24"/>
          <w:szCs w:val="24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Pr="003533EF">
        <w:rPr>
          <w:rFonts w:ascii="Times New Roman" w:hAnsi="Times New Roman"/>
          <w:sz w:val="24"/>
          <w:szCs w:val="24"/>
        </w:rPr>
        <w:t xml:space="preserve"> </w:t>
      </w:r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>:</w:t>
      </w:r>
      <w:r w:rsidRPr="00CE4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658340</w:t>
      </w:r>
      <w:r w:rsidRPr="00CE4C8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Краснощековский р-н, с. Краснощеково, ул. Ленина 152</w:t>
      </w:r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Сайт </w:t>
      </w:r>
      <w:r w:rsidRPr="003C798C">
        <w:rPr>
          <w:rFonts w:ascii="Times New Roman" w:hAnsi="Times New Roman"/>
          <w:sz w:val="24"/>
          <w:szCs w:val="24"/>
        </w:rPr>
        <w:t xml:space="preserve">– </w:t>
      </w:r>
      <w:hyperlink r:id="rId7" w:history="1">
        <w:r w:rsidRPr="003C798C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Телефон – 8 (</w:t>
      </w:r>
      <w:r>
        <w:rPr>
          <w:rFonts w:ascii="Times New Roman" w:hAnsi="Times New Roman"/>
          <w:sz w:val="24"/>
          <w:szCs w:val="24"/>
        </w:rPr>
        <w:t>38575)22-4-01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Форма аукциона (способ приватизации) – </w:t>
      </w:r>
      <w:r w:rsidRPr="00CE4C82">
        <w:rPr>
          <w:rFonts w:ascii="Times New Roman" w:hAnsi="Times New Roman"/>
          <w:sz w:val="24"/>
          <w:szCs w:val="24"/>
        </w:rPr>
        <w:t>аукцион в электронной форме,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открытый по составу участников.</w:t>
      </w:r>
    </w:p>
    <w:p w:rsidR="005568E7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Сведения об Имуществе (лоте), выставляемом на аукционе в электронной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форме:</w:t>
      </w:r>
    </w:p>
    <w:p w:rsidR="005568E7" w:rsidRPr="00980126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Лот № 1:</w:t>
      </w:r>
    </w:p>
    <w:p w:rsidR="005568E7" w:rsidRDefault="005568E7" w:rsidP="0031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Материалы от разбора здания детского сада «Тополек» (</w:t>
      </w:r>
      <w:r w:rsidRPr="00F35725">
        <w:rPr>
          <w:rFonts w:ascii="Times New Roman" w:hAnsi="Times New Roman"/>
          <w:sz w:val="24"/>
          <w:szCs w:val="24"/>
        </w:rPr>
        <w:t xml:space="preserve">нежилое, </w:t>
      </w:r>
      <w:r>
        <w:rPr>
          <w:rFonts w:ascii="Times New Roman" w:hAnsi="Times New Roman"/>
          <w:sz w:val="24"/>
          <w:szCs w:val="24"/>
        </w:rPr>
        <w:t>кадастровый номер сведения отсутствуют</w:t>
      </w:r>
      <w:r w:rsidRPr="00F35725">
        <w:rPr>
          <w:rFonts w:ascii="Times New Roman" w:hAnsi="Times New Roman"/>
          <w:sz w:val="24"/>
          <w:szCs w:val="24"/>
        </w:rPr>
        <w:t xml:space="preserve">, общая площадь </w:t>
      </w:r>
      <w:r>
        <w:rPr>
          <w:rFonts w:ascii="Times New Roman" w:hAnsi="Times New Roman"/>
          <w:sz w:val="24"/>
          <w:szCs w:val="24"/>
        </w:rPr>
        <w:t xml:space="preserve">310,1 </w:t>
      </w:r>
      <w:r w:rsidRPr="00F35725">
        <w:rPr>
          <w:rFonts w:ascii="Times New Roman" w:hAnsi="Times New Roman"/>
          <w:sz w:val="24"/>
          <w:szCs w:val="24"/>
        </w:rPr>
        <w:t>кв.м</w:t>
      </w:r>
      <w:r>
        <w:rPr>
          <w:rFonts w:ascii="Times New Roman" w:hAnsi="Times New Roman"/>
          <w:sz w:val="24"/>
          <w:szCs w:val="24"/>
        </w:rPr>
        <w:t>., строительный объем 1162 куб.м.</w:t>
      </w:r>
      <w:r>
        <w:rPr>
          <w:rFonts w:ascii="Times New Roman" w:hAnsi="Times New Roman"/>
          <w:b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расположенный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597D">
        <w:rPr>
          <w:rFonts w:ascii="Times New Roman" w:hAnsi="Times New Roman"/>
          <w:sz w:val="24"/>
          <w:szCs w:val="24"/>
        </w:rPr>
        <w:t xml:space="preserve">по адресу: </w:t>
      </w:r>
      <w:r w:rsidRPr="00470E5F">
        <w:rPr>
          <w:rFonts w:ascii="Times New Roman" w:hAnsi="Times New Roman"/>
          <w:b/>
          <w:sz w:val="24"/>
          <w:szCs w:val="24"/>
        </w:rPr>
        <w:t xml:space="preserve">Алтайский край, Краснощёковский район, </w:t>
      </w:r>
      <w:r>
        <w:rPr>
          <w:rFonts w:ascii="Times New Roman" w:hAnsi="Times New Roman"/>
          <w:b/>
          <w:sz w:val="24"/>
          <w:szCs w:val="24"/>
        </w:rPr>
        <w:t>с.Верх-Камышенка</w:t>
      </w:r>
    </w:p>
    <w:p w:rsidR="005568E7" w:rsidRPr="00980126" w:rsidRDefault="005568E7" w:rsidP="0031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/>
          <w:b/>
          <w:bCs/>
          <w:sz w:val="24"/>
          <w:szCs w:val="24"/>
        </w:rPr>
        <w:t xml:space="preserve">– 102 655 </w:t>
      </w:r>
      <w:r w:rsidRPr="007C1501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 xml:space="preserve">сто две </w:t>
      </w:r>
      <w:r w:rsidRPr="007C1501">
        <w:rPr>
          <w:rFonts w:ascii="Times New Roman" w:hAnsi="Times New Roman"/>
          <w:bCs/>
          <w:sz w:val="24"/>
          <w:szCs w:val="24"/>
        </w:rPr>
        <w:t>тысяч</w:t>
      </w:r>
      <w:r>
        <w:rPr>
          <w:rFonts w:ascii="Times New Roman" w:hAnsi="Times New Roman"/>
          <w:bCs/>
          <w:sz w:val="24"/>
          <w:szCs w:val="24"/>
        </w:rPr>
        <w:t>и шестьсот пятьдесят пять</w:t>
      </w:r>
      <w:r w:rsidRPr="007C1501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рублей 00 копеек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A5F">
        <w:rPr>
          <w:rFonts w:ascii="Times New Roman" w:hAnsi="Times New Roman"/>
          <w:b/>
          <w:sz w:val="24"/>
          <w:szCs w:val="24"/>
        </w:rPr>
        <w:t>без учета НДС</w:t>
      </w:r>
      <w:r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№А-2022-03 от 20.05.2022г.</w:t>
      </w:r>
    </w:p>
    <w:p w:rsidR="005568E7" w:rsidRPr="00980126" w:rsidRDefault="005568E7" w:rsidP="0031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) – </w:t>
      </w:r>
      <w:r>
        <w:rPr>
          <w:rFonts w:ascii="Times New Roman" w:hAnsi="Times New Roman"/>
          <w:b/>
          <w:bCs/>
          <w:sz w:val="24"/>
          <w:szCs w:val="24"/>
        </w:rPr>
        <w:t xml:space="preserve">5132,75 </w:t>
      </w:r>
      <w:r w:rsidRPr="009054BD">
        <w:rPr>
          <w:rFonts w:ascii="Times New Roman" w:hAnsi="Times New Roman"/>
          <w:sz w:val="24"/>
          <w:szCs w:val="24"/>
        </w:rPr>
        <w:t>(пять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 сто тридцать два</w:t>
      </w:r>
      <w:r>
        <w:rPr>
          <w:rFonts w:ascii="Times New Roman" w:hAnsi="Times New Roman"/>
          <w:b/>
          <w:sz w:val="24"/>
          <w:szCs w:val="24"/>
        </w:rPr>
        <w:t>) рубля 75 копеек</w:t>
      </w:r>
    </w:p>
    <w:p w:rsidR="005568E7" w:rsidRPr="00980126" w:rsidRDefault="005568E7" w:rsidP="0031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 20 531 </w:t>
      </w:r>
      <w:r w:rsidRPr="009054BD">
        <w:rPr>
          <w:rFonts w:ascii="Times New Roman" w:hAnsi="Times New Roman"/>
          <w:sz w:val="24"/>
          <w:szCs w:val="24"/>
        </w:rPr>
        <w:t>(двадцать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 пятьсот тридцать один</w:t>
      </w:r>
      <w:r w:rsidRPr="00F919A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рубль 00 копеек.</w:t>
      </w:r>
    </w:p>
    <w:p w:rsidR="005568E7" w:rsidRPr="00980126" w:rsidRDefault="005568E7" w:rsidP="0031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01.07.2022 г</w:t>
      </w:r>
      <w:r w:rsidRPr="00107D32">
        <w:rPr>
          <w:rFonts w:ascii="Times New Roman" w:hAnsi="Times New Roman"/>
          <w:b/>
          <w:sz w:val="24"/>
          <w:szCs w:val="24"/>
        </w:rPr>
        <w:t>. по</w:t>
      </w:r>
      <w:r>
        <w:rPr>
          <w:rFonts w:ascii="Times New Roman" w:hAnsi="Times New Roman"/>
          <w:b/>
          <w:sz w:val="24"/>
          <w:szCs w:val="24"/>
        </w:rPr>
        <w:t xml:space="preserve"> 31.07.2022г</w:t>
      </w:r>
      <w:r>
        <w:rPr>
          <w:rFonts w:ascii="Times New Roman" w:hAnsi="Times New Roman"/>
          <w:sz w:val="24"/>
          <w:szCs w:val="24"/>
        </w:rPr>
        <w:t>.</w:t>
      </w:r>
    </w:p>
    <w:p w:rsidR="005568E7" w:rsidRDefault="005568E7" w:rsidP="003127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5568E7" w:rsidRPr="006A109D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Место подачи (приема) Заявок и подведения итогов аукциона</w:t>
      </w:r>
      <w:r w:rsidRPr="00A560F5">
        <w:rPr>
          <w:rFonts w:ascii="Times New Roman" w:hAnsi="Times New Roman"/>
          <w:sz w:val="24"/>
          <w:szCs w:val="24"/>
        </w:rPr>
        <w:t>: электронная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60F5">
        <w:rPr>
          <w:rFonts w:ascii="Times New Roman" w:hAnsi="Times New Roman"/>
          <w:sz w:val="24"/>
          <w:szCs w:val="24"/>
        </w:rPr>
        <w:t xml:space="preserve">торговая площадка ООО «РТС-тендер», сайт - </w:t>
      </w:r>
      <w:r w:rsidRPr="006A109D">
        <w:rPr>
          <w:rFonts w:ascii="Times New Roman" w:hAnsi="Times New Roman"/>
          <w:b/>
          <w:sz w:val="24"/>
          <w:szCs w:val="24"/>
        </w:rPr>
        <w:t>http://www.rts-tender.ru.</w:t>
      </w:r>
    </w:p>
    <w:p w:rsidR="005568E7" w:rsidRPr="006A109D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 и время начала подачи (приема</w:t>
      </w:r>
      <w:r w:rsidRPr="006A109D">
        <w:rPr>
          <w:rFonts w:ascii="Times New Roman" w:hAnsi="Times New Roman"/>
          <w:sz w:val="24"/>
          <w:szCs w:val="24"/>
        </w:rPr>
        <w:t xml:space="preserve">): </w:t>
      </w:r>
      <w:r w:rsidRPr="003127DF">
        <w:rPr>
          <w:rFonts w:ascii="Times New Roman" w:hAnsi="Times New Roman"/>
          <w:b/>
          <w:sz w:val="24"/>
          <w:szCs w:val="24"/>
        </w:rPr>
        <w:t>01 июля</w:t>
      </w:r>
      <w:r>
        <w:rPr>
          <w:rFonts w:ascii="Times New Roman" w:hAnsi="Times New Roman"/>
          <w:b/>
          <w:sz w:val="24"/>
          <w:szCs w:val="24"/>
        </w:rPr>
        <w:t xml:space="preserve">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</w:t>
      </w:r>
      <w:r>
        <w:rPr>
          <w:rFonts w:ascii="Times New Roman" w:hAnsi="Times New Roman"/>
          <w:b/>
          <w:sz w:val="24"/>
          <w:szCs w:val="24"/>
        </w:rPr>
        <w:t>08</w:t>
      </w:r>
      <w:r w:rsidRPr="006A109D">
        <w:rPr>
          <w:rFonts w:ascii="Times New Roman" w:hAnsi="Times New Roman"/>
          <w:b/>
          <w:sz w:val="24"/>
          <w:szCs w:val="24"/>
        </w:rPr>
        <w:t>:00</w:t>
      </w:r>
      <w:r>
        <w:rPr>
          <w:rFonts w:ascii="Times New Roman" w:hAnsi="Times New Roman"/>
          <w:b/>
          <w:sz w:val="24"/>
          <w:szCs w:val="24"/>
        </w:rPr>
        <w:t xml:space="preserve">(время московское) </w:t>
      </w:r>
    </w:p>
    <w:p w:rsidR="005568E7" w:rsidRPr="006A109D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>Подача Заявок осуществляется круглосуточно.</w:t>
      </w:r>
    </w:p>
    <w:p w:rsidR="005568E7" w:rsidRPr="00234A6F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 и время окончания подачи (приема):</w:t>
      </w:r>
      <w:r w:rsidRPr="006A109D">
        <w:rPr>
          <w:rFonts w:ascii="Times New Roman" w:hAnsi="Times New Roman"/>
          <w:sz w:val="24"/>
          <w:szCs w:val="24"/>
        </w:rPr>
        <w:t xml:space="preserve"> </w:t>
      </w:r>
      <w:r w:rsidRPr="003127DF">
        <w:rPr>
          <w:rFonts w:ascii="Times New Roman" w:hAnsi="Times New Roman"/>
          <w:b/>
          <w:sz w:val="24"/>
          <w:szCs w:val="24"/>
        </w:rPr>
        <w:t>31 июля</w:t>
      </w:r>
      <w:r>
        <w:rPr>
          <w:rFonts w:ascii="Times New Roman" w:hAnsi="Times New Roman"/>
          <w:b/>
          <w:sz w:val="24"/>
          <w:szCs w:val="24"/>
        </w:rPr>
        <w:t xml:space="preserve"> 2022г</w:t>
      </w:r>
      <w:r w:rsidRPr="006A109D">
        <w:rPr>
          <w:rFonts w:ascii="Times New Roman" w:hAnsi="Times New Roman"/>
          <w:b/>
          <w:sz w:val="24"/>
          <w:szCs w:val="24"/>
        </w:rPr>
        <w:t>. в 17:00</w:t>
      </w:r>
      <w:r>
        <w:rPr>
          <w:rFonts w:ascii="Times New Roman" w:hAnsi="Times New Roman"/>
          <w:sz w:val="24"/>
          <w:szCs w:val="24"/>
        </w:rPr>
        <w:t>(</w:t>
      </w:r>
      <w:r w:rsidRPr="00234A6F">
        <w:rPr>
          <w:rFonts w:ascii="Times New Roman" w:hAnsi="Times New Roman"/>
          <w:b/>
          <w:sz w:val="24"/>
          <w:szCs w:val="24"/>
        </w:rPr>
        <w:t>время московское)</w:t>
      </w:r>
    </w:p>
    <w:p w:rsidR="005568E7" w:rsidRPr="006A109D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 и время определения Участников:</w:t>
      </w:r>
      <w:r w:rsidRPr="006A109D">
        <w:rPr>
          <w:rFonts w:ascii="Times New Roman" w:hAnsi="Times New Roman"/>
          <w:sz w:val="24"/>
          <w:szCs w:val="24"/>
        </w:rPr>
        <w:t xml:space="preserve"> </w:t>
      </w:r>
      <w:r w:rsidRPr="003127DF">
        <w:rPr>
          <w:rFonts w:ascii="Times New Roman" w:hAnsi="Times New Roman"/>
          <w:b/>
          <w:sz w:val="24"/>
          <w:szCs w:val="24"/>
        </w:rPr>
        <w:t>05 августа 2022 года</w:t>
      </w:r>
      <w:r w:rsidRPr="006A109D">
        <w:rPr>
          <w:rFonts w:ascii="Times New Roman" w:hAnsi="Times New Roman"/>
          <w:b/>
          <w:sz w:val="24"/>
          <w:szCs w:val="24"/>
        </w:rPr>
        <w:t xml:space="preserve"> в 10:00</w:t>
      </w:r>
      <w:r>
        <w:rPr>
          <w:rFonts w:ascii="Times New Roman" w:hAnsi="Times New Roman"/>
          <w:b/>
          <w:sz w:val="24"/>
          <w:szCs w:val="24"/>
        </w:rPr>
        <w:t xml:space="preserve"> (время московское)</w:t>
      </w:r>
    </w:p>
    <w:p w:rsidR="005568E7" w:rsidRPr="00CE4C82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Дата, время и срок проведения аукциона:</w:t>
      </w:r>
      <w:r w:rsidRPr="006A109D">
        <w:rPr>
          <w:rFonts w:ascii="Times New Roman" w:hAnsi="Times New Roman"/>
          <w:sz w:val="24"/>
          <w:szCs w:val="24"/>
        </w:rPr>
        <w:t xml:space="preserve"> </w:t>
      </w:r>
      <w:r w:rsidRPr="003127DF">
        <w:rPr>
          <w:rFonts w:ascii="Times New Roman" w:hAnsi="Times New Roman"/>
          <w:b/>
          <w:sz w:val="24"/>
          <w:szCs w:val="24"/>
        </w:rPr>
        <w:t>08 августа 202</w:t>
      </w:r>
      <w:r>
        <w:rPr>
          <w:rFonts w:ascii="Times New Roman" w:hAnsi="Times New Roman"/>
          <w:b/>
          <w:sz w:val="24"/>
          <w:szCs w:val="24"/>
        </w:rPr>
        <w:t>2</w:t>
      </w:r>
      <w:r w:rsidRPr="003127DF">
        <w:rPr>
          <w:rFonts w:ascii="Times New Roman" w:hAnsi="Times New Roman"/>
          <w:b/>
          <w:sz w:val="24"/>
          <w:szCs w:val="24"/>
        </w:rPr>
        <w:t>г</w:t>
      </w:r>
      <w:r w:rsidRPr="006A109D">
        <w:rPr>
          <w:rFonts w:ascii="Times New Roman" w:hAnsi="Times New Roman"/>
          <w:b/>
          <w:sz w:val="24"/>
          <w:szCs w:val="24"/>
        </w:rPr>
        <w:t>. в 10:00</w:t>
      </w:r>
      <w:r>
        <w:rPr>
          <w:rFonts w:ascii="Times New Roman" w:hAnsi="Times New Roman"/>
          <w:b/>
          <w:sz w:val="24"/>
          <w:szCs w:val="24"/>
        </w:rPr>
        <w:t>(время московское)</w:t>
      </w:r>
      <w:r w:rsidRPr="006A109D">
        <w:rPr>
          <w:rFonts w:ascii="Times New Roman" w:hAnsi="Times New Roman"/>
          <w:sz w:val="24"/>
          <w:szCs w:val="24"/>
        </w:rPr>
        <w:t xml:space="preserve"> и до последнего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109D">
        <w:rPr>
          <w:rFonts w:ascii="Times New Roman" w:hAnsi="Times New Roman"/>
          <w:sz w:val="24"/>
          <w:szCs w:val="24"/>
        </w:rPr>
        <w:t>предложения Участников.</w:t>
      </w:r>
    </w:p>
    <w:p w:rsidR="005568E7" w:rsidRPr="006A109D" w:rsidRDefault="005568E7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/>
          <w:sz w:val="24"/>
          <w:szCs w:val="24"/>
        </w:rPr>
        <w:t>,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/>
          <w:sz w:val="24"/>
          <w:szCs w:val="24"/>
        </w:rPr>
        <w:t>).</w:t>
      </w:r>
    </w:p>
    <w:p w:rsidR="005568E7" w:rsidRPr="00FD4E55" w:rsidRDefault="005568E7" w:rsidP="00FD4E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D4E55">
        <w:rPr>
          <w:rFonts w:ascii="Times New Roman" w:hAnsi="Times New Roman"/>
          <w:b/>
          <w:sz w:val="24"/>
          <w:szCs w:val="24"/>
        </w:rPr>
        <w:t xml:space="preserve">С информацией об участии в аукционе, о порядке проведения аукциона, с формой заявки, условиями договора купли-продажи, претенденты могут ознакомиться на официальном сайте Российской Федерации в сети «Интернет» www.torgi.gov.ru, на официальном сайте </w:t>
      </w:r>
      <w:r w:rsidRPr="00FD4E55">
        <w:rPr>
          <w:rFonts w:ascii="Times New Roman" w:hAnsi="Times New Roman"/>
          <w:b/>
          <w:color w:val="000000"/>
          <w:sz w:val="24"/>
          <w:szCs w:val="24"/>
        </w:rPr>
        <w:t>Администрации Краснощековского района</w:t>
      </w:r>
      <w:r w:rsidRPr="00FD4E55">
        <w:rPr>
          <w:rFonts w:ascii="Times New Roman" w:hAnsi="Times New Roman"/>
          <w:b/>
          <w:sz w:val="24"/>
          <w:szCs w:val="24"/>
        </w:rPr>
        <w:t xml:space="preserve">: </w:t>
      </w:r>
      <w:hyperlink r:id="rId8" w:history="1">
        <w:r w:rsidRPr="00FD4E55">
          <w:rPr>
            <w:rStyle w:val="Hyperlink"/>
            <w:rFonts w:ascii="Times New Roman" w:hAnsi="Times New Roman"/>
            <w:b/>
            <w:sz w:val="24"/>
            <w:szCs w:val="24"/>
          </w:rPr>
          <w:t>https://krasadm.ru</w:t>
        </w:r>
      </w:hyperlink>
      <w:r w:rsidRPr="00FD4E55">
        <w:rPr>
          <w:rFonts w:ascii="Times New Roman" w:hAnsi="Times New Roman"/>
          <w:b/>
          <w:sz w:val="24"/>
          <w:szCs w:val="24"/>
        </w:rPr>
        <w:t>, на сайте в сети «Интернет» Организатора (электронная площадка) www.rts-tender.ru и по телефонам: 8 (38575) 22-4-01</w:t>
      </w:r>
    </w:p>
    <w:p w:rsidR="005568E7" w:rsidRDefault="005568E7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5568E7" w:rsidSect="00745374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8E7" w:rsidRDefault="005568E7" w:rsidP="00843D63">
      <w:pPr>
        <w:spacing w:after="0" w:line="240" w:lineRule="auto"/>
      </w:pPr>
      <w:r>
        <w:separator/>
      </w:r>
    </w:p>
  </w:endnote>
  <w:endnote w:type="continuationSeparator" w:id="0">
    <w:p w:rsidR="005568E7" w:rsidRDefault="005568E7" w:rsidP="0084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8E7" w:rsidRDefault="005568E7" w:rsidP="00843D63">
      <w:pPr>
        <w:spacing w:after="0" w:line="240" w:lineRule="auto"/>
      </w:pPr>
      <w:r>
        <w:separator/>
      </w:r>
    </w:p>
  </w:footnote>
  <w:footnote w:type="continuationSeparator" w:id="0">
    <w:p w:rsidR="005568E7" w:rsidRDefault="005568E7" w:rsidP="0084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8E7" w:rsidRDefault="005568E7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5568E7" w:rsidRDefault="005568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718"/>
    <w:rsid w:val="00000764"/>
    <w:rsid w:val="00020315"/>
    <w:rsid w:val="00036C58"/>
    <w:rsid w:val="000440CF"/>
    <w:rsid w:val="0004787A"/>
    <w:rsid w:val="00061927"/>
    <w:rsid w:val="00085B4F"/>
    <w:rsid w:val="00093D59"/>
    <w:rsid w:val="000D3334"/>
    <w:rsid w:val="000F50C3"/>
    <w:rsid w:val="00100613"/>
    <w:rsid w:val="0010769E"/>
    <w:rsid w:val="00107D32"/>
    <w:rsid w:val="0011543C"/>
    <w:rsid w:val="00130BE4"/>
    <w:rsid w:val="0014014C"/>
    <w:rsid w:val="001431D9"/>
    <w:rsid w:val="00170534"/>
    <w:rsid w:val="00185CC5"/>
    <w:rsid w:val="00196538"/>
    <w:rsid w:val="001971D4"/>
    <w:rsid w:val="001F0D9B"/>
    <w:rsid w:val="001F36B3"/>
    <w:rsid w:val="00200F15"/>
    <w:rsid w:val="00234A6F"/>
    <w:rsid w:val="002468A9"/>
    <w:rsid w:val="0026781F"/>
    <w:rsid w:val="0028116C"/>
    <w:rsid w:val="00297B65"/>
    <w:rsid w:val="002A39CD"/>
    <w:rsid w:val="002C5AA2"/>
    <w:rsid w:val="002E1D8B"/>
    <w:rsid w:val="00305EFA"/>
    <w:rsid w:val="003063F5"/>
    <w:rsid w:val="003127DF"/>
    <w:rsid w:val="003533EF"/>
    <w:rsid w:val="00371324"/>
    <w:rsid w:val="00380771"/>
    <w:rsid w:val="003A3FC1"/>
    <w:rsid w:val="003A75F8"/>
    <w:rsid w:val="003C798C"/>
    <w:rsid w:val="003E1F88"/>
    <w:rsid w:val="003E2A53"/>
    <w:rsid w:val="003F4A03"/>
    <w:rsid w:val="004227EA"/>
    <w:rsid w:val="00426AE1"/>
    <w:rsid w:val="00436907"/>
    <w:rsid w:val="0044479A"/>
    <w:rsid w:val="00445546"/>
    <w:rsid w:val="00450CCB"/>
    <w:rsid w:val="004602DE"/>
    <w:rsid w:val="0046486B"/>
    <w:rsid w:val="00470E5F"/>
    <w:rsid w:val="0048758B"/>
    <w:rsid w:val="00495C1E"/>
    <w:rsid w:val="004A50FD"/>
    <w:rsid w:val="004A7C0F"/>
    <w:rsid w:val="004B1406"/>
    <w:rsid w:val="004C606B"/>
    <w:rsid w:val="004E1D38"/>
    <w:rsid w:val="004E2AA1"/>
    <w:rsid w:val="004E7FAE"/>
    <w:rsid w:val="005079A1"/>
    <w:rsid w:val="0051355F"/>
    <w:rsid w:val="00521BD0"/>
    <w:rsid w:val="00527767"/>
    <w:rsid w:val="00527D37"/>
    <w:rsid w:val="00534E9A"/>
    <w:rsid w:val="005568E7"/>
    <w:rsid w:val="0056108B"/>
    <w:rsid w:val="005641A9"/>
    <w:rsid w:val="0056648D"/>
    <w:rsid w:val="00566F48"/>
    <w:rsid w:val="005802C9"/>
    <w:rsid w:val="00587B3E"/>
    <w:rsid w:val="005B3939"/>
    <w:rsid w:val="005C0925"/>
    <w:rsid w:val="005D7B49"/>
    <w:rsid w:val="00600418"/>
    <w:rsid w:val="0060105C"/>
    <w:rsid w:val="00603A2A"/>
    <w:rsid w:val="0062758E"/>
    <w:rsid w:val="006341F9"/>
    <w:rsid w:val="00640CEA"/>
    <w:rsid w:val="006428DD"/>
    <w:rsid w:val="006A109D"/>
    <w:rsid w:val="006A406A"/>
    <w:rsid w:val="006B10A8"/>
    <w:rsid w:val="006D35DC"/>
    <w:rsid w:val="0071040E"/>
    <w:rsid w:val="00716B96"/>
    <w:rsid w:val="00723FBD"/>
    <w:rsid w:val="0073639C"/>
    <w:rsid w:val="00745374"/>
    <w:rsid w:val="00756A72"/>
    <w:rsid w:val="0078265A"/>
    <w:rsid w:val="007833AC"/>
    <w:rsid w:val="0078519C"/>
    <w:rsid w:val="00791D64"/>
    <w:rsid w:val="00794CF6"/>
    <w:rsid w:val="007C1501"/>
    <w:rsid w:val="007C37DC"/>
    <w:rsid w:val="00824491"/>
    <w:rsid w:val="00843D63"/>
    <w:rsid w:val="0085212C"/>
    <w:rsid w:val="00861C03"/>
    <w:rsid w:val="008848F9"/>
    <w:rsid w:val="008963A0"/>
    <w:rsid w:val="008B2F92"/>
    <w:rsid w:val="008B3718"/>
    <w:rsid w:val="008B4D71"/>
    <w:rsid w:val="008C7B22"/>
    <w:rsid w:val="008D4CBD"/>
    <w:rsid w:val="009054BD"/>
    <w:rsid w:val="0093368A"/>
    <w:rsid w:val="009363AF"/>
    <w:rsid w:val="0095467D"/>
    <w:rsid w:val="00980126"/>
    <w:rsid w:val="00993092"/>
    <w:rsid w:val="009B03CE"/>
    <w:rsid w:val="009B1A5F"/>
    <w:rsid w:val="009B752B"/>
    <w:rsid w:val="009B7A0F"/>
    <w:rsid w:val="009C0D00"/>
    <w:rsid w:val="009C4C2D"/>
    <w:rsid w:val="009D3C4E"/>
    <w:rsid w:val="009E6187"/>
    <w:rsid w:val="009F2F64"/>
    <w:rsid w:val="009F6B55"/>
    <w:rsid w:val="00A00C71"/>
    <w:rsid w:val="00A030E2"/>
    <w:rsid w:val="00A1484A"/>
    <w:rsid w:val="00A25DC7"/>
    <w:rsid w:val="00A3637B"/>
    <w:rsid w:val="00A36EAF"/>
    <w:rsid w:val="00A40B7A"/>
    <w:rsid w:val="00A560F5"/>
    <w:rsid w:val="00A66480"/>
    <w:rsid w:val="00AA1D1C"/>
    <w:rsid w:val="00AA4728"/>
    <w:rsid w:val="00AE13CF"/>
    <w:rsid w:val="00AE6120"/>
    <w:rsid w:val="00AE72F5"/>
    <w:rsid w:val="00B101FC"/>
    <w:rsid w:val="00B24BDD"/>
    <w:rsid w:val="00B32FAD"/>
    <w:rsid w:val="00B34D5A"/>
    <w:rsid w:val="00B4597D"/>
    <w:rsid w:val="00B61543"/>
    <w:rsid w:val="00BA7142"/>
    <w:rsid w:val="00BE20CE"/>
    <w:rsid w:val="00BE57C5"/>
    <w:rsid w:val="00BF1C98"/>
    <w:rsid w:val="00C05A5C"/>
    <w:rsid w:val="00C26D6C"/>
    <w:rsid w:val="00C3223A"/>
    <w:rsid w:val="00C60485"/>
    <w:rsid w:val="00C6196E"/>
    <w:rsid w:val="00C80BDD"/>
    <w:rsid w:val="00C81D5D"/>
    <w:rsid w:val="00C873DB"/>
    <w:rsid w:val="00C9542B"/>
    <w:rsid w:val="00CB260D"/>
    <w:rsid w:val="00CE4C82"/>
    <w:rsid w:val="00D14740"/>
    <w:rsid w:val="00D25FF2"/>
    <w:rsid w:val="00D27A06"/>
    <w:rsid w:val="00D328E9"/>
    <w:rsid w:val="00D413B7"/>
    <w:rsid w:val="00D422F2"/>
    <w:rsid w:val="00D476F1"/>
    <w:rsid w:val="00D6061B"/>
    <w:rsid w:val="00D847A9"/>
    <w:rsid w:val="00DB0AF8"/>
    <w:rsid w:val="00DC3086"/>
    <w:rsid w:val="00DC3F1A"/>
    <w:rsid w:val="00DC7137"/>
    <w:rsid w:val="00DD1C50"/>
    <w:rsid w:val="00DD766C"/>
    <w:rsid w:val="00E006E0"/>
    <w:rsid w:val="00E31CBA"/>
    <w:rsid w:val="00E37F4B"/>
    <w:rsid w:val="00E6590D"/>
    <w:rsid w:val="00E82173"/>
    <w:rsid w:val="00E83326"/>
    <w:rsid w:val="00E97D4B"/>
    <w:rsid w:val="00EA08B2"/>
    <w:rsid w:val="00EA23E3"/>
    <w:rsid w:val="00EA75D8"/>
    <w:rsid w:val="00EB1975"/>
    <w:rsid w:val="00EB674B"/>
    <w:rsid w:val="00EE5EFD"/>
    <w:rsid w:val="00F164B7"/>
    <w:rsid w:val="00F35725"/>
    <w:rsid w:val="00F458A9"/>
    <w:rsid w:val="00F8023E"/>
    <w:rsid w:val="00F83CA4"/>
    <w:rsid w:val="00F919AD"/>
    <w:rsid w:val="00FB7CA3"/>
    <w:rsid w:val="00FC5799"/>
    <w:rsid w:val="00FD4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49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B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7C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43D6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43D63"/>
    <w:rPr>
      <w:rFonts w:cs="Times New Roman"/>
    </w:rPr>
  </w:style>
  <w:style w:type="character" w:styleId="Hyperlink">
    <w:name w:val="Hyperlink"/>
    <w:basedOn w:val="DefaultParagraphFont"/>
    <w:uiPriority w:val="99"/>
    <w:rsid w:val="00E83326"/>
    <w:rPr>
      <w:rFonts w:cs="Times New Roman"/>
      <w:color w:val="0000FF"/>
      <w:u w:val="single"/>
    </w:rPr>
  </w:style>
  <w:style w:type="character" w:customStyle="1" w:styleId="grame">
    <w:name w:val="grame"/>
    <w:basedOn w:val="DefaultParagraphFont"/>
    <w:uiPriority w:val="99"/>
    <w:rsid w:val="0010769E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rsid w:val="0074537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745374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rsid w:val="00745374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uiPriority w:val="99"/>
    <w:rsid w:val="00000764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000764"/>
    <w:rPr>
      <w:rFonts w:ascii="Arial" w:hAnsi="Arial"/>
      <w:sz w:val="22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450CCB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50CCB"/>
    <w:rPr>
      <w:rFonts w:ascii="Times New Roman" w:hAnsi="Times New Roman" w:cs="Times New Roman"/>
      <w:sz w:val="20"/>
      <w:szCs w:val="20"/>
      <w:lang w:eastAsia="ar-SA" w:bidi="ar-SA"/>
    </w:rPr>
  </w:style>
  <w:style w:type="character" w:styleId="Strong">
    <w:name w:val="Strong"/>
    <w:basedOn w:val="DefaultParagraphFont"/>
    <w:uiPriority w:val="99"/>
    <w:qFormat/>
    <w:rsid w:val="00450CCB"/>
    <w:rPr>
      <w:rFonts w:cs="Times New Roman"/>
      <w:b/>
      <w:bCs/>
    </w:rPr>
  </w:style>
  <w:style w:type="paragraph" w:customStyle="1" w:styleId="Default">
    <w:name w:val="Default"/>
    <w:uiPriority w:val="99"/>
    <w:rsid w:val="004C606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623</TotalTime>
  <Pages>2</Pages>
  <Words>494</Words>
  <Characters>2817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В. Драгунова</dc:creator>
  <cp:keywords/>
  <dc:description/>
  <cp:lastModifiedBy>User</cp:lastModifiedBy>
  <cp:revision>39</cp:revision>
  <cp:lastPrinted>2020-05-06T08:54:00Z</cp:lastPrinted>
  <dcterms:created xsi:type="dcterms:W3CDTF">2019-10-21T04:20:00Z</dcterms:created>
  <dcterms:modified xsi:type="dcterms:W3CDTF">2022-06-24T04:37:00Z</dcterms:modified>
</cp:coreProperties>
</file>