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29B" w:rsidRPr="00B37B56" w:rsidRDefault="001B129B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1B129B" w:rsidRPr="002E2DB9" w:rsidRDefault="001B129B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1B129B" w:rsidRDefault="001B129B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1B129B" w:rsidRPr="00EF4AB3" w:rsidRDefault="001B129B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1B129B" w:rsidRPr="00EB449E" w:rsidTr="00EB449E">
        <w:trPr>
          <w:trHeight w:val="425"/>
        </w:trPr>
        <w:tc>
          <w:tcPr>
            <w:tcW w:w="250" w:type="dxa"/>
          </w:tcPr>
          <w:p w:rsidR="001B129B" w:rsidRPr="00EB449E" w:rsidRDefault="001B129B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1B129B" w:rsidRPr="00EB449E" w:rsidRDefault="001B129B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1B129B" w:rsidRPr="00EB449E" w:rsidRDefault="001B129B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1B129B" w:rsidRPr="00EB449E" w:rsidRDefault="001B129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1B129B" w:rsidRPr="00EB449E" w:rsidRDefault="001B129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1B129B" w:rsidRPr="00EB449E" w:rsidRDefault="001B129B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1B129B" w:rsidRPr="00EB449E" w:rsidRDefault="001B129B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1B129B" w:rsidRPr="00EB449E" w:rsidTr="00EB449E">
        <w:trPr>
          <w:trHeight w:val="425"/>
        </w:trPr>
        <w:tc>
          <w:tcPr>
            <w:tcW w:w="9378" w:type="dxa"/>
            <w:gridSpan w:val="8"/>
          </w:tcPr>
          <w:p w:rsidR="001B129B" w:rsidRPr="00EB449E" w:rsidRDefault="001B129B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1B129B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1B129B" w:rsidRPr="002D3B9C" w:rsidRDefault="001B129B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22:21:030021:70</w:t>
            </w:r>
          </w:p>
        </w:tc>
      </w:tr>
    </w:tbl>
    <w:p w:rsidR="001B129B" w:rsidRPr="002D3B9C" w:rsidRDefault="001B129B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1B129B" w:rsidRPr="002D3B9C" w:rsidRDefault="001B129B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1B129B" w:rsidRPr="0022135E" w:rsidRDefault="001B129B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22:21:03002</w:t>
      </w:r>
      <w:r>
        <w:rPr>
          <w:rFonts w:ascii="Times New Roman" w:hAnsi="Times New Roman"/>
          <w:color w:val="000000"/>
          <w:sz w:val="28"/>
          <w:szCs w:val="28"/>
        </w:rPr>
        <w:t>1:</w:t>
      </w:r>
      <w:r w:rsidRPr="0022135E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color w:val="000000"/>
          <w:sz w:val="28"/>
          <w:szCs w:val="28"/>
        </w:rPr>
        <w:t>Иванников Владимир Федорович 10.01.1936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проживающий по адресу: ….</w:t>
      </w:r>
    </w:p>
    <w:p w:rsidR="001B129B" w:rsidRPr="002D3B9C" w:rsidRDefault="001B129B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Иванникова Владимира Федоровича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регистрационным удостоверением № 107, Постановлением Администрации Краснощековского района Алтайского края №246 от 18.12.1997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1B129B" w:rsidRPr="002D3B9C" w:rsidRDefault="001B129B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43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1B129B" w:rsidRDefault="001B129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B129B" w:rsidRPr="002D3B9C" w:rsidRDefault="001B129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B129B" w:rsidRPr="002D3B9C" w:rsidRDefault="001B129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1B129B" w:rsidRPr="002D3B9C" w:rsidTr="00B37B56">
        <w:trPr>
          <w:trHeight w:val="351"/>
        </w:trPr>
        <w:tc>
          <w:tcPr>
            <w:tcW w:w="5037" w:type="dxa"/>
          </w:tcPr>
          <w:p w:rsidR="001B129B" w:rsidRPr="002D3B9C" w:rsidRDefault="001B129B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1B129B" w:rsidRPr="002D3B9C" w:rsidRDefault="001B129B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1B129B" w:rsidRDefault="001B129B" w:rsidP="0022135E">
      <w:pPr>
        <w:spacing w:after="0" w:line="240" w:lineRule="auto"/>
      </w:pPr>
    </w:p>
    <w:p w:rsidR="001B129B" w:rsidRDefault="001B129B" w:rsidP="0022135E">
      <w:pPr>
        <w:spacing w:after="0" w:line="240" w:lineRule="auto"/>
      </w:pPr>
    </w:p>
    <w:p w:rsidR="001B129B" w:rsidRDefault="001B129B" w:rsidP="0022135E">
      <w:pPr>
        <w:spacing w:after="0" w:line="240" w:lineRule="auto"/>
      </w:pPr>
    </w:p>
    <w:p w:rsidR="001B129B" w:rsidRDefault="001B129B" w:rsidP="00AA35CD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1B129B" w:rsidRDefault="001B129B" w:rsidP="00AA35CD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1B129B" w:rsidRDefault="001B129B" w:rsidP="00AA35CD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Иванников Владимир Федорович,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1B129B" w:rsidRDefault="001B129B" w:rsidP="00AA35CD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Иванниковым Владимиром Федоровичем указанного Проекта, Администрацией Краснощёковского района Алтайского края будет принято решение о выявлении Иванникова Владимира Федоровича правообладателем ранее учтенного объекта недвижимости с кадастровым номером 22:21:030021:70.</w:t>
      </w:r>
    </w:p>
    <w:p w:rsidR="001B129B" w:rsidRDefault="001B129B" w:rsidP="0022135E">
      <w:pPr>
        <w:spacing w:after="0" w:line="240" w:lineRule="auto"/>
      </w:pPr>
    </w:p>
    <w:sectPr w:rsidR="001B129B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29B" w:rsidRDefault="001B129B" w:rsidP="00935B7B">
      <w:pPr>
        <w:spacing w:after="0" w:line="240" w:lineRule="auto"/>
      </w:pPr>
      <w:r>
        <w:separator/>
      </w:r>
    </w:p>
  </w:endnote>
  <w:endnote w:type="continuationSeparator" w:id="0">
    <w:p w:rsidR="001B129B" w:rsidRDefault="001B129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29B" w:rsidRDefault="001B129B" w:rsidP="00935B7B">
      <w:pPr>
        <w:spacing w:after="0" w:line="240" w:lineRule="auto"/>
      </w:pPr>
      <w:r>
        <w:separator/>
      </w:r>
    </w:p>
  </w:footnote>
  <w:footnote w:type="continuationSeparator" w:id="0">
    <w:p w:rsidR="001B129B" w:rsidRDefault="001B129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9B" w:rsidRDefault="001B129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B5D9C"/>
    <w:rsid w:val="000F04ED"/>
    <w:rsid w:val="00113B0A"/>
    <w:rsid w:val="0013555D"/>
    <w:rsid w:val="00161BC6"/>
    <w:rsid w:val="0017528B"/>
    <w:rsid w:val="001A0DD8"/>
    <w:rsid w:val="001B129B"/>
    <w:rsid w:val="001B25C0"/>
    <w:rsid w:val="0022135E"/>
    <w:rsid w:val="0023042D"/>
    <w:rsid w:val="00237246"/>
    <w:rsid w:val="0027699A"/>
    <w:rsid w:val="002C27E8"/>
    <w:rsid w:val="002D3B9C"/>
    <w:rsid w:val="002E2DB9"/>
    <w:rsid w:val="002F7B40"/>
    <w:rsid w:val="00376058"/>
    <w:rsid w:val="00385D23"/>
    <w:rsid w:val="00394102"/>
    <w:rsid w:val="003B4EB6"/>
    <w:rsid w:val="003C697E"/>
    <w:rsid w:val="003E6050"/>
    <w:rsid w:val="003E69B1"/>
    <w:rsid w:val="00445E29"/>
    <w:rsid w:val="0044649F"/>
    <w:rsid w:val="0045044C"/>
    <w:rsid w:val="004573DA"/>
    <w:rsid w:val="00461AB7"/>
    <w:rsid w:val="004744EE"/>
    <w:rsid w:val="00493318"/>
    <w:rsid w:val="004A07BD"/>
    <w:rsid w:val="004A4BC7"/>
    <w:rsid w:val="004C26C0"/>
    <w:rsid w:val="004D6961"/>
    <w:rsid w:val="004E2CF3"/>
    <w:rsid w:val="00510756"/>
    <w:rsid w:val="005320F6"/>
    <w:rsid w:val="00567ADE"/>
    <w:rsid w:val="00570C38"/>
    <w:rsid w:val="005C0B36"/>
    <w:rsid w:val="005C29AD"/>
    <w:rsid w:val="005C2F55"/>
    <w:rsid w:val="005C563D"/>
    <w:rsid w:val="005E6C36"/>
    <w:rsid w:val="005F2822"/>
    <w:rsid w:val="005F4056"/>
    <w:rsid w:val="00614470"/>
    <w:rsid w:val="006151DC"/>
    <w:rsid w:val="00625D88"/>
    <w:rsid w:val="00631451"/>
    <w:rsid w:val="006575D5"/>
    <w:rsid w:val="0068612B"/>
    <w:rsid w:val="006903EA"/>
    <w:rsid w:val="006A201E"/>
    <w:rsid w:val="006E1BED"/>
    <w:rsid w:val="006F0469"/>
    <w:rsid w:val="0070089C"/>
    <w:rsid w:val="00721875"/>
    <w:rsid w:val="00735966"/>
    <w:rsid w:val="0077281F"/>
    <w:rsid w:val="00781FB0"/>
    <w:rsid w:val="0078583F"/>
    <w:rsid w:val="007B34BE"/>
    <w:rsid w:val="007B523F"/>
    <w:rsid w:val="00813281"/>
    <w:rsid w:val="00842945"/>
    <w:rsid w:val="00867AB4"/>
    <w:rsid w:val="00882CFB"/>
    <w:rsid w:val="0089300A"/>
    <w:rsid w:val="008C58E9"/>
    <w:rsid w:val="00901EC8"/>
    <w:rsid w:val="009337E2"/>
    <w:rsid w:val="00935B7B"/>
    <w:rsid w:val="009416A5"/>
    <w:rsid w:val="00971A7A"/>
    <w:rsid w:val="00985C62"/>
    <w:rsid w:val="00987151"/>
    <w:rsid w:val="00995947"/>
    <w:rsid w:val="009A088C"/>
    <w:rsid w:val="009C16AA"/>
    <w:rsid w:val="00A026A2"/>
    <w:rsid w:val="00A147E1"/>
    <w:rsid w:val="00A31714"/>
    <w:rsid w:val="00A47476"/>
    <w:rsid w:val="00A84930"/>
    <w:rsid w:val="00A860C4"/>
    <w:rsid w:val="00AA35CD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C347D2"/>
    <w:rsid w:val="00C546DF"/>
    <w:rsid w:val="00C86BCF"/>
    <w:rsid w:val="00CE4189"/>
    <w:rsid w:val="00CF6CFF"/>
    <w:rsid w:val="00D10043"/>
    <w:rsid w:val="00D622F6"/>
    <w:rsid w:val="00D82810"/>
    <w:rsid w:val="00DB44A0"/>
    <w:rsid w:val="00DB4DBF"/>
    <w:rsid w:val="00DD19A9"/>
    <w:rsid w:val="00DF731A"/>
    <w:rsid w:val="00E30BC6"/>
    <w:rsid w:val="00E531E5"/>
    <w:rsid w:val="00E9548D"/>
    <w:rsid w:val="00EB449E"/>
    <w:rsid w:val="00ED61F2"/>
    <w:rsid w:val="00EF4AB3"/>
    <w:rsid w:val="00F30835"/>
    <w:rsid w:val="00F378D6"/>
    <w:rsid w:val="00F4091D"/>
    <w:rsid w:val="00F47E51"/>
    <w:rsid w:val="00F72E0E"/>
    <w:rsid w:val="00F77627"/>
    <w:rsid w:val="00FD3E25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4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2</Pages>
  <Words>367</Words>
  <Characters>2094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10</cp:revision>
  <cp:lastPrinted>2021-03-18T02:54:00Z</cp:lastPrinted>
  <dcterms:created xsi:type="dcterms:W3CDTF">2022-01-24T02:41:00Z</dcterms:created>
  <dcterms:modified xsi:type="dcterms:W3CDTF">2022-01-31T07:56:00Z</dcterms:modified>
</cp:coreProperties>
</file>