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632" w:rsidRPr="009B3A73" w:rsidRDefault="00DD7632" w:rsidP="009B3A73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9B3A73">
        <w:rPr>
          <w:rFonts w:ascii="Times New Roman" w:hAnsi="Times New Roman"/>
          <w:sz w:val="24"/>
          <w:szCs w:val="24"/>
        </w:rPr>
        <w:t xml:space="preserve">В целях исполнения мероприятий, предусмотренных статьей 69.1 Федерального закона от 13.07.2015 № 218-ФЗ «О государственной регистрации недвижимости», администрация </w:t>
      </w:r>
      <w:r>
        <w:rPr>
          <w:rFonts w:ascii="Times New Roman" w:hAnsi="Times New Roman"/>
          <w:sz w:val="24"/>
          <w:szCs w:val="24"/>
        </w:rPr>
        <w:t>Краснощековского района Алтайского края уведомляет о проведении 24.01.2022</w:t>
      </w:r>
      <w:r w:rsidRPr="009B3A73">
        <w:rPr>
          <w:rFonts w:ascii="Times New Roman" w:hAnsi="Times New Roman"/>
          <w:sz w:val="24"/>
          <w:szCs w:val="24"/>
        </w:rPr>
        <w:t xml:space="preserve"> осмотра следующих объектов недвижимого имущества в рамках проведения мероприятий по выявлению правообладателей ранее учтенных объектов недвижимости:</w:t>
      </w:r>
    </w:p>
    <w:tbl>
      <w:tblPr>
        <w:tblW w:w="9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43"/>
        <w:gridCol w:w="4828"/>
        <w:gridCol w:w="1830"/>
        <w:gridCol w:w="2400"/>
      </w:tblGrid>
      <w:tr w:rsidR="00DD7632" w:rsidRPr="000005D0" w:rsidTr="000005D0">
        <w:trPr>
          <w:trHeight w:val="745"/>
        </w:trPr>
        <w:tc>
          <w:tcPr>
            <w:tcW w:w="543" w:type="dxa"/>
            <w:vAlign w:val="center"/>
          </w:tcPr>
          <w:p w:rsidR="00DD7632" w:rsidRPr="000005D0" w:rsidRDefault="00DD7632" w:rsidP="000005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05D0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828" w:type="dxa"/>
            <w:vAlign w:val="center"/>
          </w:tcPr>
          <w:p w:rsidR="00DD7632" w:rsidRPr="000005D0" w:rsidRDefault="00DD7632" w:rsidP="000005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05D0">
              <w:rPr>
                <w:rFonts w:ascii="Times New Roman" w:hAnsi="Times New Roman"/>
                <w:sz w:val="24"/>
                <w:szCs w:val="24"/>
              </w:rPr>
              <w:t>Адрес местонахождения объекта</w:t>
            </w:r>
          </w:p>
        </w:tc>
        <w:tc>
          <w:tcPr>
            <w:tcW w:w="1830" w:type="dxa"/>
            <w:vAlign w:val="center"/>
          </w:tcPr>
          <w:p w:rsidR="00DD7632" w:rsidRPr="000005D0" w:rsidRDefault="00DD7632" w:rsidP="000005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05D0">
              <w:rPr>
                <w:rFonts w:ascii="Times New Roman" w:hAnsi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2400" w:type="dxa"/>
            <w:vAlign w:val="center"/>
          </w:tcPr>
          <w:p w:rsidR="00DD7632" w:rsidRPr="000005D0" w:rsidRDefault="00DD7632" w:rsidP="000005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05D0">
              <w:rPr>
                <w:rFonts w:ascii="Times New Roman" w:hAnsi="Times New Roman"/>
                <w:sz w:val="24"/>
                <w:szCs w:val="24"/>
              </w:rPr>
              <w:t>Кадастровый номер объекта</w:t>
            </w:r>
          </w:p>
        </w:tc>
      </w:tr>
      <w:tr w:rsidR="00DD7632" w:rsidRPr="000005D0" w:rsidTr="004A60A1">
        <w:trPr>
          <w:trHeight w:val="256"/>
        </w:trPr>
        <w:tc>
          <w:tcPr>
            <w:tcW w:w="543" w:type="dxa"/>
            <w:vAlign w:val="center"/>
          </w:tcPr>
          <w:p w:rsidR="00DD7632" w:rsidRPr="000005D0" w:rsidRDefault="00DD7632" w:rsidP="000005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05D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828" w:type="dxa"/>
            <w:vAlign w:val="center"/>
          </w:tcPr>
          <w:p w:rsidR="00DD7632" w:rsidRPr="000005D0" w:rsidRDefault="00DD7632" w:rsidP="000005D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Алтайский край, Краснощековский район, с.Маралиха, пер.Больничный, д.7</w:t>
            </w:r>
          </w:p>
        </w:tc>
        <w:tc>
          <w:tcPr>
            <w:tcW w:w="1830" w:type="dxa"/>
            <w:vAlign w:val="center"/>
          </w:tcPr>
          <w:p w:rsidR="00DD7632" w:rsidRPr="000005D0" w:rsidRDefault="00DD7632" w:rsidP="000005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05D0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400" w:type="dxa"/>
            <w:vAlign w:val="center"/>
          </w:tcPr>
          <w:p w:rsidR="00DD7632" w:rsidRPr="000005D0" w:rsidRDefault="00DD7632" w:rsidP="000005D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22:21:030024:277</w:t>
            </w:r>
          </w:p>
        </w:tc>
      </w:tr>
      <w:tr w:rsidR="00DD7632" w:rsidRPr="000005D0" w:rsidTr="000005D0">
        <w:trPr>
          <w:trHeight w:val="245"/>
        </w:trPr>
        <w:tc>
          <w:tcPr>
            <w:tcW w:w="543" w:type="dxa"/>
            <w:vAlign w:val="center"/>
          </w:tcPr>
          <w:p w:rsidR="00DD7632" w:rsidRPr="000005D0" w:rsidRDefault="00DD7632" w:rsidP="000005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05D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828" w:type="dxa"/>
            <w:vAlign w:val="bottom"/>
          </w:tcPr>
          <w:p w:rsidR="00DD7632" w:rsidRPr="000005D0" w:rsidRDefault="00DD7632" w:rsidP="000005D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Алтайский край, Краснощековский район, с.Маралиха, ул.Береговая, д.28</w:t>
            </w:r>
          </w:p>
        </w:tc>
        <w:tc>
          <w:tcPr>
            <w:tcW w:w="1830" w:type="dxa"/>
            <w:vAlign w:val="center"/>
          </w:tcPr>
          <w:p w:rsidR="00DD7632" w:rsidRPr="000005D0" w:rsidRDefault="00DD7632" w:rsidP="000005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05D0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400" w:type="dxa"/>
            <w:vAlign w:val="bottom"/>
          </w:tcPr>
          <w:p w:rsidR="00DD7632" w:rsidRPr="000005D0" w:rsidRDefault="00DD7632" w:rsidP="000005D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22:21:030023:243</w:t>
            </w:r>
          </w:p>
        </w:tc>
      </w:tr>
      <w:tr w:rsidR="00DD7632" w:rsidRPr="000005D0" w:rsidTr="000005D0">
        <w:trPr>
          <w:trHeight w:val="250"/>
        </w:trPr>
        <w:tc>
          <w:tcPr>
            <w:tcW w:w="543" w:type="dxa"/>
            <w:vAlign w:val="center"/>
          </w:tcPr>
          <w:p w:rsidR="00DD7632" w:rsidRPr="000005D0" w:rsidRDefault="00DD7632" w:rsidP="000005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05D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828" w:type="dxa"/>
            <w:vAlign w:val="bottom"/>
          </w:tcPr>
          <w:p w:rsidR="00DD7632" w:rsidRPr="000005D0" w:rsidRDefault="00DD7632" w:rsidP="000005D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Алтайский край, Краснощековский район, с.Маралиха, ул.Комсомольская, д.35</w:t>
            </w:r>
          </w:p>
        </w:tc>
        <w:tc>
          <w:tcPr>
            <w:tcW w:w="1830" w:type="dxa"/>
            <w:vAlign w:val="center"/>
          </w:tcPr>
          <w:p w:rsidR="00DD7632" w:rsidRPr="000005D0" w:rsidRDefault="00DD7632" w:rsidP="000005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05D0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400" w:type="dxa"/>
            <w:vAlign w:val="bottom"/>
          </w:tcPr>
          <w:p w:rsidR="00DD7632" w:rsidRPr="000005D0" w:rsidRDefault="00DD7632" w:rsidP="00AA284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22:21:030021:70</w:t>
            </w:r>
          </w:p>
        </w:tc>
      </w:tr>
      <w:tr w:rsidR="00DD7632" w:rsidRPr="000005D0" w:rsidTr="000005D0">
        <w:trPr>
          <w:trHeight w:val="240"/>
        </w:trPr>
        <w:tc>
          <w:tcPr>
            <w:tcW w:w="543" w:type="dxa"/>
            <w:vAlign w:val="center"/>
          </w:tcPr>
          <w:p w:rsidR="00DD7632" w:rsidRPr="000005D0" w:rsidRDefault="00DD7632" w:rsidP="000005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05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828" w:type="dxa"/>
            <w:vAlign w:val="bottom"/>
          </w:tcPr>
          <w:p w:rsidR="00DD7632" w:rsidRPr="000005D0" w:rsidRDefault="00DD7632" w:rsidP="00AA284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Алтайский край, Краснощековский район, с.Маралиха, ул.Братская, д.3</w:t>
            </w:r>
          </w:p>
        </w:tc>
        <w:tc>
          <w:tcPr>
            <w:tcW w:w="1830" w:type="dxa"/>
            <w:vAlign w:val="center"/>
          </w:tcPr>
          <w:p w:rsidR="00DD7632" w:rsidRPr="000005D0" w:rsidRDefault="00DD7632" w:rsidP="000005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05D0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400" w:type="dxa"/>
            <w:vAlign w:val="bottom"/>
          </w:tcPr>
          <w:p w:rsidR="00DD7632" w:rsidRPr="000005D0" w:rsidRDefault="00DD7632" w:rsidP="000005D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22:21:030005:515</w:t>
            </w:r>
          </w:p>
        </w:tc>
      </w:tr>
      <w:tr w:rsidR="00DD7632" w:rsidRPr="000005D0" w:rsidTr="000005D0">
        <w:trPr>
          <w:trHeight w:val="244"/>
        </w:trPr>
        <w:tc>
          <w:tcPr>
            <w:tcW w:w="543" w:type="dxa"/>
            <w:vAlign w:val="center"/>
          </w:tcPr>
          <w:p w:rsidR="00DD7632" w:rsidRPr="000005D0" w:rsidRDefault="00DD7632" w:rsidP="000005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05D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828" w:type="dxa"/>
            <w:vAlign w:val="bottom"/>
          </w:tcPr>
          <w:p w:rsidR="00DD7632" w:rsidRPr="000005D0" w:rsidRDefault="00DD7632" w:rsidP="000005D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Алтайский край, Краснощековский район, с.Маралиха, ул.Братская, д.20</w:t>
            </w:r>
          </w:p>
        </w:tc>
        <w:tc>
          <w:tcPr>
            <w:tcW w:w="1830" w:type="dxa"/>
            <w:vAlign w:val="center"/>
          </w:tcPr>
          <w:p w:rsidR="00DD7632" w:rsidRPr="000005D0" w:rsidRDefault="00DD7632" w:rsidP="000005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05D0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400" w:type="dxa"/>
            <w:vAlign w:val="bottom"/>
          </w:tcPr>
          <w:p w:rsidR="00DD7632" w:rsidRPr="000005D0" w:rsidRDefault="00DD7632" w:rsidP="000005D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22:21:030022:185</w:t>
            </w:r>
          </w:p>
        </w:tc>
      </w:tr>
      <w:tr w:rsidR="00DD7632" w:rsidRPr="000005D0" w:rsidTr="000005D0">
        <w:trPr>
          <w:trHeight w:val="234"/>
        </w:trPr>
        <w:tc>
          <w:tcPr>
            <w:tcW w:w="543" w:type="dxa"/>
            <w:vAlign w:val="center"/>
          </w:tcPr>
          <w:p w:rsidR="00DD7632" w:rsidRPr="000005D0" w:rsidRDefault="00DD7632" w:rsidP="000005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05D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828" w:type="dxa"/>
            <w:vAlign w:val="bottom"/>
          </w:tcPr>
          <w:p w:rsidR="00DD7632" w:rsidRPr="000005D0" w:rsidRDefault="00DD7632" w:rsidP="000005D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Алтайский край, Краснощековский район, с.Маралиха, ул.Колхозный, д.11</w:t>
            </w:r>
          </w:p>
        </w:tc>
        <w:tc>
          <w:tcPr>
            <w:tcW w:w="1830" w:type="dxa"/>
            <w:vAlign w:val="center"/>
          </w:tcPr>
          <w:p w:rsidR="00DD7632" w:rsidRPr="000005D0" w:rsidRDefault="00DD7632" w:rsidP="000005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05D0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400" w:type="dxa"/>
            <w:vAlign w:val="bottom"/>
          </w:tcPr>
          <w:p w:rsidR="00DD7632" w:rsidRPr="000005D0" w:rsidRDefault="00DD7632" w:rsidP="000005D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22:21:030025:234</w:t>
            </w:r>
          </w:p>
        </w:tc>
      </w:tr>
      <w:tr w:rsidR="00DD7632" w:rsidRPr="000005D0" w:rsidTr="000005D0">
        <w:trPr>
          <w:trHeight w:val="224"/>
        </w:trPr>
        <w:tc>
          <w:tcPr>
            <w:tcW w:w="543" w:type="dxa"/>
            <w:vAlign w:val="center"/>
          </w:tcPr>
          <w:p w:rsidR="00DD7632" w:rsidRPr="000005D0" w:rsidRDefault="00DD7632" w:rsidP="000005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05D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828" w:type="dxa"/>
            <w:vAlign w:val="bottom"/>
          </w:tcPr>
          <w:p w:rsidR="00DD7632" w:rsidRPr="000005D0" w:rsidRDefault="00DD7632" w:rsidP="000005D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Алтайский край, Краснощековский район, с.Маралиха, ул.Мартовская, д.1</w:t>
            </w:r>
          </w:p>
        </w:tc>
        <w:tc>
          <w:tcPr>
            <w:tcW w:w="1830" w:type="dxa"/>
            <w:vAlign w:val="center"/>
          </w:tcPr>
          <w:p w:rsidR="00DD7632" w:rsidRPr="000005D0" w:rsidRDefault="00DD7632" w:rsidP="000005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05D0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400" w:type="dxa"/>
            <w:vAlign w:val="bottom"/>
          </w:tcPr>
          <w:p w:rsidR="00DD7632" w:rsidRPr="000005D0" w:rsidRDefault="00DD7632" w:rsidP="000005D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22:21:030005:533</w:t>
            </w:r>
          </w:p>
        </w:tc>
      </w:tr>
    </w:tbl>
    <w:p w:rsidR="00DD7632" w:rsidRDefault="00DD7632" w:rsidP="00CF2650">
      <w:pPr>
        <w:spacing w:line="240" w:lineRule="auto"/>
      </w:pPr>
    </w:p>
    <w:sectPr w:rsidR="00DD7632" w:rsidSect="009308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185D"/>
    <w:rsid w:val="000005D0"/>
    <w:rsid w:val="00012127"/>
    <w:rsid w:val="0003321F"/>
    <w:rsid w:val="000376FD"/>
    <w:rsid w:val="000815A9"/>
    <w:rsid w:val="000E6D59"/>
    <w:rsid w:val="0010185D"/>
    <w:rsid w:val="00130883"/>
    <w:rsid w:val="001357D6"/>
    <w:rsid w:val="001613D2"/>
    <w:rsid w:val="00182E4D"/>
    <w:rsid w:val="001953C1"/>
    <w:rsid w:val="001D2283"/>
    <w:rsid w:val="001D5F4D"/>
    <w:rsid w:val="00247A73"/>
    <w:rsid w:val="00272DDA"/>
    <w:rsid w:val="00283119"/>
    <w:rsid w:val="002B14D4"/>
    <w:rsid w:val="002C1B68"/>
    <w:rsid w:val="00392A66"/>
    <w:rsid w:val="003B2043"/>
    <w:rsid w:val="004640FD"/>
    <w:rsid w:val="0047318F"/>
    <w:rsid w:val="00485FDC"/>
    <w:rsid w:val="004A60A1"/>
    <w:rsid w:val="005447CD"/>
    <w:rsid w:val="0059448E"/>
    <w:rsid w:val="005A2A1A"/>
    <w:rsid w:val="00696D22"/>
    <w:rsid w:val="006E1D2A"/>
    <w:rsid w:val="006F36C7"/>
    <w:rsid w:val="006F3B70"/>
    <w:rsid w:val="00777BBD"/>
    <w:rsid w:val="007E3F59"/>
    <w:rsid w:val="008F66D6"/>
    <w:rsid w:val="00930805"/>
    <w:rsid w:val="0098178D"/>
    <w:rsid w:val="00990409"/>
    <w:rsid w:val="009B3A73"/>
    <w:rsid w:val="009E68A6"/>
    <w:rsid w:val="00A06CBA"/>
    <w:rsid w:val="00A90873"/>
    <w:rsid w:val="00AA2842"/>
    <w:rsid w:val="00AB4FC9"/>
    <w:rsid w:val="00AD4480"/>
    <w:rsid w:val="00B3119F"/>
    <w:rsid w:val="00B562CA"/>
    <w:rsid w:val="00B7609F"/>
    <w:rsid w:val="00BC5E4A"/>
    <w:rsid w:val="00BF22A7"/>
    <w:rsid w:val="00C26813"/>
    <w:rsid w:val="00C56DB4"/>
    <w:rsid w:val="00C74940"/>
    <w:rsid w:val="00CC3D78"/>
    <w:rsid w:val="00CD300E"/>
    <w:rsid w:val="00CF2650"/>
    <w:rsid w:val="00D62BB8"/>
    <w:rsid w:val="00D64B37"/>
    <w:rsid w:val="00DD2118"/>
    <w:rsid w:val="00DD7632"/>
    <w:rsid w:val="00E00F11"/>
    <w:rsid w:val="00E06A2C"/>
    <w:rsid w:val="00E40079"/>
    <w:rsid w:val="00EB6DB3"/>
    <w:rsid w:val="00EE7CEE"/>
    <w:rsid w:val="00FD2F7A"/>
    <w:rsid w:val="00FD57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080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EE7CEE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0003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175</Words>
  <Characters>999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целях исполнения мероприятий, предусмотренных статьей 69</dc:title>
  <dc:subject/>
  <dc:creator>1</dc:creator>
  <cp:keywords/>
  <dc:description/>
  <cp:lastModifiedBy>User</cp:lastModifiedBy>
  <cp:revision>3</cp:revision>
  <dcterms:created xsi:type="dcterms:W3CDTF">2022-01-20T09:59:00Z</dcterms:created>
  <dcterms:modified xsi:type="dcterms:W3CDTF">2022-01-21T01:09:00Z</dcterms:modified>
</cp:coreProperties>
</file>