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0048"/>
      </w:tblGrid>
      <w:tr w:rsidR="007F094F" w:rsidTr="00102146">
        <w:trPr>
          <w:trHeight w:val="2010"/>
        </w:trPr>
        <w:tc>
          <w:tcPr>
            <w:tcW w:w="10048" w:type="dxa"/>
          </w:tcPr>
          <w:p w:rsidR="007F094F" w:rsidRDefault="007F094F" w:rsidP="00102146">
            <w:pPr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АЛТАЙСКИЙ КРАЙ</w:t>
            </w: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КРАСНОЩЕКОВСКИЙ РАЙОН</w:t>
            </w: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УСТЬ-БЕЛОВСКИЙ СЕЛЬСОВЕТ</w:t>
            </w: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04.03.2019                                                                                                                         №6</w:t>
            </w:r>
          </w:p>
          <w:p w:rsidR="007F094F" w:rsidRDefault="007F094F" w:rsidP="0010214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94F" w:rsidRDefault="007F094F" w:rsidP="0010214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94F" w:rsidRDefault="007F094F" w:rsidP="001021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с.Усть-Белое</w:t>
            </w:r>
          </w:p>
          <w:p w:rsidR="007F094F" w:rsidRDefault="007F094F" w:rsidP="0010214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94F" w:rsidRDefault="007F094F" w:rsidP="0010214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F51A73" w:rsidRDefault="007F094F" w:rsidP="007F094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О проведении мероприятий по стабилизации обстановки с  пожарами, не допущению гибели и </w:t>
      </w:r>
      <w:proofErr w:type="spellStart"/>
      <w:r>
        <w:rPr>
          <w:rFonts w:ascii="Arial" w:hAnsi="Arial" w:cs="Arial"/>
          <w:b/>
          <w:sz w:val="24"/>
          <w:szCs w:val="24"/>
        </w:rPr>
        <w:t>травмирования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людей на территории села Усть-Белое Краснощековского района</w:t>
      </w:r>
    </w:p>
    <w:p w:rsidR="007F094F" w:rsidRPr="007F094F" w:rsidRDefault="007F094F" w:rsidP="007F094F">
      <w:pPr>
        <w:jc w:val="center"/>
        <w:rPr>
          <w:rFonts w:ascii="Arial" w:hAnsi="Arial" w:cs="Arial"/>
          <w:b/>
          <w:sz w:val="24"/>
          <w:szCs w:val="24"/>
        </w:rPr>
      </w:pPr>
    </w:p>
    <w:p w:rsidR="00B32BEC" w:rsidRDefault="00F51A73" w:rsidP="00F51A73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DC5E92">
        <w:rPr>
          <w:sz w:val="28"/>
          <w:szCs w:val="28"/>
        </w:rPr>
        <w:t>Во исполнение федерального закона от 21 декабря 1994 года №</w:t>
      </w:r>
      <w:r>
        <w:rPr>
          <w:sz w:val="28"/>
          <w:szCs w:val="28"/>
        </w:rPr>
        <w:t>69-ФЗ «О пожарной безопасности»,</w:t>
      </w:r>
      <w:r w:rsidRPr="00DC5E92">
        <w:rPr>
          <w:sz w:val="28"/>
          <w:szCs w:val="28"/>
        </w:rPr>
        <w:t xml:space="preserve"> Федерального закона от 6 октября 2003 года №131-ФЗ «Об общих принципах организации местного самоуправления в Российской Федерации», </w:t>
      </w:r>
      <w:r w:rsidR="008D4A57">
        <w:rPr>
          <w:sz w:val="28"/>
          <w:szCs w:val="28"/>
        </w:rPr>
        <w:t>решения  КЧС и ОПБ Краснощёковского района от 22.02.2018 № 2, а</w:t>
      </w:r>
      <w:r w:rsidRPr="00DC5E92">
        <w:rPr>
          <w:sz w:val="28"/>
          <w:szCs w:val="28"/>
        </w:rPr>
        <w:t xml:space="preserve"> также в целях стабилизации обстановки с пожарами и дальнейшего совершенствования мероприятий, направленных на их предупреждение, снижение негативных последствий от них</w:t>
      </w:r>
      <w:proofErr w:type="gramEnd"/>
      <w:r w:rsidRPr="00DC5E92">
        <w:rPr>
          <w:sz w:val="28"/>
          <w:szCs w:val="28"/>
        </w:rPr>
        <w:t xml:space="preserve">, совершенствования пропагандистской деятельности, повышения уровня правосознания каждого гражданина в области пожарной безопасности, минимизации социальных и материальных потерь </w:t>
      </w:r>
    </w:p>
    <w:p w:rsidR="00F51A73" w:rsidRPr="00DC5E92" w:rsidRDefault="00F51A73" w:rsidP="00F51A73">
      <w:pPr>
        <w:pStyle w:val="a3"/>
        <w:ind w:firstLine="708"/>
        <w:jc w:val="both"/>
        <w:rPr>
          <w:sz w:val="28"/>
          <w:szCs w:val="28"/>
        </w:rPr>
      </w:pPr>
      <w:r w:rsidRPr="00DC5E92">
        <w:rPr>
          <w:sz w:val="28"/>
          <w:szCs w:val="28"/>
        </w:rPr>
        <w:t>ПОСТАНОВЛЯЮ:</w:t>
      </w:r>
    </w:p>
    <w:p w:rsidR="00D8398E" w:rsidRDefault="00F51A73" w:rsidP="00D8398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5E92">
        <w:rPr>
          <w:sz w:val="28"/>
          <w:szCs w:val="28"/>
        </w:rPr>
        <w:t xml:space="preserve">1. Утвердить план </w:t>
      </w:r>
      <w:r>
        <w:rPr>
          <w:sz w:val="28"/>
          <w:szCs w:val="28"/>
        </w:rPr>
        <w:t xml:space="preserve">дополнительных мероприятий по </w:t>
      </w:r>
      <w:r w:rsidRPr="00DC5E92">
        <w:rPr>
          <w:sz w:val="28"/>
          <w:szCs w:val="28"/>
        </w:rPr>
        <w:t xml:space="preserve">стабилизации обстановки с пожарами </w:t>
      </w:r>
      <w:r w:rsidR="00B27502" w:rsidRPr="00B27502">
        <w:rPr>
          <w:sz w:val="28"/>
          <w:szCs w:val="28"/>
        </w:rPr>
        <w:t>и  предотвращению гибели людей</w:t>
      </w:r>
      <w:r w:rsidRPr="00DC5E92">
        <w:rPr>
          <w:sz w:val="28"/>
          <w:szCs w:val="28"/>
        </w:rPr>
        <w:t xml:space="preserve"> на территории </w:t>
      </w:r>
      <w:r w:rsidR="00A56A69">
        <w:rPr>
          <w:sz w:val="28"/>
          <w:szCs w:val="28"/>
        </w:rPr>
        <w:t>МО</w:t>
      </w:r>
      <w:r w:rsidR="007F094F">
        <w:rPr>
          <w:sz w:val="28"/>
          <w:szCs w:val="28"/>
        </w:rPr>
        <w:t xml:space="preserve"> Усть-Беловский</w:t>
      </w:r>
      <w:r w:rsidR="00A56A69">
        <w:rPr>
          <w:sz w:val="28"/>
          <w:szCs w:val="28"/>
        </w:rPr>
        <w:t xml:space="preserve"> сельсовет</w:t>
      </w:r>
      <w:r w:rsidR="007F094F">
        <w:rPr>
          <w:sz w:val="28"/>
          <w:szCs w:val="28"/>
        </w:rPr>
        <w:t xml:space="preserve"> </w:t>
      </w:r>
      <w:r w:rsidR="00936FCD">
        <w:rPr>
          <w:sz w:val="28"/>
          <w:szCs w:val="28"/>
        </w:rPr>
        <w:t>Краснощековского района</w:t>
      </w:r>
      <w:r w:rsidR="007F094F">
        <w:rPr>
          <w:sz w:val="28"/>
          <w:szCs w:val="28"/>
        </w:rPr>
        <w:t xml:space="preserve"> </w:t>
      </w:r>
      <w:r w:rsidRPr="00DC5E92">
        <w:rPr>
          <w:sz w:val="28"/>
          <w:szCs w:val="28"/>
        </w:rPr>
        <w:t>(прилагается)</w:t>
      </w:r>
      <w:r>
        <w:rPr>
          <w:sz w:val="28"/>
          <w:szCs w:val="28"/>
        </w:rPr>
        <w:t>.</w:t>
      </w:r>
    </w:p>
    <w:p w:rsidR="00F51A73" w:rsidRPr="005965EC" w:rsidRDefault="00F51A73" w:rsidP="00936FCD">
      <w:pPr>
        <w:pStyle w:val="a3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5965EC">
        <w:rPr>
          <w:color w:val="000000"/>
          <w:sz w:val="28"/>
          <w:szCs w:val="28"/>
        </w:rPr>
        <w:t>. Данное постановление подлежит официальному обнародованию</w:t>
      </w:r>
      <w:r w:rsidR="00936FCD">
        <w:rPr>
          <w:color w:val="000000"/>
          <w:sz w:val="28"/>
          <w:szCs w:val="28"/>
        </w:rPr>
        <w:t xml:space="preserve"> на </w:t>
      </w:r>
      <w:r w:rsidR="00D35BA3">
        <w:rPr>
          <w:color w:val="000000"/>
          <w:sz w:val="28"/>
          <w:szCs w:val="28"/>
        </w:rPr>
        <w:t xml:space="preserve">стенде </w:t>
      </w:r>
      <w:r w:rsidR="00936FCD">
        <w:rPr>
          <w:color w:val="000000"/>
          <w:sz w:val="28"/>
          <w:szCs w:val="28"/>
        </w:rPr>
        <w:t>Администрации</w:t>
      </w:r>
      <w:r w:rsidR="00D35BA3">
        <w:rPr>
          <w:color w:val="000000"/>
          <w:sz w:val="28"/>
          <w:szCs w:val="28"/>
        </w:rPr>
        <w:t xml:space="preserve"> </w:t>
      </w:r>
      <w:proofErr w:type="spellStart"/>
      <w:r w:rsidR="007F094F">
        <w:rPr>
          <w:color w:val="000000"/>
          <w:sz w:val="28"/>
          <w:szCs w:val="28"/>
        </w:rPr>
        <w:t>Усть-Беловского</w:t>
      </w:r>
      <w:proofErr w:type="spellEnd"/>
      <w:r w:rsidR="00D35BA3">
        <w:rPr>
          <w:color w:val="000000"/>
          <w:sz w:val="28"/>
          <w:szCs w:val="28"/>
        </w:rPr>
        <w:t xml:space="preserve"> сельсовета</w:t>
      </w:r>
      <w:r w:rsidR="00936FCD">
        <w:rPr>
          <w:color w:val="000000"/>
          <w:sz w:val="28"/>
          <w:szCs w:val="28"/>
        </w:rPr>
        <w:t xml:space="preserve"> Краснощековского района</w:t>
      </w:r>
      <w:r w:rsidRPr="005965EC">
        <w:rPr>
          <w:color w:val="000000"/>
          <w:sz w:val="28"/>
          <w:szCs w:val="28"/>
        </w:rPr>
        <w:t>.</w:t>
      </w:r>
    </w:p>
    <w:p w:rsidR="00F51A73" w:rsidRPr="005965EC" w:rsidRDefault="00936FCD" w:rsidP="00936FCD">
      <w:pPr>
        <w:pStyle w:val="a3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F51A73" w:rsidRPr="005965EC">
        <w:rPr>
          <w:color w:val="000000"/>
          <w:sz w:val="28"/>
          <w:szCs w:val="28"/>
        </w:rPr>
        <w:t xml:space="preserve">. </w:t>
      </w:r>
      <w:proofErr w:type="gramStart"/>
      <w:r w:rsidR="00F51A73" w:rsidRPr="005965EC">
        <w:rPr>
          <w:color w:val="000000"/>
          <w:sz w:val="28"/>
          <w:szCs w:val="28"/>
        </w:rPr>
        <w:t>Контроль за</w:t>
      </w:r>
      <w:proofErr w:type="gramEnd"/>
      <w:r w:rsidR="00F51A73" w:rsidRPr="005965EC">
        <w:rPr>
          <w:color w:val="000000"/>
          <w:sz w:val="28"/>
          <w:szCs w:val="28"/>
        </w:rPr>
        <w:t xml:space="preserve"> выполнением данного </w:t>
      </w:r>
      <w:r w:rsidR="008D4A57">
        <w:rPr>
          <w:color w:val="000000"/>
          <w:sz w:val="28"/>
          <w:szCs w:val="28"/>
        </w:rPr>
        <w:t>п</w:t>
      </w:r>
      <w:r w:rsidR="00F51A73" w:rsidRPr="005965EC">
        <w:rPr>
          <w:color w:val="000000"/>
          <w:sz w:val="28"/>
          <w:szCs w:val="28"/>
        </w:rPr>
        <w:t xml:space="preserve">остановления </w:t>
      </w:r>
      <w:r>
        <w:rPr>
          <w:color w:val="000000"/>
          <w:sz w:val="28"/>
          <w:szCs w:val="28"/>
        </w:rPr>
        <w:t>оставляю за собой.</w:t>
      </w:r>
    </w:p>
    <w:p w:rsidR="00F51A73" w:rsidRPr="00B6204E" w:rsidRDefault="00F51A73" w:rsidP="008D4A57">
      <w:pPr>
        <w:ind w:left="705" w:hanging="705"/>
        <w:jc w:val="both"/>
        <w:rPr>
          <w:sz w:val="28"/>
          <w:szCs w:val="28"/>
        </w:rPr>
      </w:pPr>
      <w:r w:rsidRPr="00B6204E">
        <w:rPr>
          <w:sz w:val="28"/>
          <w:szCs w:val="28"/>
        </w:rPr>
        <w:t>Глава</w:t>
      </w:r>
      <w:r w:rsidR="007F094F">
        <w:rPr>
          <w:sz w:val="28"/>
          <w:szCs w:val="28"/>
        </w:rPr>
        <w:t xml:space="preserve"> </w:t>
      </w:r>
      <w:r w:rsidR="00B32BEC">
        <w:rPr>
          <w:sz w:val="28"/>
          <w:szCs w:val="28"/>
        </w:rPr>
        <w:t>администрации</w:t>
      </w:r>
    </w:p>
    <w:p w:rsidR="00F51A73" w:rsidRPr="00B6204E" w:rsidRDefault="007F094F" w:rsidP="00F51A7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Усть-Беловского</w:t>
      </w:r>
      <w:proofErr w:type="spellEnd"/>
      <w:r w:rsidR="00B32BEC">
        <w:rPr>
          <w:sz w:val="28"/>
          <w:szCs w:val="28"/>
        </w:rPr>
        <w:t xml:space="preserve"> сельсовета</w:t>
      </w:r>
      <w:r w:rsidR="00D35BA3">
        <w:rPr>
          <w:sz w:val="28"/>
          <w:szCs w:val="28"/>
        </w:rPr>
        <w:t xml:space="preserve">:                                      </w:t>
      </w:r>
      <w:proofErr w:type="spellStart"/>
      <w:r>
        <w:rPr>
          <w:sz w:val="28"/>
          <w:szCs w:val="28"/>
        </w:rPr>
        <w:t>В.В.Водопшина</w:t>
      </w:r>
      <w:proofErr w:type="spellEnd"/>
    </w:p>
    <w:p w:rsidR="00A56A69" w:rsidRDefault="00A56A69">
      <w:pPr>
        <w:widowControl/>
        <w:autoSpaceDE/>
        <w:autoSpaceDN/>
        <w:adjustRightInd/>
        <w:rPr>
          <w:sz w:val="24"/>
          <w:szCs w:val="24"/>
        </w:rPr>
      </w:pPr>
      <w:r>
        <w:br w:type="page"/>
      </w:r>
    </w:p>
    <w:p w:rsidR="007F094F" w:rsidRDefault="00F51A73" w:rsidP="00D35BA3">
      <w:pPr>
        <w:pStyle w:val="a3"/>
        <w:spacing w:before="0" w:beforeAutospacing="0" w:after="0" w:afterAutospacing="0"/>
        <w:jc w:val="right"/>
      </w:pPr>
      <w:r>
        <w:lastRenderedPageBreak/>
        <w:t xml:space="preserve">Приложение </w:t>
      </w:r>
      <w:r>
        <w:br/>
        <w:t xml:space="preserve">к </w:t>
      </w:r>
      <w:r w:rsidR="008D4A57">
        <w:t>п</w:t>
      </w:r>
      <w:r>
        <w:t xml:space="preserve">остановлению </w:t>
      </w:r>
      <w:r w:rsidR="008D4A57">
        <w:t>Администрации</w:t>
      </w:r>
    </w:p>
    <w:p w:rsidR="008D4A57" w:rsidRDefault="007F094F" w:rsidP="00D35BA3">
      <w:pPr>
        <w:pStyle w:val="a3"/>
        <w:spacing w:before="0" w:beforeAutospacing="0" w:after="0" w:afterAutospacing="0"/>
        <w:jc w:val="right"/>
      </w:pPr>
      <w:proofErr w:type="spellStart"/>
      <w:r>
        <w:t>Усть-Беловского</w:t>
      </w:r>
      <w:proofErr w:type="spellEnd"/>
      <w:r>
        <w:t xml:space="preserve"> сельсовета</w:t>
      </w:r>
      <w:r w:rsidR="00F51A73">
        <w:br/>
      </w:r>
      <w:r w:rsidR="00D6362B">
        <w:t>Краснощековского района</w:t>
      </w:r>
    </w:p>
    <w:p w:rsidR="00F51A73" w:rsidRDefault="008D4A57" w:rsidP="00D35BA3">
      <w:pPr>
        <w:pStyle w:val="a3"/>
        <w:spacing w:before="0" w:beforeAutospacing="0" w:after="0" w:afterAutospacing="0"/>
        <w:jc w:val="right"/>
      </w:pPr>
      <w:r>
        <w:t>о</w:t>
      </w:r>
      <w:r w:rsidR="00F51A73">
        <w:t>т</w:t>
      </w:r>
      <w:r w:rsidR="007F094F">
        <w:t xml:space="preserve">   «04» марта</w:t>
      </w:r>
      <w:r>
        <w:t xml:space="preserve"> 2019г.  </w:t>
      </w:r>
      <w:r w:rsidR="00F51A73">
        <w:t>№</w:t>
      </w:r>
      <w:r w:rsidR="007F094F">
        <w:t>6</w:t>
      </w:r>
    </w:p>
    <w:p w:rsidR="008D4A57" w:rsidRDefault="008D4A57" w:rsidP="00F51A73">
      <w:pPr>
        <w:pStyle w:val="a3"/>
        <w:jc w:val="center"/>
        <w:rPr>
          <w:rStyle w:val="a4"/>
        </w:rPr>
      </w:pPr>
    </w:p>
    <w:p w:rsidR="00F51A73" w:rsidRDefault="00F51A73" w:rsidP="00F51A73">
      <w:pPr>
        <w:pStyle w:val="a3"/>
        <w:jc w:val="center"/>
      </w:pPr>
      <w:r>
        <w:rPr>
          <w:rStyle w:val="a4"/>
        </w:rPr>
        <w:t>ПЛАН</w:t>
      </w:r>
      <w:r>
        <w:br/>
      </w:r>
      <w:r>
        <w:rPr>
          <w:rStyle w:val="a4"/>
        </w:rPr>
        <w:t xml:space="preserve">дополнительных мероприятий по стабилизации обстановки с пожарами и </w:t>
      </w:r>
      <w:r w:rsidR="00B27502" w:rsidRPr="00B27502">
        <w:rPr>
          <w:rStyle w:val="a4"/>
        </w:rPr>
        <w:t xml:space="preserve"> предо</w:t>
      </w:r>
      <w:r w:rsidR="00B27502">
        <w:rPr>
          <w:rStyle w:val="a4"/>
        </w:rPr>
        <w:t>т</w:t>
      </w:r>
      <w:r w:rsidR="00B27502" w:rsidRPr="00B27502">
        <w:rPr>
          <w:rStyle w:val="a4"/>
        </w:rPr>
        <w:t>вращению гибели людей при пожарах</w:t>
      </w:r>
      <w:r>
        <w:rPr>
          <w:rStyle w:val="a4"/>
        </w:rPr>
        <w:t xml:space="preserve"> на территории </w:t>
      </w:r>
      <w:r w:rsidR="00EB330F">
        <w:rPr>
          <w:rStyle w:val="a4"/>
        </w:rPr>
        <w:t xml:space="preserve">села Новошипуново </w:t>
      </w:r>
      <w:r w:rsidR="00D6362B">
        <w:rPr>
          <w:rStyle w:val="a4"/>
        </w:rPr>
        <w:t>Краснощековского района</w:t>
      </w:r>
    </w:p>
    <w:tbl>
      <w:tblPr>
        <w:tblW w:w="971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19"/>
        <w:gridCol w:w="4162"/>
        <w:gridCol w:w="2098"/>
        <w:gridCol w:w="2835"/>
      </w:tblGrid>
      <w:tr w:rsidR="00E932E8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9601A7" w:rsidRDefault="00E932E8" w:rsidP="009236F3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r w:rsidRPr="009601A7">
              <w:rPr>
                <w:color w:val="3C3C3C"/>
                <w:sz w:val="24"/>
                <w:szCs w:val="24"/>
              </w:rPr>
              <w:t>№</w:t>
            </w:r>
          </w:p>
          <w:p w:rsidR="00E932E8" w:rsidRPr="009601A7" w:rsidRDefault="00E932E8" w:rsidP="009236F3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proofErr w:type="gramStart"/>
            <w:r w:rsidRPr="009601A7">
              <w:rPr>
                <w:color w:val="3C3C3C"/>
                <w:sz w:val="24"/>
                <w:szCs w:val="24"/>
              </w:rPr>
              <w:t>п</w:t>
            </w:r>
            <w:proofErr w:type="gramEnd"/>
            <w:r w:rsidRPr="009601A7">
              <w:rPr>
                <w:color w:val="3C3C3C"/>
                <w:sz w:val="24"/>
                <w:szCs w:val="24"/>
              </w:rPr>
              <w:t>/п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9601A7" w:rsidRDefault="00E932E8" w:rsidP="009236F3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r w:rsidRPr="009601A7">
              <w:rPr>
                <w:color w:val="3C3C3C"/>
                <w:sz w:val="24"/>
                <w:szCs w:val="24"/>
              </w:rPr>
              <w:t>Мероприятия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9601A7" w:rsidRDefault="00E932E8" w:rsidP="009236F3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r w:rsidRPr="009601A7">
              <w:rPr>
                <w:color w:val="3C3C3C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9601A7" w:rsidRDefault="00E932E8" w:rsidP="009236F3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r w:rsidRPr="009601A7">
              <w:rPr>
                <w:color w:val="3C3C3C"/>
                <w:sz w:val="24"/>
                <w:szCs w:val="24"/>
              </w:rPr>
              <w:t>Исполнитель</w:t>
            </w:r>
          </w:p>
        </w:tc>
      </w:tr>
      <w:tr w:rsidR="00E932E8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E932E8" w:rsidP="00D8398E">
            <w:pPr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1.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E932E8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Проведение анализа произошедших</w:t>
            </w:r>
            <w:r w:rsidR="009C11D4" w:rsidRPr="00D8398E">
              <w:rPr>
                <w:color w:val="3C3C3C"/>
                <w:sz w:val="24"/>
                <w:szCs w:val="24"/>
              </w:rPr>
              <w:t xml:space="preserve"> пожаров и гибели на них людей.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9236F3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Е</w:t>
            </w:r>
            <w:r w:rsidR="009C11D4" w:rsidRPr="00D8398E">
              <w:rPr>
                <w:color w:val="3C3C3C"/>
                <w:sz w:val="24"/>
                <w:szCs w:val="24"/>
              </w:rPr>
              <w:t>женедельно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11D4" w:rsidRPr="00D8398E" w:rsidRDefault="009236F3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ТО НД,</w:t>
            </w:r>
          </w:p>
          <w:p w:rsidR="00E932E8" w:rsidRDefault="009C11D4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69 ПСЧ ФПС</w:t>
            </w:r>
            <w:r w:rsidR="00A56A69">
              <w:rPr>
                <w:sz w:val="24"/>
                <w:szCs w:val="24"/>
              </w:rPr>
              <w:t>,</w:t>
            </w:r>
          </w:p>
          <w:p w:rsidR="00A56A69" w:rsidRPr="00D8398E" w:rsidRDefault="00A56A69" w:rsidP="00A56A69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</w:t>
            </w:r>
            <w:r w:rsidRPr="00D8398E">
              <w:rPr>
                <w:color w:val="3C3C3C"/>
                <w:sz w:val="24"/>
                <w:szCs w:val="24"/>
              </w:rPr>
              <w:t xml:space="preserve">Администрации </w:t>
            </w:r>
            <w:r>
              <w:rPr>
                <w:color w:val="3C3C3C"/>
                <w:sz w:val="24"/>
                <w:szCs w:val="24"/>
              </w:rPr>
              <w:t>Новошипуновского сельсовета</w:t>
            </w:r>
          </w:p>
        </w:tc>
      </w:tr>
      <w:tr w:rsidR="00E932E8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E932E8" w:rsidP="00D8398E">
            <w:pPr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2.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9C11D4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Согласно Плана мероприятий, постоянно держать на контроле вопросы пожарной безопасности</w:t>
            </w:r>
            <w:r w:rsidR="0026748B" w:rsidRPr="00D8398E">
              <w:rPr>
                <w:color w:val="3C3C3C"/>
                <w:sz w:val="24"/>
                <w:szCs w:val="24"/>
              </w:rPr>
              <w:t xml:space="preserve"> в жилом секторе</w:t>
            </w:r>
            <w:r w:rsidRPr="00D8398E">
              <w:rPr>
                <w:color w:val="3C3C3C"/>
                <w:sz w:val="24"/>
                <w:szCs w:val="24"/>
              </w:rPr>
              <w:t xml:space="preserve"> на территории поселений</w:t>
            </w:r>
            <w:r w:rsidR="0026748B" w:rsidRPr="00D8398E">
              <w:rPr>
                <w:color w:val="3C3C3C"/>
                <w:sz w:val="24"/>
                <w:szCs w:val="24"/>
              </w:rPr>
              <w:t xml:space="preserve"> всеми задействованными </w:t>
            </w:r>
            <w:proofErr w:type="gramStart"/>
            <w:r w:rsidR="0026748B" w:rsidRPr="00D8398E">
              <w:rPr>
                <w:color w:val="3C3C3C"/>
                <w:sz w:val="24"/>
                <w:szCs w:val="24"/>
              </w:rPr>
              <w:t>службами</w:t>
            </w:r>
            <w:proofErr w:type="gramEnd"/>
            <w:r w:rsidR="0026748B" w:rsidRPr="00D8398E">
              <w:rPr>
                <w:color w:val="3C3C3C"/>
                <w:sz w:val="24"/>
                <w:szCs w:val="24"/>
              </w:rPr>
              <w:t xml:space="preserve"> указанными в Плане.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9236F3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Е</w:t>
            </w:r>
            <w:r w:rsidR="00E932E8" w:rsidRPr="00D8398E">
              <w:rPr>
                <w:color w:val="3C3C3C"/>
                <w:sz w:val="24"/>
                <w:szCs w:val="24"/>
              </w:rPr>
              <w:t>же</w:t>
            </w:r>
            <w:r w:rsidR="009C11D4" w:rsidRPr="00D8398E">
              <w:rPr>
                <w:color w:val="3C3C3C"/>
                <w:sz w:val="24"/>
                <w:szCs w:val="24"/>
              </w:rPr>
              <w:t>недельно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DB25DC" w:rsidP="007F094F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</w:t>
            </w:r>
            <w:r w:rsidR="009C11D4" w:rsidRPr="00D8398E">
              <w:rPr>
                <w:color w:val="3C3C3C"/>
                <w:sz w:val="24"/>
                <w:szCs w:val="24"/>
              </w:rPr>
              <w:t xml:space="preserve">Администрации </w:t>
            </w:r>
            <w:proofErr w:type="spellStart"/>
            <w:r w:rsidR="007F094F">
              <w:rPr>
                <w:color w:val="3C3C3C"/>
                <w:sz w:val="24"/>
                <w:szCs w:val="24"/>
              </w:rPr>
              <w:t>Усть-Беловского</w:t>
            </w:r>
            <w:proofErr w:type="spellEnd"/>
            <w:r>
              <w:rPr>
                <w:color w:val="3C3C3C"/>
                <w:sz w:val="24"/>
                <w:szCs w:val="24"/>
              </w:rPr>
              <w:t xml:space="preserve"> сельсовета</w:t>
            </w:r>
          </w:p>
        </w:tc>
      </w:tr>
      <w:tr w:rsidR="00E932E8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E932E8" w:rsidP="00D8398E">
            <w:pPr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3.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2B01" w:rsidRDefault="009C11D4" w:rsidP="006D2B01">
            <w:pPr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 xml:space="preserve">Продлить проведение профилактической операции </w:t>
            </w:r>
            <w:r w:rsidR="00E932E8" w:rsidRPr="00D8398E">
              <w:rPr>
                <w:color w:val="3C3C3C"/>
                <w:sz w:val="24"/>
                <w:szCs w:val="24"/>
              </w:rPr>
              <w:t>«</w:t>
            </w:r>
            <w:r w:rsidRPr="00D8398E">
              <w:rPr>
                <w:color w:val="3C3C3C"/>
                <w:sz w:val="24"/>
                <w:szCs w:val="24"/>
              </w:rPr>
              <w:t>Безопасное ж</w:t>
            </w:r>
            <w:r w:rsidR="00E932E8" w:rsidRPr="00D8398E">
              <w:rPr>
                <w:color w:val="3C3C3C"/>
                <w:sz w:val="24"/>
                <w:szCs w:val="24"/>
              </w:rPr>
              <w:t>илище-2019»</w:t>
            </w:r>
          </w:p>
          <w:p w:rsidR="00E932E8" w:rsidRPr="00D8398E" w:rsidRDefault="009C11D4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 xml:space="preserve">с </w:t>
            </w:r>
            <w:r w:rsidR="00D8398E" w:rsidRPr="00D8398E">
              <w:rPr>
                <w:color w:val="3C3C3C"/>
                <w:sz w:val="24"/>
                <w:szCs w:val="24"/>
              </w:rPr>
              <w:t>21</w:t>
            </w:r>
            <w:r w:rsidRPr="00D8398E">
              <w:rPr>
                <w:color w:val="3C3C3C"/>
                <w:sz w:val="24"/>
                <w:szCs w:val="24"/>
              </w:rPr>
              <w:t xml:space="preserve">.02.19 </w:t>
            </w:r>
            <w:r w:rsidR="00E932E8" w:rsidRPr="00D8398E">
              <w:rPr>
                <w:color w:val="3C3C3C"/>
                <w:sz w:val="24"/>
                <w:szCs w:val="24"/>
              </w:rPr>
              <w:t>по</w:t>
            </w:r>
            <w:r w:rsidRPr="00D8398E">
              <w:rPr>
                <w:color w:val="3C3C3C"/>
                <w:sz w:val="24"/>
                <w:szCs w:val="24"/>
              </w:rPr>
              <w:t xml:space="preserve"> 03.03.19 года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9C11D4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Февраль-март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11D4" w:rsidRPr="00D8398E" w:rsidRDefault="009C11D4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ТО НД № 9,</w:t>
            </w:r>
          </w:p>
          <w:p w:rsidR="009C11D4" w:rsidRPr="00D8398E" w:rsidRDefault="009C11D4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69 ПСЧ ФПС,</w:t>
            </w:r>
          </w:p>
          <w:p w:rsidR="009C11D4" w:rsidRPr="00D8398E" w:rsidRDefault="009C11D4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ПЧ ГПС 30, 31,32, 98, 99,</w:t>
            </w:r>
          </w:p>
          <w:p w:rsidR="009C11D4" w:rsidRPr="00D8398E" w:rsidRDefault="00D8398E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 xml:space="preserve">МО </w:t>
            </w:r>
            <w:r w:rsidR="009C11D4" w:rsidRPr="00D8398E">
              <w:rPr>
                <w:sz w:val="24"/>
                <w:szCs w:val="24"/>
              </w:rPr>
              <w:t>МВД</w:t>
            </w:r>
            <w:r w:rsidRPr="00D8398E">
              <w:rPr>
                <w:sz w:val="24"/>
                <w:szCs w:val="24"/>
              </w:rPr>
              <w:t xml:space="preserve"> России «Краснощёковский»</w:t>
            </w:r>
            <w:r w:rsidR="009C11D4" w:rsidRPr="00D8398E">
              <w:rPr>
                <w:sz w:val="24"/>
                <w:szCs w:val="24"/>
              </w:rPr>
              <w:t>,</w:t>
            </w:r>
          </w:p>
          <w:p w:rsidR="009C11D4" w:rsidRPr="00D8398E" w:rsidRDefault="009C11D4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Комитет по социальной защите населения,</w:t>
            </w:r>
          </w:p>
          <w:p w:rsidR="009C11D4" w:rsidRPr="00D8398E" w:rsidRDefault="009C11D4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Комитет по образованию,</w:t>
            </w:r>
          </w:p>
          <w:p w:rsidR="00AA0919" w:rsidRPr="00D8398E" w:rsidRDefault="00AA0919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Комитет по культуре,</w:t>
            </w:r>
          </w:p>
          <w:p w:rsidR="009C11D4" w:rsidRPr="00D8398E" w:rsidRDefault="00D8398E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ПАО МРСК Сибири филиал  «Алтайэнерго»  ЗЭС</w:t>
            </w:r>
            <w:r w:rsidR="009C11D4" w:rsidRPr="00D8398E">
              <w:rPr>
                <w:sz w:val="24"/>
                <w:szCs w:val="24"/>
              </w:rPr>
              <w:t>,</w:t>
            </w:r>
          </w:p>
          <w:p w:rsidR="009C11D4" w:rsidRPr="00D8398E" w:rsidRDefault="00D8398E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 xml:space="preserve">Краснощёковского участка филиала </w:t>
            </w:r>
            <w:proofErr w:type="spellStart"/>
            <w:r w:rsidRPr="00D8398E">
              <w:rPr>
                <w:sz w:val="24"/>
                <w:szCs w:val="24"/>
              </w:rPr>
              <w:t>ЗмеиногорскихЭС</w:t>
            </w:r>
            <w:proofErr w:type="spellEnd"/>
            <w:r w:rsidRPr="00D8398E">
              <w:rPr>
                <w:sz w:val="24"/>
                <w:szCs w:val="24"/>
              </w:rPr>
              <w:t xml:space="preserve"> АО СК «</w:t>
            </w:r>
            <w:proofErr w:type="spellStart"/>
            <w:r w:rsidRPr="00D8398E">
              <w:rPr>
                <w:sz w:val="24"/>
                <w:szCs w:val="24"/>
              </w:rPr>
              <w:t>Алтайкрайэнерго</w:t>
            </w:r>
            <w:proofErr w:type="spellEnd"/>
            <w:r w:rsidRPr="00D8398E">
              <w:rPr>
                <w:sz w:val="24"/>
                <w:szCs w:val="24"/>
              </w:rPr>
              <w:t xml:space="preserve">»; КГБУ УВ по Краснощёковскому району </w:t>
            </w:r>
            <w:r w:rsidR="009C11D4" w:rsidRPr="00D8398E">
              <w:rPr>
                <w:sz w:val="24"/>
                <w:szCs w:val="24"/>
              </w:rPr>
              <w:t>Редакция газеты «Районный Вестник»,</w:t>
            </w:r>
          </w:p>
          <w:p w:rsidR="009C11D4" w:rsidRPr="00D8398E" w:rsidRDefault="0026748B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Почт России,</w:t>
            </w:r>
          </w:p>
          <w:p w:rsidR="00E932E8" w:rsidRDefault="006D2B01" w:rsidP="006D2B0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  <w:r w:rsidR="007F094F">
              <w:rPr>
                <w:sz w:val="24"/>
                <w:szCs w:val="24"/>
              </w:rPr>
              <w:t xml:space="preserve"> </w:t>
            </w:r>
            <w:proofErr w:type="spellStart"/>
            <w:r w:rsidR="007F094F">
              <w:rPr>
                <w:sz w:val="24"/>
                <w:szCs w:val="24"/>
              </w:rPr>
              <w:t>Усть-Беловского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</w:t>
            </w:r>
          </w:p>
          <w:p w:rsidR="008A1BA3" w:rsidRPr="00D8398E" w:rsidRDefault="008A1BA3" w:rsidP="006D2B01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 w:rsidR="00E932E8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26748B" w:rsidP="00D8398E">
            <w:pPr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4</w:t>
            </w:r>
            <w:r w:rsidR="00E932E8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E932E8" w:rsidP="008A1BA3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 xml:space="preserve">Изготовление и распространение наглядной агитации (листовок, </w:t>
            </w:r>
            <w:r w:rsidRPr="00D8398E">
              <w:rPr>
                <w:color w:val="3C3C3C"/>
                <w:sz w:val="24"/>
                <w:szCs w:val="24"/>
              </w:rPr>
              <w:lastRenderedPageBreak/>
              <w:t>памяток) на противопожарную тематику.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542F3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lastRenderedPageBreak/>
              <w:t>Февраль-март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6D2B01" w:rsidP="00D8398E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r w:rsidR="0026748B" w:rsidRPr="00D8398E">
              <w:rPr>
                <w:sz w:val="24"/>
                <w:szCs w:val="24"/>
              </w:rPr>
              <w:t>Администрации</w:t>
            </w:r>
          </w:p>
          <w:p w:rsidR="00E932E8" w:rsidRPr="00D8398E" w:rsidRDefault="007F094F" w:rsidP="00D8398E">
            <w:pPr>
              <w:pStyle w:val="a5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Усть-Беловского</w:t>
            </w:r>
            <w:proofErr w:type="spellEnd"/>
            <w:r w:rsidR="006D2B01">
              <w:rPr>
                <w:sz w:val="24"/>
                <w:szCs w:val="24"/>
              </w:rPr>
              <w:t xml:space="preserve"> </w:t>
            </w:r>
            <w:r w:rsidR="006D2B01">
              <w:rPr>
                <w:sz w:val="24"/>
                <w:szCs w:val="24"/>
              </w:rPr>
              <w:lastRenderedPageBreak/>
              <w:t>сельсовета, глава сельсовета</w:t>
            </w:r>
            <w:r w:rsidR="0026748B" w:rsidRPr="00D8398E">
              <w:rPr>
                <w:sz w:val="24"/>
                <w:szCs w:val="24"/>
              </w:rPr>
              <w:t>.</w:t>
            </w:r>
          </w:p>
        </w:tc>
      </w:tr>
      <w:tr w:rsidR="00E932E8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542F3F" w:rsidP="00D8398E">
            <w:pPr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lastRenderedPageBreak/>
              <w:t>5</w:t>
            </w:r>
            <w:r w:rsidR="00E932E8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E932E8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Организация мероприятий, направленных на приведение наружного противопожарного водоснабжения населённых пунктов в пригодное состояние для забора воды пожарными автомобилями в любое время года:</w:t>
            </w:r>
          </w:p>
          <w:p w:rsidR="00E932E8" w:rsidRPr="00D8398E" w:rsidRDefault="00E932E8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- произвести очистку подъездных путей к пожарным гидрантам и водоемам;</w:t>
            </w:r>
          </w:p>
          <w:p w:rsidR="00E932E8" w:rsidRPr="00D8398E" w:rsidRDefault="00E932E8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- установить соответствующие указатели по направлению движения к ним;</w:t>
            </w:r>
          </w:p>
          <w:p w:rsidR="00E932E8" w:rsidRPr="00D8398E" w:rsidRDefault="00E932E8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- на естественных водоемах выполнить утепленные проруби, содержать их в состоянии постоянной готовности к забору воды пожарными автомобилями;</w:t>
            </w:r>
          </w:p>
          <w:p w:rsidR="00E932E8" w:rsidRPr="00D8398E" w:rsidRDefault="00E932E8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- приспособить водонапорные башни для отбора воды пожарной техникой в любое время года.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542F3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2B01" w:rsidRPr="00D8398E" w:rsidRDefault="006D2B01" w:rsidP="006D2B01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r w:rsidRPr="00D8398E">
              <w:rPr>
                <w:sz w:val="24"/>
                <w:szCs w:val="24"/>
              </w:rPr>
              <w:t>Администрации</w:t>
            </w:r>
          </w:p>
          <w:p w:rsidR="006D2B01" w:rsidRDefault="007F094F" w:rsidP="006D2B01">
            <w:pPr>
              <w:jc w:val="center"/>
              <w:rPr>
                <w:color w:val="3C3C3C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Усть-Беловского</w:t>
            </w:r>
            <w:proofErr w:type="spellEnd"/>
            <w:r w:rsidR="006D2B01">
              <w:rPr>
                <w:sz w:val="24"/>
                <w:szCs w:val="24"/>
              </w:rPr>
              <w:t xml:space="preserve"> сельсовета,</w:t>
            </w:r>
          </w:p>
          <w:p w:rsidR="00E932E8" w:rsidRDefault="006D2B01" w:rsidP="00D8398E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Водитель </w:t>
            </w:r>
            <w:r w:rsidR="007F094F">
              <w:rPr>
                <w:color w:val="3C3C3C"/>
                <w:sz w:val="24"/>
                <w:szCs w:val="24"/>
              </w:rPr>
              <w:t>Березовиков Ю.П.</w:t>
            </w:r>
          </w:p>
          <w:p w:rsidR="006D2B01" w:rsidRPr="00D8398E" w:rsidRDefault="006D2B01" w:rsidP="00D8398E"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 w:rsidR="00E932E8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720549" w:rsidP="00D8398E">
            <w:pPr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6</w:t>
            </w:r>
            <w:r w:rsidR="00E932E8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E932E8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Проводить обучение</w:t>
            </w:r>
            <w:r w:rsidR="00542F3F" w:rsidRPr="00D8398E">
              <w:rPr>
                <w:color w:val="3C3C3C"/>
                <w:sz w:val="24"/>
                <w:szCs w:val="24"/>
              </w:rPr>
              <w:t xml:space="preserve"> учащихся лиц дошкольного и школьного возраста, а также</w:t>
            </w:r>
            <w:r w:rsidRPr="00D8398E">
              <w:rPr>
                <w:color w:val="3C3C3C"/>
                <w:sz w:val="24"/>
                <w:szCs w:val="24"/>
              </w:rPr>
              <w:t xml:space="preserve"> населения правилам пожарной безопасности в быту</w:t>
            </w:r>
            <w:r w:rsidR="00542F3F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720549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Февраль-март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42F3F" w:rsidRPr="00D8398E" w:rsidRDefault="00E932E8" w:rsidP="00D8398E">
            <w:pPr>
              <w:pStyle w:val="a5"/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ТО НД,</w:t>
            </w:r>
          </w:p>
          <w:p w:rsidR="00E932E8" w:rsidRPr="00D8398E" w:rsidRDefault="007F094F" w:rsidP="007F094F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</w:t>
            </w:r>
            <w:r w:rsidR="006D2B01">
              <w:rPr>
                <w:sz w:val="24"/>
                <w:szCs w:val="24"/>
              </w:rPr>
              <w:t>ОУ «</w:t>
            </w:r>
            <w:proofErr w:type="spellStart"/>
            <w:r>
              <w:rPr>
                <w:sz w:val="24"/>
                <w:szCs w:val="24"/>
              </w:rPr>
              <w:t>Усть-Беловская</w:t>
            </w:r>
            <w:proofErr w:type="spellEnd"/>
            <w:r w:rsidR="006D2B01">
              <w:rPr>
                <w:sz w:val="24"/>
                <w:szCs w:val="24"/>
              </w:rPr>
              <w:t xml:space="preserve"> СОШ»</w:t>
            </w:r>
          </w:p>
        </w:tc>
      </w:tr>
      <w:tr w:rsidR="00E932E8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720549" w:rsidP="00D8398E">
            <w:pPr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7</w:t>
            </w:r>
            <w:r w:rsidR="00E932E8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542F3F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Дополнительно откорректировать списки</w:t>
            </w:r>
            <w:r w:rsidR="00E932E8" w:rsidRPr="00D8398E">
              <w:rPr>
                <w:color w:val="3C3C3C"/>
                <w:sz w:val="24"/>
                <w:szCs w:val="24"/>
              </w:rPr>
              <w:t xml:space="preserve"> неблагополучных семей и</w:t>
            </w:r>
            <w:r w:rsidR="007F094F">
              <w:rPr>
                <w:color w:val="3C3C3C"/>
                <w:sz w:val="24"/>
                <w:szCs w:val="24"/>
              </w:rPr>
              <w:t xml:space="preserve"> </w:t>
            </w:r>
            <w:proofErr w:type="gramStart"/>
            <w:r w:rsidRPr="00D8398E">
              <w:rPr>
                <w:color w:val="3C3C3C"/>
                <w:sz w:val="24"/>
                <w:szCs w:val="24"/>
              </w:rPr>
              <w:t>лиц</w:t>
            </w:r>
            <w:proofErr w:type="gramEnd"/>
            <w:r w:rsidRPr="00D8398E">
              <w:rPr>
                <w:color w:val="3C3C3C"/>
                <w:sz w:val="24"/>
                <w:szCs w:val="24"/>
              </w:rPr>
              <w:t xml:space="preserve"> склонных к распитию спиртных напитков</w:t>
            </w:r>
            <w:r w:rsidR="00720549" w:rsidRPr="00D8398E">
              <w:rPr>
                <w:color w:val="3C3C3C"/>
                <w:sz w:val="24"/>
                <w:szCs w:val="24"/>
              </w:rPr>
              <w:t>,</w:t>
            </w:r>
            <w:r w:rsidR="00E932E8" w:rsidRPr="00D8398E">
              <w:rPr>
                <w:color w:val="3C3C3C"/>
                <w:sz w:val="24"/>
                <w:szCs w:val="24"/>
              </w:rPr>
              <w:t xml:space="preserve"> провести с ними под роспись инструктаж о соблюдении требований </w:t>
            </w:r>
            <w:r w:rsidR="00720549" w:rsidRPr="00D8398E">
              <w:rPr>
                <w:color w:val="3C3C3C"/>
                <w:sz w:val="24"/>
                <w:szCs w:val="24"/>
              </w:rPr>
              <w:t xml:space="preserve">пожарной </w:t>
            </w:r>
            <w:r w:rsidR="00E932E8" w:rsidRPr="00D8398E">
              <w:rPr>
                <w:color w:val="3C3C3C"/>
                <w:sz w:val="24"/>
                <w:szCs w:val="24"/>
              </w:rPr>
              <w:t>безопасности.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720549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Default="00720549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Комитет по социальной защите населения, ТО НД, 69 ПСЧ ФПС, ПЧ ГПС</w:t>
            </w:r>
          </w:p>
          <w:p w:rsidR="008A1BA3" w:rsidRDefault="007F094F" w:rsidP="00D8398E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</w:t>
            </w:r>
            <w:r w:rsidR="006D2B01">
              <w:rPr>
                <w:color w:val="3C3C3C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color w:val="3C3C3C"/>
                <w:sz w:val="24"/>
                <w:szCs w:val="24"/>
              </w:rPr>
              <w:t>Усть-Беловского</w:t>
            </w:r>
            <w:proofErr w:type="spellEnd"/>
            <w:r w:rsidR="006D2B01">
              <w:rPr>
                <w:color w:val="3C3C3C"/>
                <w:sz w:val="24"/>
                <w:szCs w:val="24"/>
              </w:rPr>
              <w:t xml:space="preserve"> сельсовета </w:t>
            </w:r>
          </w:p>
          <w:p w:rsidR="006D2B01" w:rsidRPr="00D8398E" w:rsidRDefault="006D2B01" w:rsidP="00D8398E"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 w:rsidR="00E932E8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7A1690" w:rsidP="00D8398E">
            <w:pPr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8</w:t>
            </w:r>
            <w:r w:rsidR="00E932E8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7A1690" w:rsidP="00D8398E">
            <w:pPr>
              <w:jc w:val="both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 xml:space="preserve">С участковыми </w:t>
            </w:r>
            <w:r w:rsidR="00D8398E" w:rsidRPr="00D8398E">
              <w:rPr>
                <w:color w:val="3C3C3C"/>
                <w:sz w:val="24"/>
                <w:szCs w:val="24"/>
              </w:rPr>
              <w:t>уполномоченными</w:t>
            </w:r>
            <w:r w:rsidRPr="00D8398E">
              <w:rPr>
                <w:color w:val="3C3C3C"/>
                <w:sz w:val="24"/>
                <w:szCs w:val="24"/>
              </w:rPr>
              <w:t xml:space="preserve"> полиции провести дополнительные занятия по пожарной безопасности в жилом секторе. При посещении домовладений обращать внимание на пожарную безопасность.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2E8" w:rsidRPr="00D8398E" w:rsidRDefault="007A169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Ежемесячно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8398E" w:rsidRPr="00D8398E" w:rsidRDefault="00E932E8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ТО НД</w:t>
            </w:r>
            <w:r w:rsidR="007A1690" w:rsidRPr="00D8398E">
              <w:rPr>
                <w:color w:val="3C3C3C"/>
                <w:sz w:val="24"/>
                <w:szCs w:val="24"/>
              </w:rPr>
              <w:t xml:space="preserve">, </w:t>
            </w:r>
          </w:p>
          <w:p w:rsidR="00E932E8" w:rsidRDefault="007A169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МО МВД</w:t>
            </w:r>
            <w:r w:rsidR="00D8398E" w:rsidRPr="00D8398E">
              <w:rPr>
                <w:color w:val="3C3C3C"/>
                <w:sz w:val="24"/>
                <w:szCs w:val="24"/>
              </w:rPr>
              <w:t xml:space="preserve"> России «Краснощёковский»</w:t>
            </w:r>
            <w:r w:rsidR="008A1BA3">
              <w:rPr>
                <w:color w:val="3C3C3C"/>
                <w:sz w:val="24"/>
                <w:szCs w:val="24"/>
              </w:rPr>
              <w:t xml:space="preserve">- </w:t>
            </w:r>
          </w:p>
          <w:p w:rsidR="006D2B01" w:rsidRPr="00D8398E" w:rsidRDefault="006D2B01" w:rsidP="00D8398E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Акимов С.М.</w:t>
            </w:r>
          </w:p>
        </w:tc>
      </w:tr>
      <w:tr w:rsidR="009A0ABF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0ABF" w:rsidRPr="00D8398E" w:rsidRDefault="009A0AB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9.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0ABF" w:rsidRPr="00D8398E" w:rsidRDefault="009A0AB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 xml:space="preserve">Наметить домовладения из категории маломобильных, многодетных, для установки пожарных </w:t>
            </w:r>
            <w:proofErr w:type="spellStart"/>
            <w:r w:rsidRPr="00D8398E">
              <w:rPr>
                <w:color w:val="3C3C3C"/>
                <w:sz w:val="24"/>
                <w:szCs w:val="24"/>
              </w:rPr>
              <w:t>извещателей</w:t>
            </w:r>
            <w:proofErr w:type="spellEnd"/>
            <w:r w:rsidRPr="00D8398E">
              <w:rPr>
                <w:color w:val="3C3C3C"/>
                <w:sz w:val="24"/>
                <w:szCs w:val="24"/>
              </w:rPr>
              <w:t>, ремонт печей, электропроводки. Выполнить данные работы припоступления финансирования в 2019 году.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0ABF" w:rsidRPr="00D8398E" w:rsidRDefault="009A0AB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В течени</w:t>
            </w:r>
            <w:r w:rsidR="008A1BA3" w:rsidRPr="00D8398E">
              <w:rPr>
                <w:color w:val="3C3C3C"/>
                <w:sz w:val="24"/>
                <w:szCs w:val="24"/>
              </w:rPr>
              <w:t>е</w:t>
            </w:r>
            <w:r w:rsidRPr="00D8398E">
              <w:rPr>
                <w:color w:val="3C3C3C"/>
                <w:sz w:val="24"/>
                <w:szCs w:val="24"/>
              </w:rPr>
              <w:t xml:space="preserve">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1BA3" w:rsidRDefault="009A0ABF" w:rsidP="008A1BA3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Комитет по со</w:t>
            </w:r>
            <w:r w:rsidR="008A1BA3">
              <w:rPr>
                <w:color w:val="3C3C3C"/>
                <w:sz w:val="24"/>
                <w:szCs w:val="24"/>
              </w:rPr>
              <w:t>циальной защите населения,</w:t>
            </w:r>
          </w:p>
          <w:p w:rsidR="008A1BA3" w:rsidRDefault="007F094F" w:rsidP="008A1BA3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</w:t>
            </w:r>
            <w:r w:rsidR="008A1BA3">
              <w:rPr>
                <w:color w:val="3C3C3C"/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color w:val="3C3C3C"/>
                <w:sz w:val="24"/>
                <w:szCs w:val="24"/>
              </w:rPr>
              <w:t>Усть-Беловского</w:t>
            </w:r>
            <w:proofErr w:type="spellEnd"/>
            <w:r w:rsidR="008A1BA3">
              <w:rPr>
                <w:color w:val="3C3C3C"/>
                <w:sz w:val="24"/>
                <w:szCs w:val="24"/>
              </w:rPr>
              <w:t xml:space="preserve"> сельсовета </w:t>
            </w:r>
          </w:p>
          <w:p w:rsidR="009A0ABF" w:rsidRPr="00D8398E" w:rsidRDefault="009A0ABF" w:rsidP="008A1BA3"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 w:rsidR="009A0ABF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0ABF" w:rsidRPr="00D8398E" w:rsidRDefault="009A0AB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10.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0ABF" w:rsidRPr="00D8398E" w:rsidRDefault="009A0AB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 xml:space="preserve">Службе энергетиков при обходе домовладений при проверке электросчётчиков обращать внимание на ветхую электропроводку, с </w:t>
            </w:r>
            <w:r w:rsidRPr="00D8398E">
              <w:rPr>
                <w:color w:val="3C3C3C"/>
                <w:sz w:val="24"/>
                <w:szCs w:val="24"/>
              </w:rPr>
              <w:lastRenderedPageBreak/>
              <w:t>принятием домовладельцем мер по устранению.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0ABF" w:rsidRPr="00D8398E" w:rsidRDefault="009A0AB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094F" w:rsidRPr="00D8398E" w:rsidRDefault="00D8398E" w:rsidP="007F094F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>ПАО МРСК Сибири филиал  «Алтайэнерго»  ЗЭС</w:t>
            </w:r>
            <w:r w:rsidR="009A0ABF" w:rsidRPr="00D8398E">
              <w:rPr>
                <w:color w:val="3C3C3C"/>
                <w:sz w:val="24"/>
                <w:szCs w:val="24"/>
              </w:rPr>
              <w:t xml:space="preserve">, </w:t>
            </w:r>
            <w:r w:rsidRPr="00D8398E">
              <w:rPr>
                <w:sz w:val="24"/>
                <w:szCs w:val="24"/>
              </w:rPr>
              <w:t xml:space="preserve">Краснощёковского участка филиала </w:t>
            </w:r>
            <w:proofErr w:type="spellStart"/>
            <w:r w:rsidRPr="00D8398E">
              <w:rPr>
                <w:sz w:val="24"/>
                <w:szCs w:val="24"/>
              </w:rPr>
              <w:lastRenderedPageBreak/>
              <w:t>Змеиногорских</w:t>
            </w:r>
            <w:proofErr w:type="spellEnd"/>
            <w:r w:rsidRPr="00D8398E">
              <w:rPr>
                <w:sz w:val="24"/>
                <w:szCs w:val="24"/>
              </w:rPr>
              <w:t xml:space="preserve">        МЭС АО СК «</w:t>
            </w:r>
            <w:proofErr w:type="spellStart"/>
            <w:r w:rsidRPr="00D8398E">
              <w:rPr>
                <w:sz w:val="24"/>
                <w:szCs w:val="24"/>
              </w:rPr>
              <w:t>Алтайкрайэнерго</w:t>
            </w:r>
            <w:proofErr w:type="spellEnd"/>
            <w:r w:rsidRPr="00D8398E">
              <w:rPr>
                <w:sz w:val="24"/>
                <w:szCs w:val="24"/>
              </w:rPr>
              <w:t>»;</w:t>
            </w:r>
            <w:r w:rsidR="008A1BA3">
              <w:rPr>
                <w:sz w:val="24"/>
                <w:szCs w:val="24"/>
              </w:rPr>
              <w:t xml:space="preserve"> </w:t>
            </w:r>
          </w:p>
          <w:p w:rsidR="009A0ABF" w:rsidRPr="00D8398E" w:rsidRDefault="009A0ABF" w:rsidP="00D8398E"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 w:rsidR="007C75A0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5A0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5A0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 xml:space="preserve">При оказании ветеринарных услуг в подворьях жилого сектора обращать внимание на пожарную безопасность в местах содержания животных (сараи, </w:t>
            </w:r>
            <w:proofErr w:type="spellStart"/>
            <w:r w:rsidRPr="00D8398E">
              <w:rPr>
                <w:color w:val="3C3C3C"/>
                <w:sz w:val="24"/>
                <w:szCs w:val="24"/>
              </w:rPr>
              <w:t>прилегаемая</w:t>
            </w:r>
            <w:proofErr w:type="spellEnd"/>
            <w:r w:rsidRPr="00D8398E">
              <w:rPr>
                <w:color w:val="3C3C3C"/>
                <w:sz w:val="24"/>
                <w:szCs w:val="24"/>
              </w:rPr>
              <w:t xml:space="preserve"> к ним территория).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5A0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1BA3" w:rsidRDefault="00D8398E" w:rsidP="00D8398E">
            <w:pPr>
              <w:jc w:val="center"/>
              <w:rPr>
                <w:sz w:val="24"/>
                <w:szCs w:val="24"/>
              </w:rPr>
            </w:pPr>
            <w:r w:rsidRPr="00D8398E">
              <w:rPr>
                <w:sz w:val="24"/>
                <w:szCs w:val="24"/>
              </w:rPr>
              <w:t xml:space="preserve">КГБУ УВ по </w:t>
            </w:r>
            <w:proofErr w:type="spellStart"/>
            <w:r w:rsidRPr="00D8398E">
              <w:rPr>
                <w:sz w:val="24"/>
                <w:szCs w:val="24"/>
              </w:rPr>
              <w:t>Краснощёковскому</w:t>
            </w:r>
            <w:proofErr w:type="spellEnd"/>
            <w:r w:rsidRPr="00D8398E">
              <w:rPr>
                <w:sz w:val="24"/>
                <w:szCs w:val="24"/>
              </w:rPr>
              <w:t xml:space="preserve"> району</w:t>
            </w:r>
            <w:r w:rsidR="008A1BA3">
              <w:rPr>
                <w:sz w:val="24"/>
                <w:szCs w:val="24"/>
              </w:rPr>
              <w:t xml:space="preserve">, ветврач </w:t>
            </w:r>
          </w:p>
          <w:p w:rsidR="007C75A0" w:rsidRPr="00D8398E" w:rsidRDefault="008A1BA3" w:rsidP="00D8398E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Ершов А.И.</w:t>
            </w:r>
          </w:p>
        </w:tc>
      </w:tr>
      <w:tr w:rsidR="009B73FF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73FF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12</w:t>
            </w:r>
            <w:r w:rsidR="009B73FF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73FF" w:rsidRPr="00D8398E" w:rsidRDefault="009B73F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Организовать и провести сходы граждан в населенных пунктах с целью разъяснения правил пожарной безопасности в быту и на весенне-летний пожароопасный период в населенных пунктах.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73FF" w:rsidRPr="00D8398E" w:rsidRDefault="009B73F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Март-апрель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E036B" w:rsidRDefault="00EE036B" w:rsidP="00D8398E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color w:val="3C3C3C"/>
                <w:sz w:val="24"/>
                <w:szCs w:val="24"/>
              </w:rPr>
              <w:t>а</w:t>
            </w:r>
            <w:r w:rsidR="009B73FF" w:rsidRPr="00D8398E">
              <w:rPr>
                <w:color w:val="3C3C3C"/>
                <w:sz w:val="24"/>
                <w:szCs w:val="24"/>
              </w:rPr>
              <w:t>дминистраци</w:t>
            </w:r>
            <w:r>
              <w:rPr>
                <w:color w:val="3C3C3C"/>
                <w:sz w:val="24"/>
                <w:szCs w:val="24"/>
              </w:rPr>
              <w:t>и</w:t>
            </w:r>
            <w:r w:rsidR="007F094F">
              <w:rPr>
                <w:color w:val="3C3C3C"/>
                <w:sz w:val="24"/>
                <w:szCs w:val="24"/>
              </w:rPr>
              <w:t>Усть-Беловского</w:t>
            </w:r>
            <w:proofErr w:type="spellEnd"/>
            <w:r>
              <w:rPr>
                <w:color w:val="3C3C3C"/>
                <w:sz w:val="24"/>
                <w:szCs w:val="24"/>
              </w:rPr>
              <w:t xml:space="preserve"> сельсовета</w:t>
            </w:r>
            <w:r w:rsidR="009B73FF" w:rsidRPr="00D8398E">
              <w:rPr>
                <w:color w:val="3C3C3C"/>
                <w:sz w:val="24"/>
                <w:szCs w:val="24"/>
              </w:rPr>
              <w:t>,</w:t>
            </w:r>
          </w:p>
          <w:p w:rsidR="001868DA" w:rsidRDefault="009B73F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 xml:space="preserve"> ТО НД</w:t>
            </w:r>
            <w:r w:rsidR="00820B69" w:rsidRPr="00D8398E">
              <w:rPr>
                <w:color w:val="3C3C3C"/>
                <w:sz w:val="24"/>
                <w:szCs w:val="24"/>
              </w:rPr>
              <w:t xml:space="preserve">, </w:t>
            </w:r>
          </w:p>
          <w:p w:rsidR="009B73FF" w:rsidRPr="00D8398E" w:rsidRDefault="00820B69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69 ПСЧ ФПС</w:t>
            </w:r>
          </w:p>
        </w:tc>
      </w:tr>
      <w:tr w:rsidR="00DD1904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1904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13</w:t>
            </w:r>
            <w:r w:rsidR="00DD1904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1904" w:rsidRPr="00D8398E" w:rsidRDefault="00DD1904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Провести корректировку маломобильных и многодетных семей, провести с ними инструктаж по соблюдению правил пожарной безопасности в быту.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1904" w:rsidRPr="00D8398E" w:rsidRDefault="00DD1904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Февраль-март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1904" w:rsidRPr="00D8398E" w:rsidRDefault="00EE036B" w:rsidP="007F094F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color w:val="3C3C3C"/>
                <w:sz w:val="24"/>
                <w:szCs w:val="24"/>
              </w:rPr>
              <w:t>администрации</w:t>
            </w:r>
            <w:r w:rsidR="007F094F">
              <w:rPr>
                <w:color w:val="3C3C3C"/>
                <w:sz w:val="24"/>
                <w:szCs w:val="24"/>
              </w:rPr>
              <w:t>Усть-Беловского</w:t>
            </w:r>
            <w:proofErr w:type="spellEnd"/>
            <w:r>
              <w:rPr>
                <w:color w:val="3C3C3C"/>
                <w:sz w:val="24"/>
                <w:szCs w:val="24"/>
              </w:rPr>
              <w:t xml:space="preserve"> сельсовета</w:t>
            </w:r>
            <w:r w:rsidR="00DD1904" w:rsidRPr="00D8398E">
              <w:rPr>
                <w:color w:val="3C3C3C"/>
                <w:sz w:val="24"/>
                <w:szCs w:val="24"/>
              </w:rPr>
              <w:t>, депутаты, комитет по социальной защите.</w:t>
            </w:r>
          </w:p>
        </w:tc>
      </w:tr>
      <w:tr w:rsidR="009B73FF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9B73F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1</w:t>
            </w:r>
            <w:r w:rsidR="007C75A0" w:rsidRPr="00D8398E">
              <w:rPr>
                <w:color w:val="3C3C3C"/>
                <w:sz w:val="24"/>
                <w:szCs w:val="24"/>
              </w:rPr>
              <w:t>4</w:t>
            </w:r>
            <w:r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9B73F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 xml:space="preserve">Обеспечить содержание дорог, проездов к зданиям, </w:t>
            </w:r>
            <w:proofErr w:type="spellStart"/>
            <w:r w:rsidRPr="00D8398E">
              <w:rPr>
                <w:color w:val="3C3C3C"/>
                <w:sz w:val="24"/>
                <w:szCs w:val="24"/>
              </w:rPr>
              <w:t>водоисточникам</w:t>
            </w:r>
            <w:proofErr w:type="spellEnd"/>
            <w:r w:rsidRPr="00D8398E">
              <w:rPr>
                <w:color w:val="3C3C3C"/>
                <w:sz w:val="24"/>
                <w:szCs w:val="24"/>
              </w:rPr>
              <w:t>, используемым для пожаротушения, доступность к пожарному инвентарю.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9B73F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73FF" w:rsidRPr="00D8398E" w:rsidRDefault="00EE036B" w:rsidP="009F23B8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color w:val="3C3C3C"/>
                <w:sz w:val="24"/>
                <w:szCs w:val="24"/>
              </w:rPr>
              <w:t>администрации</w:t>
            </w:r>
            <w:r w:rsidR="009F23B8">
              <w:rPr>
                <w:color w:val="3C3C3C"/>
                <w:sz w:val="24"/>
                <w:szCs w:val="24"/>
              </w:rPr>
              <w:t>Усть-Беловского</w:t>
            </w:r>
            <w:proofErr w:type="spellEnd"/>
            <w:r>
              <w:rPr>
                <w:color w:val="3C3C3C"/>
                <w:sz w:val="24"/>
                <w:szCs w:val="24"/>
              </w:rPr>
              <w:t xml:space="preserve"> сельсовета</w:t>
            </w:r>
          </w:p>
        </w:tc>
      </w:tr>
      <w:tr w:rsidR="009B73FF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15</w:t>
            </w:r>
            <w:r w:rsidR="009B73FF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9B73F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Организовать работу по оформлению в учреждениях культуры и образования уголков пожарной безопасности.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AA0919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Март-апрель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50B1" w:rsidRDefault="009B73F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Работники культуры, образования</w:t>
            </w:r>
          </w:p>
          <w:p w:rsidR="009B73FF" w:rsidRPr="00D8398E" w:rsidRDefault="00C650B1" w:rsidP="009F23B8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с. </w:t>
            </w:r>
            <w:r w:rsidR="009F23B8">
              <w:rPr>
                <w:color w:val="3C3C3C"/>
                <w:sz w:val="24"/>
                <w:szCs w:val="24"/>
              </w:rPr>
              <w:t>Усть-Белое</w:t>
            </w:r>
          </w:p>
        </w:tc>
      </w:tr>
      <w:tr w:rsidR="009B73FF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16</w:t>
            </w:r>
            <w:r w:rsidR="009B73FF" w:rsidRPr="00D8398E"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9B73FF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Организовать и провес</w:t>
            </w:r>
            <w:r w:rsidR="00AA0919" w:rsidRPr="00D8398E">
              <w:rPr>
                <w:color w:val="3C3C3C"/>
                <w:sz w:val="24"/>
                <w:szCs w:val="24"/>
              </w:rPr>
              <w:t xml:space="preserve">ти конкурс рисунков, поделок на </w:t>
            </w:r>
            <w:r w:rsidRPr="00D8398E">
              <w:rPr>
                <w:color w:val="3C3C3C"/>
                <w:sz w:val="24"/>
                <w:szCs w:val="24"/>
              </w:rPr>
              <w:t>противопожарную тематику в школах района</w:t>
            </w:r>
            <w:r w:rsidR="00AA0919" w:rsidRPr="00D8398E">
              <w:rPr>
                <w:color w:val="3C3C3C"/>
                <w:sz w:val="24"/>
                <w:szCs w:val="24"/>
              </w:rPr>
              <w:t>. При проведении уроков ОБЖ дополнительно включать в программу обучения поведение в быту детьми дошкольного и школьного возраста.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AA0919" w:rsidP="008A1BA3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В течени</w:t>
            </w:r>
            <w:r w:rsidR="008A1BA3">
              <w:rPr>
                <w:color w:val="3C3C3C"/>
                <w:sz w:val="24"/>
                <w:szCs w:val="24"/>
              </w:rPr>
              <w:t>е</w:t>
            </w:r>
            <w:r w:rsidRPr="00D8398E">
              <w:rPr>
                <w:color w:val="3C3C3C"/>
                <w:sz w:val="24"/>
                <w:szCs w:val="24"/>
              </w:rPr>
              <w:t xml:space="preserve">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9B73FF" w:rsidP="009F23B8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р</w:t>
            </w:r>
            <w:r w:rsidR="009F23B8">
              <w:rPr>
                <w:color w:val="3C3C3C"/>
                <w:sz w:val="24"/>
                <w:szCs w:val="24"/>
              </w:rPr>
              <w:t>аботник</w:t>
            </w:r>
            <w:r w:rsidRPr="00D8398E">
              <w:rPr>
                <w:color w:val="3C3C3C"/>
                <w:sz w:val="24"/>
                <w:szCs w:val="24"/>
              </w:rPr>
              <w:t xml:space="preserve"> </w:t>
            </w:r>
            <w:r w:rsidR="00EE036B">
              <w:rPr>
                <w:color w:val="3C3C3C"/>
                <w:sz w:val="24"/>
                <w:szCs w:val="24"/>
              </w:rPr>
              <w:t xml:space="preserve">СДК – </w:t>
            </w:r>
            <w:r w:rsidR="009F23B8">
              <w:rPr>
                <w:color w:val="3C3C3C"/>
                <w:sz w:val="24"/>
                <w:szCs w:val="24"/>
              </w:rPr>
              <w:t>Дмитриева Т.И.</w:t>
            </w:r>
            <w:r w:rsidR="00EE036B">
              <w:rPr>
                <w:color w:val="3C3C3C"/>
                <w:sz w:val="24"/>
                <w:szCs w:val="24"/>
              </w:rPr>
              <w:t xml:space="preserve">, БИБЛИОТЕКИ – </w:t>
            </w:r>
            <w:r w:rsidR="009F23B8">
              <w:rPr>
                <w:color w:val="3C3C3C"/>
                <w:sz w:val="24"/>
                <w:szCs w:val="24"/>
              </w:rPr>
              <w:t>Дмитриева Т.И.</w:t>
            </w:r>
          </w:p>
        </w:tc>
      </w:tr>
      <w:tr w:rsidR="007C75A0" w:rsidRPr="009601A7" w:rsidTr="00C650B1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5A0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17.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5A0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Совместно с Почтой России провести работу по распространению памяток, листовок почтальонами в населенных пунктах.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5A0" w:rsidRPr="00D8398E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Ежеквартально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5A0" w:rsidRDefault="007C75A0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Почта России, ТО НД, 69 ПСЧ ФПС</w:t>
            </w:r>
          </w:p>
          <w:p w:rsidR="008A1BA3" w:rsidRDefault="009F23B8" w:rsidP="00D8398E">
            <w:pPr>
              <w:jc w:val="center"/>
              <w:rPr>
                <w:color w:val="3C3C3C"/>
                <w:sz w:val="24"/>
                <w:szCs w:val="24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Нач</w:t>
            </w:r>
            <w:proofErr w:type="gramStart"/>
            <w:r>
              <w:rPr>
                <w:color w:val="3C3C3C"/>
                <w:sz w:val="24"/>
                <w:szCs w:val="24"/>
              </w:rPr>
              <w:t>.О</w:t>
            </w:r>
            <w:proofErr w:type="gramEnd"/>
            <w:r>
              <w:rPr>
                <w:color w:val="3C3C3C"/>
                <w:sz w:val="24"/>
                <w:szCs w:val="24"/>
              </w:rPr>
              <w:t>ПС</w:t>
            </w:r>
            <w:proofErr w:type="spellEnd"/>
            <w:r w:rsidR="008A1BA3">
              <w:rPr>
                <w:color w:val="3C3C3C"/>
                <w:sz w:val="24"/>
                <w:szCs w:val="24"/>
              </w:rPr>
              <w:t xml:space="preserve"> </w:t>
            </w:r>
          </w:p>
          <w:p w:rsidR="00EE036B" w:rsidRPr="00D8398E" w:rsidRDefault="009F23B8" w:rsidP="00D8398E">
            <w:pPr>
              <w:jc w:val="center"/>
              <w:rPr>
                <w:color w:val="3C3C3C"/>
                <w:sz w:val="24"/>
                <w:szCs w:val="24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Березовикова</w:t>
            </w:r>
            <w:proofErr w:type="spellEnd"/>
            <w:r>
              <w:rPr>
                <w:color w:val="3C3C3C"/>
                <w:sz w:val="24"/>
                <w:szCs w:val="24"/>
              </w:rPr>
              <w:t xml:space="preserve"> Е.С.</w:t>
            </w:r>
          </w:p>
        </w:tc>
      </w:tr>
      <w:tr w:rsidR="009B73FF" w:rsidRPr="009601A7" w:rsidTr="00C650B1">
        <w:trPr>
          <w:trHeight w:val="20"/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C650B1" w:rsidP="00D8398E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18</w:t>
            </w:r>
            <w:bookmarkStart w:id="0" w:name="_GoBack"/>
            <w:bookmarkEnd w:id="0"/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110886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Провести КЧС по вопросу весенне-летнего пожароопасного периода.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110886" w:rsidP="00D8398E">
            <w:pPr>
              <w:jc w:val="center"/>
              <w:rPr>
                <w:color w:val="3C3C3C"/>
                <w:sz w:val="24"/>
                <w:szCs w:val="24"/>
              </w:rPr>
            </w:pPr>
            <w:r w:rsidRPr="00D8398E">
              <w:rPr>
                <w:color w:val="3C3C3C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73FF" w:rsidRPr="00D8398E" w:rsidRDefault="00A75B2C" w:rsidP="009F23B8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Администрация </w:t>
            </w:r>
            <w:r w:rsidR="009F23B8">
              <w:rPr>
                <w:color w:val="3C3C3C"/>
                <w:sz w:val="24"/>
                <w:szCs w:val="24"/>
              </w:rPr>
              <w:t>Усть-Беловского</w:t>
            </w:r>
            <w:r>
              <w:rPr>
                <w:color w:val="3C3C3C"/>
                <w:sz w:val="24"/>
                <w:szCs w:val="24"/>
              </w:rPr>
              <w:t xml:space="preserve"> сельсове</w:t>
            </w:r>
            <w:r w:rsidR="008A1BA3">
              <w:rPr>
                <w:color w:val="3C3C3C"/>
                <w:sz w:val="24"/>
                <w:szCs w:val="24"/>
              </w:rPr>
              <w:t>та</w:t>
            </w:r>
          </w:p>
        </w:tc>
      </w:tr>
    </w:tbl>
    <w:p w:rsidR="00E932E8" w:rsidRDefault="00E932E8" w:rsidP="00D8398E">
      <w:pPr>
        <w:jc w:val="center"/>
      </w:pPr>
    </w:p>
    <w:p w:rsidR="00E932E8" w:rsidRDefault="00E932E8"/>
    <w:sectPr w:rsidR="00E932E8" w:rsidSect="00A75B2C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9C11D4"/>
    <w:rsid w:val="00031A6A"/>
    <w:rsid w:val="00110886"/>
    <w:rsid w:val="001868DA"/>
    <w:rsid w:val="0026748B"/>
    <w:rsid w:val="00440C1C"/>
    <w:rsid w:val="004B4800"/>
    <w:rsid w:val="004B4C17"/>
    <w:rsid w:val="00542F3F"/>
    <w:rsid w:val="005639C1"/>
    <w:rsid w:val="006C3B9E"/>
    <w:rsid w:val="006D2B01"/>
    <w:rsid w:val="00720549"/>
    <w:rsid w:val="0078520C"/>
    <w:rsid w:val="007A1690"/>
    <w:rsid w:val="007C75A0"/>
    <w:rsid w:val="007F094F"/>
    <w:rsid w:val="00820B69"/>
    <w:rsid w:val="008A1BA3"/>
    <w:rsid w:val="008D4A57"/>
    <w:rsid w:val="008F5A06"/>
    <w:rsid w:val="009236F3"/>
    <w:rsid w:val="00936FCD"/>
    <w:rsid w:val="009A0ABF"/>
    <w:rsid w:val="009B73FF"/>
    <w:rsid w:val="009C11D4"/>
    <w:rsid w:val="009F23B8"/>
    <w:rsid w:val="00A56A69"/>
    <w:rsid w:val="00A75B2C"/>
    <w:rsid w:val="00AA0919"/>
    <w:rsid w:val="00AA0A02"/>
    <w:rsid w:val="00AC1089"/>
    <w:rsid w:val="00B27502"/>
    <w:rsid w:val="00B32BEC"/>
    <w:rsid w:val="00C008CC"/>
    <w:rsid w:val="00C650B1"/>
    <w:rsid w:val="00CA45FE"/>
    <w:rsid w:val="00D35BA3"/>
    <w:rsid w:val="00D6362B"/>
    <w:rsid w:val="00D8398E"/>
    <w:rsid w:val="00DB25DC"/>
    <w:rsid w:val="00DD1904"/>
    <w:rsid w:val="00E15479"/>
    <w:rsid w:val="00E932E8"/>
    <w:rsid w:val="00EB330F"/>
    <w:rsid w:val="00EE036B"/>
    <w:rsid w:val="00F51A73"/>
    <w:rsid w:val="00F95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7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1A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qFormat/>
    <w:rsid w:val="00F51A73"/>
    <w:rPr>
      <w:b/>
      <w:bCs/>
    </w:rPr>
  </w:style>
  <w:style w:type="paragraph" w:styleId="a5">
    <w:name w:val="No Spacing"/>
    <w:uiPriority w:val="1"/>
    <w:qFormat/>
    <w:rsid w:val="00440C1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a6">
    <w:name w:val="Body Text"/>
    <w:basedOn w:val="a"/>
    <w:link w:val="a7"/>
    <w:rsid w:val="008D4A57"/>
    <w:pPr>
      <w:widowControl/>
      <w:suppressAutoHyphens/>
      <w:autoSpaceDE/>
      <w:autoSpaceDN/>
      <w:adjustRightInd/>
      <w:spacing w:after="120" w:line="276" w:lineRule="auto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character" w:customStyle="1" w:styleId="a7">
    <w:name w:val="Основной текст Знак"/>
    <w:basedOn w:val="a0"/>
    <w:link w:val="a6"/>
    <w:rsid w:val="008D4A57"/>
    <w:rPr>
      <w:rFonts w:eastAsia="Arial Unicode MS" w:cs="Tahoma"/>
      <w:kern w:val="1"/>
      <w:sz w:val="22"/>
      <w:szCs w:val="22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650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50B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7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1A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qFormat/>
    <w:rsid w:val="00F51A73"/>
    <w:rPr>
      <w:b/>
      <w:bCs/>
    </w:rPr>
  </w:style>
  <w:style w:type="paragraph" w:styleId="a5">
    <w:name w:val="No Spacing"/>
    <w:uiPriority w:val="1"/>
    <w:qFormat/>
    <w:rsid w:val="00440C1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a6">
    <w:name w:val="Body Text"/>
    <w:basedOn w:val="a"/>
    <w:link w:val="a7"/>
    <w:rsid w:val="008D4A57"/>
    <w:pPr>
      <w:widowControl/>
      <w:suppressAutoHyphens/>
      <w:autoSpaceDE/>
      <w:autoSpaceDN/>
      <w:adjustRightInd/>
      <w:spacing w:after="120" w:line="276" w:lineRule="auto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character" w:customStyle="1" w:styleId="a7">
    <w:name w:val="Основной текст Знак"/>
    <w:basedOn w:val="a0"/>
    <w:link w:val="a6"/>
    <w:rsid w:val="008D4A57"/>
    <w:rPr>
      <w:rFonts w:eastAsia="Arial Unicode MS" w:cs="Tahoma"/>
      <w:kern w:val="1"/>
      <w:sz w:val="22"/>
      <w:szCs w:val="22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650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50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54;&#1050;&#1059;&#1052;&#1045;&#1053;&#1058;&#1067;%20&#1050;&#1054;&#1058;&#1067;&#1064;&#1045;&#1042;&#1040;%20&#1040;.&#1054;\&#1059;&#1082;&#1072;&#1079;&#1072;&#1085;&#1080;&#1103;%20&#1055;&#1063;%20&#1043;&#1055;&#1057;\&#1055;&#1086;&#1089;&#1090;&#1072;&#1085;&#1086;&#1074;&#1083;&#1077;&#1085;&#1080;&#1077;%20&#1087;&#1086;%20&#1089;&#1090;&#1072;&#1073;&#1080;&#1083;&#1080;&#1079;&#1072;&#1094;&#1080;&#1080;%20&#1089;%20&#1087;&#1086;&#1078;&#1072;&#1088;&#1072;&#1084;&#1080;%202019%20&#1075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по стабилизации с пожарами 2019 г.</Template>
  <TotalTime>47</TotalTime>
  <Pages>4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</dc:creator>
  <cp:lastModifiedBy>Усть-Белая</cp:lastModifiedBy>
  <cp:revision>19</cp:revision>
  <cp:lastPrinted>2019-02-28T08:28:00Z</cp:lastPrinted>
  <dcterms:created xsi:type="dcterms:W3CDTF">2019-02-28T07:56:00Z</dcterms:created>
  <dcterms:modified xsi:type="dcterms:W3CDTF">2019-06-29T08:02:00Z</dcterms:modified>
</cp:coreProperties>
</file>